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g" ContentType="image/jp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.xml" ContentType="application/vnd.openxmlformats-officedocument.wordprocessingml.footer+xml"/>
  <Override PartName="/word/header13.xml" ContentType="application/vnd.openxmlformats-officedocument.wordprocessingml.header+xml"/>
  <Override PartName="/word/footer2.xml" ContentType="application/vnd.openxmlformats-officedocument.wordprocessingml.footer+xml"/>
  <Override PartName="/word/header14.xml" ContentType="application/vnd.openxmlformats-officedocument.wordprocessingml.header+xml"/>
  <Override PartName="/word/footer3.xml" ContentType="application/vnd.openxmlformats-officedocument.wordprocessingml.footer+xml"/>
  <Override PartName="/word/header15.xml" ContentType="application/vnd.openxmlformats-officedocument.wordprocessingml.header+xml"/>
  <Override PartName="/word/footer4.xml" ContentType="application/vnd.openxmlformats-officedocument.wordprocessingml.footer+xml"/>
  <Override PartName="/word/header16.xml" ContentType="application/vnd.openxmlformats-officedocument.wordprocessingml.header+xml"/>
  <Override PartName="/word/footer5.xml" ContentType="application/vnd.openxmlformats-officedocument.wordprocessingml.footer+xml"/>
  <Override PartName="/word/header17.xml" ContentType="application/vnd.openxmlformats-officedocument.wordprocessingml.header+xml"/>
  <Override PartName="/word/footer6.xml" ContentType="application/vnd.openxmlformats-officedocument.wordprocessingml.footer+xml"/>
  <Override PartName="/word/header18.xml" ContentType="application/vnd.openxmlformats-officedocument.wordprocessingml.header+xml"/>
  <Override PartName="/word/footer7.xml" ContentType="application/vnd.openxmlformats-officedocument.wordprocessingml.footer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20.xml" ContentType="application/vnd.openxmlformats-officedocument.wordprocessingml.header+xml"/>
  <Override PartName="/word/footer9.xml" ContentType="application/vnd.openxmlformats-officedocument.wordprocessingml.footer+xml"/>
  <Override PartName="/word/header21.xml" ContentType="application/vnd.openxmlformats-officedocument.wordprocessingml.header+xml"/>
  <Override PartName="/word/footer10.xml" ContentType="application/vnd.openxmlformats-officedocument.wordprocessingml.footer+xml"/>
  <Override PartName="/word/header22.xml" ContentType="application/vnd.openxmlformats-officedocument.wordprocessingml.header+xml"/>
  <Override PartName="/word/footer1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0pt;margin-top:0pt;width:595.276001pt;height:841.890015pt;mso-position-horizontal-relative:page;mso-position-vertical-relative:page;z-index:-3986" coordorigin="0,0" coordsize="11906,16838">
            <v:shape style="position:absolute;left:0;top:0;width:11906;height:14301" type="#_x0000_t75">
              <v:imagedata r:id="rId5" o:title=""/>
            </v:shape>
            <v:group style="position:absolute;left:8220;top:0;width:2551;height:737" coordorigin="8220,0" coordsize="2551,737">
              <v:shape style="position:absolute;left:8220;top:0;width:2551;height:737" coordorigin="8220,0" coordsize="2551,737" path="m8220,737l10772,737,10772,0,8220,0,8220,737xe" filled="t" fillcolor="#FFFFFF" stroked="f">
                <v:path arrowok="t"/>
                <v:fill/>
              </v:shape>
            </v:group>
            <v:group style="position:absolute;left:8220;top:5839;width:2551;height:8461" coordorigin="8220,5839" coordsize="2551,8461">
              <v:shape style="position:absolute;left:8220;top:5839;width:2551;height:8461" coordorigin="8220,5839" coordsize="2551,8461" path="m8220,14301l10772,14301,10772,5839,8220,5839,8220,14301xe" filled="t" fillcolor="#FFFFFF" stroked="f">
                <v:path arrowok="t"/>
                <v:fill/>
              </v:shape>
            </v:group>
            <v:group style="position:absolute;left:8220;top:737;width:2551;height:2551" coordorigin="8220,737" coordsize="2551,2551">
              <v:shape style="position:absolute;left:8220;top:737;width:2551;height:2551" coordorigin="8220,737" coordsize="2551,2551" path="m8220,3288l10772,3288,10772,737,8220,737,8220,3288e" filled="t" fillcolor="#ED1B2D" stroked="f">
                <v:path arrowok="t"/>
                <v:fill/>
              </v:shape>
            </v:group>
            <v:group style="position:absolute;left:8220;top:3288;width:2551;height:2551" coordorigin="8220,3288" coordsize="2551,2551">
              <v:shape style="position:absolute;left:8220;top:3288;width:2551;height:2551" coordorigin="8220,3288" coordsize="2551,2551" path="m8220,5839l10772,5839,10772,3288,8220,3288,8220,5839e" filled="t" fillcolor="#F78F31" stroked="f">
                <v:path arrowok="t"/>
                <v:fill/>
              </v:shape>
            </v:group>
            <v:group style="position:absolute;left:8461;top:1823;width:1929;height:381" coordorigin="8461,1823" coordsize="1929,381">
              <v:shape style="position:absolute;left:8461;top:1823;width:1929;height:381" coordorigin="8461,1823" coordsize="1929,381" path="m8501,1835l8461,1871,8461,2154,8616,2195,8628,2194,8692,2170,8724,2122,8543,2122,8543,2048,8720,2048,8715,2036,8703,2021,8683,2007,8666,2000,8679,1984,8684,1976,8565,1976,8551,1976,8543,1976,8543,1908,8697,1908,8693,1892,8642,1844,8608,1835,8501,1835e" filled="t" fillcolor="#FFFFFF" stroked="f">
                <v:path arrowok="t"/>
                <v:fill/>
              </v:shape>
              <v:shape style="position:absolute;left:8461;top:1823;width:1929;height:381" coordorigin="8461,1823" coordsize="1929,381" path="m8720,2048l8593,2048,8611,2050,8630,2058,8640,2074,8643,2091,8636,2107,8615,2119,8598,2122,8543,2122,8724,2122,8725,2117,8728,2095,8728,2075,8722,2054,8720,2048e" filled="t" fillcolor="#FFFFFF" stroked="f">
                <v:path arrowok="t"/>
                <v:fill/>
              </v:shape>
              <v:shape style="position:absolute;left:8461;top:1823;width:1929;height:381" coordorigin="8461,1823" coordsize="1929,381" path="m8697,1908l8562,1908,8582,1908,8601,1911,8606,1913,8614,1922,8619,1936,8617,1952,8603,1970,8585,1976,8565,1976,8684,1976,8690,1966,8697,1947,8699,1929,8698,1910,8697,1908e" filled="t" fillcolor="#FFFFFF" stroked="f">
                <v:path arrowok="t"/>
                <v:fill/>
              </v:shape>
              <v:shape style="position:absolute;left:8461;top:1823;width:1929;height:381" coordorigin="8461,1823" coordsize="1929,381" path="m8545,1976l8543,1976,8551,1976,8545,1976e" filled="t" fillcolor="#FFFFFF" stroked="f">
                <v:path arrowok="t"/>
                <v:fill/>
              </v:shape>
              <v:shape style="position:absolute;left:8461;top:1823;width:1929;height:381" coordorigin="8461,1823" coordsize="1929,381" path="m8794,1835l8752,1871,8752,2157,8752,2165,8752,2176,8762,2187,8777,2197,8795,2199,8813,2193,8830,2174,8833,2157,8835,2051,8931,2051,8928,2048,8946,2044,8964,2036,8986,2015,9000,1997,9003,1991,8833,1991,8833,1911,9006,1910,9005,1907,9001,1897,8957,1850,8900,1835,8794,1835e" filled="t" fillcolor="#FFFFFF" stroked="f">
                <v:path arrowok="t"/>
                <v:fill/>
              </v:shape>
              <v:shape style="position:absolute;left:8461;top:1823;width:1929;height:381" coordorigin="8461,1823" coordsize="1929,381" path="m8931,2051l8835,2051,8936,2180,8954,2195,8971,2198,8992,2194,9007,2183,9015,2166,9014,2149,9005,2131,8931,2051e" filled="t" fillcolor="#FFFFFF" stroked="f">
                <v:path arrowok="t"/>
                <v:fill/>
              </v:shape>
              <v:shape style="position:absolute;left:8461;top:1823;width:1929;height:381" coordorigin="8461,1823" coordsize="1929,381" path="m9006,1910l8873,1910,8893,1911,8907,1915,8914,1915,8925,1932,8930,1948,8928,1965,8906,1984,8892,1990,8833,1991,9003,1991,9007,1980,9011,1965,9011,1940,9009,1923,9006,1910e" filled="t" fillcolor="#FFFFFF" stroked="f">
                <v:path arrowok="t"/>
                <v:fill/>
              </v:shape>
              <v:shape style="position:absolute;left:8461;top:1823;width:1929;height:381" coordorigin="8461,1823" coordsize="1929,381" path="m9333,1832l9311,1837,9301,1851,9295,1870,9299,1889,9301,1893,9302,1895,9331,1969,9404,2156,9450,2197,9469,2193,9508,2124,9531,2068,9537,2053,9451,2053,9408,1941,9387,1885,9349,1834,9333,1832e" filled="t" fillcolor="#FFFFFF" stroked="f">
                <v:path arrowok="t"/>
                <v:fill/>
              </v:shape>
              <v:shape style="position:absolute;left:8461;top:1823;width:1929;height:381" coordorigin="8461,1823" coordsize="1929,381" path="m9181,1827l9132,1879,9130,1886,9060,2073,9046,2111,9038,2138,9034,2155,9035,2170,9081,2196,9100,2187,9111,2167,9119,2149,9125,2131,9261,2123,9345,2123,9317,2047,9150,2047,9195,1915,9268,1915,9255,1881,9248,1863,9236,1845,9216,1834,9198,1827,9181,1827e" filled="t" fillcolor="#FFFFFF" stroked="f">
                <v:path arrowok="t"/>
                <v:fill/>
              </v:shape>
              <v:shape style="position:absolute;left:8461;top:1823;width:1929;height:381" coordorigin="8461,1823" coordsize="1929,381" path="m9345,2123l9261,2123,9266,2141,9272,2160,9287,2184,9299,2194,9316,2196,9334,2193,9347,2171,9351,2152,9350,2136,9345,2123e" filled="t" fillcolor="#FFFFFF" stroked="f">
                <v:path arrowok="t"/>
                <v:fill/>
              </v:shape>
              <v:shape style="position:absolute;left:8461;top:1823;width:1929;height:381" coordorigin="8461,1823" coordsize="1929,381" path="m9564,1832l9547,1836,9529,1853,9521,1867,9451,2053,9537,2053,9561,1994,9590,1921,9606,1864,9598,1847,9581,1835,9564,1832e" filled="t" fillcolor="#FFFFFF" stroked="f">
                <v:path arrowok="t"/>
                <v:fill/>
              </v:shape>
              <v:shape style="position:absolute;left:8461;top:1823;width:1929;height:381" coordorigin="8461,1823" coordsize="1929,381" path="m9268,1915l9195,1915,9236,2047,9317,2047,9268,1915e" filled="t" fillcolor="#FFFFFF" stroked="f">
                <v:path arrowok="t"/>
                <v:fill/>
              </v:shape>
              <v:shape style="position:absolute;left:8461;top:1823;width:1929;height:381" coordorigin="8461,1823" coordsize="1929,381" path="m9787,1826l9725,1838,9672,1870,9635,1923,9618,1981,9616,2026,9618,2046,9645,2126,9687,2172,9747,2198,9783,2203,9807,2203,9881,2183,9930,2141,9941,2127,9789,2127,9770,2125,9718,2080,9704,2027,9705,2004,9735,1926,9940,1903,9930,1888,9877,1845,9807,1827,9787,1826e" filled="t" fillcolor="#FFFFFF" stroked="f">
                <v:path arrowok="t"/>
                <v:fill/>
              </v:shape>
              <v:shape style="position:absolute;left:8461;top:1823;width:1929;height:381" coordorigin="8461,1823" coordsize="1929,381" path="m9940,1903l9793,1903,9813,1905,9832,1911,9874,1963,9882,2017,9881,2037,9854,2100,9789,2127,9941,2127,9965,2067,9970,2029,9969,2004,9960,1944,9941,1904,9940,1903e" filled="t" fillcolor="#FFFFFF" stroked="f">
                <v:path arrowok="t"/>
                <v:fill/>
              </v:shape>
              <v:shape style="position:absolute;left:8461;top:1823;width:1929;height:381" coordorigin="8461,1823" coordsize="1929,381" path="m10236,1823l10220,1828,10204,1843,10202,1847,10201,1851,10200,1856,10200,1861,10200,2026,10200,2106,10205,2171,10352,2196,10370,2192,10386,2176,10389,2156,10385,2138,10370,2122,10362,2120,10280,2118,10280,1868,10278,1851,10269,1834,10252,1825,10236,1823e" filled="t" fillcolor="#FFFFFF" stroked="f">
                <v:path arrowok="t"/>
                <v:fill/>
              </v:shape>
              <v:shape style="position:absolute;left:8461;top:1823;width:1929;height:381" coordorigin="8461,1823" coordsize="1929,381" path="m10025,1823l9990,1861,9990,2156,10112,2195,10132,2195,10152,2194,10160,2192,10167,2191,10176,2178,10181,2164,10181,2148,10172,2131,10158,2120,10151,2118,10070,2118,10070,1868,10068,1851,10058,1833,10041,1825,10025,1823e" filled="t" fillcolor="#FFFFFF" stroked="f">
                <v:path arrowok="t"/>
                <v:fill/>
              </v:shape>
            </v:group>
            <v:group style="position:absolute;left:10355;top:1829;width:98;height:102" coordorigin="10355,1829" coordsize="98,102">
              <v:shape style="position:absolute;left:10355;top:1829;width:98;height:102" coordorigin="10355,1829" coordsize="98,102" path="m10407,1829l10384,1833,10366,1846,10355,1864,10358,1891,10366,1912,10381,1925,10398,1930,10404,1931,10426,1926,10433,1920,10404,1920,10383,1914,10369,1898,10370,1870,10379,1851,10393,1841,10434,1841,10426,1834,10407,1829e" filled="t" fillcolor="#FFFFFF" stroked="f">
                <v:path arrowok="t"/>
                <v:fill/>
              </v:shape>
              <v:shape style="position:absolute;left:10355;top:1829;width:98;height:102" coordorigin="10355,1829" coordsize="98,102" path="m10434,1841l10393,1841,10418,1845,10435,1857,10443,1874,10438,1898,10424,1914,10405,1920,10404,1920,10433,1920,10443,1913,10453,1893,10450,1867,10441,1847,10434,1841e" filled="t" fillcolor="#FFFFFF" stroked="f">
                <v:path arrowok="t"/>
                <v:fill/>
              </v:shape>
              <v:shape style="position:absolute;left:10355;top:1829;width:98;height:102" coordorigin="10355,1829" coordsize="98,102" path="m10419,1851l10384,1851,10383,1852,10383,1908,10384,1909,10391,1909,10392,1908,10392,1885,10412,1885,10411,1884,10420,1883,10426,1879,10426,1876,10392,1876,10392,1860,10426,1860,10426,1855,10419,1851e" filled="t" fillcolor="#FFFFFF" stroked="f">
                <v:path arrowok="t"/>
                <v:fill/>
              </v:shape>
              <v:shape style="position:absolute;left:10355;top:1829;width:98;height:102" coordorigin="10355,1829" coordsize="98,102" path="m10412,1885l10401,1885,10415,1906,10416,1908,10417,1909,10423,1909,10425,1908,10425,1906,10425,1904,10424,1903,10412,1885e" filled="t" fillcolor="#FFFFFF" stroked="f">
                <v:path arrowok="t"/>
                <v:fill/>
              </v:shape>
              <v:shape style="position:absolute;left:10355;top:1829;width:98;height:102" coordorigin="10355,1829" coordsize="98,102" path="m10426,1860l10410,1860,10417,1860,10417,1876,10410,1876,10426,1876,10426,1860e" filled="t" fillcolor="#FFFFFF" stroked="f">
                <v:path arrowok="t"/>
                <v:fill/>
              </v:shape>
              <v:shape style="position:absolute;left:526;top:13240;width:737;height:735" type="#_x0000_t75">
                <v:imagedata r:id="rId6" o:title=""/>
              </v:shape>
            </v:group>
            <v:group style="position:absolute;left:9693;top:4199;width:248;height:178" coordorigin="9693,4199" coordsize="248,178">
              <v:shape style="position:absolute;left:9693;top:4199;width:248;height:178" coordorigin="9693,4199" coordsize="248,178" path="m9941,4199l9884,4199,9860,4199,9795,4209,9742,4239,9710,4298,9693,4377,9903,4377,9941,4199e" filled="t" fillcolor="#000000" stroked="f">
                <v:path arrowok="t"/>
                <v:fill/>
              </v:shape>
            </v:group>
            <v:group style="position:absolute;left:8656;top:4396;width:413;height:532" coordorigin="8656,4396" coordsize="413,532">
              <v:shape style="position:absolute;left:8656;top:4396;width:413;height:532" coordorigin="8656,4396" coordsize="413,532" path="m8980,4396l8788,4396,8788,4398,8789,4401,8792,4414,8800,4444,8864,4696,8867,4721,8863,4738,8849,4748,8826,4751,8694,4751,8656,4929,8863,4929,8891,4928,8964,4918,9031,4886,9065,4829,9069,4791,9068,4769,9066,4751,8826,4751,9066,4751,9048,4671,8984,4419,8981,4407,8980,4401,8980,4396e" filled="t" fillcolor="#FFFFFF" stroked="f">
                <v:path arrowok="t"/>
                <v:fill/>
              </v:shape>
            </v:group>
            <v:group style="position:absolute;left:8783;top:4199;width:407;height:178" coordorigin="8783,4199" coordsize="407,178">
              <v:shape style="position:absolute;left:8783;top:4199;width:407;height:178" coordorigin="8783,4199" coordsize="407,178" path="m9190,4199l8999,4199,8969,4200,8893,4210,8836,4234,8792,4289,8783,4348,8784,4372,9026,4377,9152,4377,9190,4199e" filled="t" fillcolor="#FFFFFF" stroked="f">
                <v:path arrowok="t"/>
                <v:fill/>
              </v:shape>
            </v:group>
            <v:group style="position:absolute;left:9195;top:4199;width:459;height:178" coordorigin="9195,4199" coordsize="459,178">
              <v:shape style="position:absolute;left:9195;top:4199;width:459;height:178" coordorigin="9195,4199" coordsize="459,178" path="m9233,4199l9195,4377,9649,4376,9650,4368,9654,4345,9654,4323,9651,4302,9614,4235,9542,4201,9520,4199,9233,4199e" filled="t" fillcolor="#FFFFFF" stroked="f">
                <v:path arrowok="t"/>
                <v:fill/>
              </v:shape>
              <v:shape style="position:absolute;left:9195;top:4199;width:459;height:178" coordorigin="9195,4199" coordsize="459,178" path="m9649,4376l9195,4376,9649,4377e" filled="t" fillcolor="#FFFFFF" stroked="f">
                <v:path arrowok="t"/>
                <v:fill/>
              </v:shape>
            </v:group>
            <v:group style="position:absolute;left:9947;top:4060;width:389;height:317" coordorigin="9947,4060" coordsize="389,317">
              <v:shape style="position:absolute;left:9947;top:4060;width:389;height:317" coordorigin="9947,4060" coordsize="389,317" path="m10224,4060l10167,4060,10144,4060,10078,4070,10026,4099,9994,4159,9947,4377,10298,4377,10336,4199,10194,4199,10224,4060e" filled="t" fillcolor="#FFFFFF" stroked="f">
                <v:path arrowok="t"/>
                <v:fill/>
              </v:shape>
            </v:group>
            <v:group style="position:absolute;left:9046;top:4396;width:598;height:672" coordorigin="9046,4396" coordsize="598,672">
              <v:shape style="position:absolute;left:9046;top:4396;width:598;height:672" coordorigin="9046,4396" coordsize="598,672" path="m9400,4396l9190,4396,9046,5068,9104,5068,9127,5067,9193,5058,9245,5028,9277,4968,9286,4929,9374,4929,9442,4924,9501,4903,9542,4857,9566,4763,9330,4763,9400,4396e" filled="t" fillcolor="#FFFFFF" stroked="f">
                <v:path arrowok="t"/>
                <v:fill/>
              </v:shape>
              <v:shape style="position:absolute;left:9046;top:4396;width:598;height:672" coordorigin="9046,4396" coordsize="598,672" path="m9645,4396l9449,4396,9378,4730,9370,4748,9355,4759,9330,4763,9566,4763,9645,4396e" filled="t" fillcolor="#FFFFFF" stroked="f">
                <v:path arrowok="t"/>
                <v:fill/>
              </v:shape>
            </v:group>
            <v:group style="position:absolute;left:9828;top:4396;width:324;height:532" coordorigin="9828,4396" coordsize="324,532">
              <v:shape style="position:absolute;left:9828;top:4396;width:324;height:532" coordorigin="9828,4396" coordsize="324,532" path="m10152,4396l9943,4396,9828,4929,9886,4929,9909,4928,9975,4919,10027,4889,10059,4829,10152,4396e" filled="t" fillcolor="#FFFFFF" stroked="f">
                <v:path arrowok="t"/>
                <v:fill/>
              </v:shape>
            </v:group>
            <v:group style="position:absolute;left:9575;top:4396;width:324;height:532" coordorigin="9575,4396" coordsize="324,532">
              <v:shape style="position:absolute;left:9575;top:4396;width:324;height:532" coordorigin="9575,4396" coordsize="324,532" path="m9898,4396l9689,4396,9575,4929,9632,4929,9655,4928,9721,4919,9773,4889,9805,4829,9898,4396e" filled="t" fillcolor="#FFFFFF" stroked="f">
                <v:path arrowok="t"/>
                <v:fill/>
              </v:shape>
            </v:group>
            <v:group style="position:absolute;left:1663;top:13399;width:1020;height:386" coordorigin="1663,13399" coordsize="1020,386">
              <v:shape style="position:absolute;left:1663;top:13399;width:1020;height:386" coordorigin="1663,13399" coordsize="1020,386" path="m1663,13785l2683,13785,2683,13399,1663,13399,1663,13785e" filled="t" fillcolor="#FFFFFF" stroked="f">
                <v:path arrowok="t"/>
                <v:fill/>
              </v:shape>
            </v:group>
            <v:group style="position:absolute;left:1659;top:13404;width:514;height:380" coordorigin="1659,13404" coordsize="514,380">
              <v:shape style="position:absolute;left:1659;top:13404;width:514;height:380" coordorigin="1659,13404" coordsize="514,380" path="m1659,13784l2173,13784,2173,13404,1659,13404,1659,13784e" filled="t" fillcolor="#005E9E" stroked="f">
                <v:path arrowok="t"/>
                <v:fill/>
              </v:shape>
            </v:group>
            <v:group style="position:absolute;left:2256;top:13462;width:130;height:261" coordorigin="2256,13462" coordsize="130,261">
              <v:shape style="position:absolute;left:2256;top:13462;width:130;height:261" coordorigin="2256,13462" coordsize="130,261" path="m2376,13462l2315,13483,2272,13531,2256,13598,2258,13620,2288,13678,2341,13715,2386,13723,2386,13698,2367,13696,2346,13690,2299,13650,2281,13581,2285,13559,2323,13507,2386,13486,2376,13462e" filled="t" fillcolor="#231F20" stroked="f">
                <v:path arrowok="t"/>
                <v:fill/>
              </v:shape>
            </v:group>
            <v:group style="position:absolute;left:2256;top:13462;width:130;height:261" coordorigin="2256,13462" coordsize="130,261">
              <v:shape style="position:absolute;left:2256;top:13462;width:130;height:261" coordorigin="2256,13462" coordsize="130,261" path="m2386,13698l2386,13723,2363,13721,2303,13694,2265,13641,2256,13598,2257,13574,2284,13512,2334,13473,2376,13462,2386,13486,2363,13489,2342,13496,2294,13539,2281,13581,2283,13607,2312,13667,2367,13696,2386,13698xe" filled="f" stroked="t" strokeweight=".642pt" strokecolor="#231F20">
                <v:path arrowok="t"/>
              </v:shape>
            </v:group>
            <v:group style="position:absolute;left:2428;top:13461;width:131;height:262" coordorigin="2428,13461" coordsize="131,262">
              <v:shape style="position:absolute;left:2428;top:13461;width:131;height:262" coordorigin="2428,13461" coordsize="131,262" path="m2558,13461l2487,13483,2444,13531,2428,13598,2431,13620,2460,13679,2513,13715,2558,13723,2538,13696,2517,13690,2498,13679,2482,13665,2469,13649,2459,13629,2454,13608,2559,13608,2559,13583,2452,13583,2453,13580,2480,13521,2535,13489,2558,13486,2558,13461e" filled="t" fillcolor="#231F20" stroked="f">
                <v:path arrowok="t"/>
                <v:fill/>
              </v:shape>
            </v:group>
            <v:group style="position:absolute;left:2428;top:13461;width:131;height:262" coordorigin="2428,13461" coordsize="131,262">
              <v:shape style="position:absolute;left:2428;top:13461;width:131;height:262" coordorigin="2428,13461" coordsize="131,262" path="m2452,13583l2559,13583,2559,13608,2454,13608,2459,13629,2498,13679,2538,13696,2558,13723,2493,13706,2447,13661,2428,13598,2430,13574,2456,13512,2506,13473,2558,13461,2558,13486,2535,13489,2515,13496,2467,13538,2453,13580,2452,13583xe" filled="f" stroked="t" strokeweight=".642pt" strokecolor="#231F20">
                <v:path arrowok="t"/>
              </v:shape>
            </v:group>
            <v:group style="position:absolute;left:1659;top:13404;width:1026;height:380" coordorigin="1659,13404" coordsize="1026,380">
              <v:shape style="position:absolute;left:1659;top:13404;width:1026;height:380" coordorigin="1659,13404" coordsize="1026,380" path="m1659,13784l2686,13784,2686,13404,1659,13404,1659,13784xe" filled="f" stroked="t" strokeweight=".098pt" strokecolor="#231F20">
                <v:path arrowok="t"/>
              </v:shape>
            </v:group>
            <v:group style="position:absolute;left:2173;top:13404;width:2;height:380" coordorigin="2173,13404" coordsize="2,380">
              <v:shape style="position:absolute;left:2173;top:13404;width:2;height:380" coordorigin="2173,13404" coordsize="0,380" path="m2173,13404l2173,13784e" filled="f" stroked="t" strokeweight=".098pt" strokecolor="#231F20">
                <v:path arrowok="t"/>
              </v:shape>
            </v:group>
            <v:group style="position:absolute;left:1785;top:13589;width:241;height:2" coordorigin="1785,13589" coordsize="241,2">
              <v:shape style="position:absolute;left:1785;top:13589;width:241;height:2" coordorigin="1785,13589" coordsize="241,0" path="m1785,13589l2025,13589e" filled="f" stroked="t" strokeweight="1.292pt" strokecolor="#005E9E">
                <v:path arrowok="t"/>
              </v:shape>
            </v:group>
            <v:group style="position:absolute;left:1732;top:13572;width:50;height:46" coordorigin="1732,13572" coordsize="50,46">
              <v:shape style="position:absolute;left:1732;top:13572;width:50;height:46" coordorigin="1732,13572" coordsize="50,46" path="m1781,13590l1732,13590,1747,13601,1742,13619,1757,13608,1769,13608,1766,13601,1781,13590e" filled="t" fillcolor="#FFF200" stroked="f">
                <v:path arrowok="t"/>
                <v:fill/>
              </v:shape>
              <v:shape style="position:absolute;left:1732;top:13572;width:50;height:46" coordorigin="1732,13572" coordsize="50,46" path="m1769,13608l1757,13608,1772,13619,1769,13608e" filled="t" fillcolor="#FFF200" stroked="f">
                <v:path arrowok="t"/>
                <v:fill/>
              </v:shape>
              <v:shape style="position:absolute;left:1732;top:13572;width:50;height:46" coordorigin="1732,13572" coordsize="50,46" path="m1757,13572l1751,13590,1762,13590,1757,13572e" filled="t" fillcolor="#FFF200" stroked="f">
                <v:path arrowok="t"/>
                <v:fill/>
              </v:shape>
            </v:group>
            <v:group style="position:absolute;left:1753;top:13645;width:50;height:47" coordorigin="1753,13645" coordsize="50,47">
              <v:shape style="position:absolute;left:1753;top:13645;width:50;height:47" coordorigin="1753,13645" coordsize="50,47" path="m1803,13663l1753,13663,1769,13674,1763,13692,1779,13681,1790,13681,1788,13674,1803,13663e" filled="t" fillcolor="#FFF200" stroked="f">
                <v:path arrowok="t"/>
                <v:fill/>
              </v:shape>
              <v:shape style="position:absolute;left:1753;top:13645;width:50;height:47" coordorigin="1753,13645" coordsize="50,47" path="m1790,13681l1779,13681,1794,13691,1790,13681e" filled="t" fillcolor="#FFF200" stroked="f">
                <v:path arrowok="t"/>
                <v:fill/>
              </v:shape>
              <v:shape style="position:absolute;left:1753;top:13645;width:50;height:47" coordorigin="1753,13645" coordsize="50,47" path="m1778,13645l1772,13663,1784,13663,1778,13645e" filled="t" fillcolor="#FFF200" stroked="f">
                <v:path arrowok="t"/>
                <v:fill/>
              </v:shape>
            </v:group>
            <v:group style="position:absolute;left:1809;top:13698;width:39;height:46" coordorigin="1809,13698" coordsize="39,46">
              <v:shape style="position:absolute;left:1809;top:13698;width:39;height:46" coordorigin="1809,13698" coordsize="39,46" path="m1845,13733l1833,13733,1848,13744,1845,13733e" filled="t" fillcolor="#FFF200" stroked="f">
                <v:path arrowok="t"/>
                <v:fill/>
              </v:shape>
              <v:shape style="position:absolute;left:1809;top:13698;width:39;height:46" coordorigin="1809,13698" coordsize="39,46" path="m1833,13698l1828,13715,1809,13715,1824,13726,1817,13744,1833,13733,1845,13733,1843,13727,1858,13716,1839,13716,1833,13698e" filled="t" fillcolor="#FFF200" stroked="f">
                <v:path arrowok="t"/>
                <v:fill/>
              </v:shape>
            </v:group>
            <v:group style="position:absolute;left:1882;top:13716;width:50;height:46" coordorigin="1882,13716" coordsize="50,46">
              <v:shape style="position:absolute;left:1882;top:13716;width:50;height:46" coordorigin="1882,13716" coordsize="50,46" path="m1932,13734l1913,13735,1882,13735,1898,13745,1892,13763,1908,13752,1919,13752,1917,13745,1932,13734e" filled="t" fillcolor="#FFF200" stroked="f">
                <v:path arrowok="t"/>
                <v:fill/>
              </v:shape>
              <v:shape style="position:absolute;left:1882;top:13716;width:50;height:46" coordorigin="1882,13716" coordsize="50,46" path="m1919,13752l1908,13752,1923,13763,1919,13752e" filled="t" fillcolor="#FFF200" stroked="f">
                <v:path arrowok="t"/>
                <v:fill/>
              </v:shape>
              <v:shape style="position:absolute;left:1882;top:13716;width:50;height:46" coordorigin="1882,13716" coordsize="50,46" path="m1907,13716l1901,13735,1913,13735,1907,13716e" filled="t" fillcolor="#FFF200" stroked="f">
                <v:path arrowok="t"/>
                <v:fill/>
              </v:shape>
            </v:group>
            <v:group style="position:absolute;left:1957;top:13696;width:49;height:46" coordorigin="1957,13696" coordsize="49,46">
              <v:shape style="position:absolute;left:1957;top:13696;width:49;height:46" coordorigin="1957,13696" coordsize="49,46" path="m2006,13713l1957,13713,1972,13724,1966,13742,1981,13731,1993,13731,1991,13724,2006,13713e" filled="t" fillcolor="#FFF200" stroked="f">
                <v:path arrowok="t"/>
                <v:fill/>
              </v:shape>
              <v:shape style="position:absolute;left:1957;top:13696;width:49;height:46" coordorigin="1957,13696" coordsize="49,46" path="m1993,13731l1981,13731,1997,13742,1993,13731e" filled="t" fillcolor="#FFF200" stroked="f">
                <v:path arrowok="t"/>
                <v:fill/>
              </v:shape>
              <v:shape style="position:absolute;left:1957;top:13696;width:49;height:46" coordorigin="1957,13696" coordsize="49,46" path="m1982,13696l1976,13713,1987,13713,1982,13696e" filled="t" fillcolor="#FFF200" stroked="f">
                <v:path arrowok="t"/>
                <v:fill/>
              </v:shape>
            </v:group>
            <v:group style="position:absolute;left:2010;top:13641;width:50;height:46" coordorigin="2010,13641" coordsize="50,46">
              <v:shape style="position:absolute;left:2010;top:13641;width:50;height:46" coordorigin="2010,13641" coordsize="50,46" path="m2010,13659l2025,13670,2019,13688,2035,13677,2046,13677,2044,13670,2060,13659,2029,13659,2010,13659e" filled="t" fillcolor="#FFF200" stroked="f">
                <v:path arrowok="t"/>
                <v:fill/>
              </v:shape>
              <v:shape style="position:absolute;left:2010;top:13641;width:50;height:46" coordorigin="2010,13641" coordsize="50,46" path="m2046,13677l2035,13677,2050,13688,2046,13677e" filled="t" fillcolor="#FFF200" stroked="f">
                <v:path arrowok="t"/>
                <v:fill/>
              </v:shape>
              <v:shape style="position:absolute;left:2010;top:13641;width:50;height:46" coordorigin="2010,13641" coordsize="50,46" path="m2035,13641l2029,13659,2041,13659,2035,13641e" filled="t" fillcolor="#FFF200" stroked="f">
                <v:path arrowok="t"/>
                <v:fill/>
              </v:shape>
            </v:group>
            <v:group style="position:absolute;left:2028;top:13568;width:50;height:46" coordorigin="2028,13568" coordsize="50,46">
              <v:shape style="position:absolute;left:2028;top:13568;width:50;height:46" coordorigin="2028,13568" coordsize="50,46" path="m2053,13568l2047,13586,2028,13586,2043,13597,2038,13615,2053,13604,2065,13604,2062,13597,2078,13586,2059,13586,2053,13568e" filled="t" fillcolor="#FFF200" stroked="f">
                <v:path arrowok="t"/>
                <v:fill/>
              </v:shape>
              <v:shape style="position:absolute;left:2028;top:13568;width:50;height:46" coordorigin="2028,13568" coordsize="50,46" path="m2065,13604l2053,13604,2068,13615,2065,13604e" filled="t" fillcolor="#FFF200" stroked="f">
                <v:path arrowok="t"/>
                <v:fill/>
              </v:shape>
            </v:group>
            <v:group style="position:absolute;left:2008;top:13495;width:40;height:46" coordorigin="2008,13495" coordsize="40,46">
              <v:shape style="position:absolute;left:2008;top:13495;width:40;height:46" coordorigin="2008,13495" coordsize="40,46" path="m2044,13530l2032,13530,2047,13541,2044,13530e" filled="t" fillcolor="#FFF200" stroked="f">
                <v:path arrowok="t"/>
                <v:fill/>
              </v:shape>
              <v:shape style="position:absolute;left:2008;top:13495;width:40;height:46" coordorigin="2008,13495" coordsize="40,46" path="m2008,13512l2023,13523,2017,13541,2032,13530,2044,13530,2042,13523,2057,13513,2038,13512,2027,13512,2008,13512e" filled="t" fillcolor="#FFF200" stroked="f">
                <v:path arrowok="t"/>
                <v:fill/>
              </v:shape>
              <v:shape style="position:absolute;left:2008;top:13495;width:40;height:46" coordorigin="2008,13495" coordsize="40,46" path="m2032,13495l2027,13512,2038,13512,2032,13495e" filled="t" fillcolor="#FFF200" stroked="f">
                <v:path arrowok="t"/>
                <v:fill/>
              </v:shape>
            </v:group>
            <v:group style="position:absolute;left:1952;top:13442;width:50;height:46" coordorigin="1952,13442" coordsize="50,46">
              <v:shape style="position:absolute;left:1952;top:13442;width:50;height:46" coordorigin="1952,13442" coordsize="50,46" path="m1977,13442l1971,13459,1952,13459,1967,13470,1961,13488,1977,13477,1988,13477,1986,13470,2002,13460,1983,13459,1977,13442e" filled="t" fillcolor="#FFF200" stroked="f">
                <v:path arrowok="t"/>
                <v:fill/>
              </v:shape>
              <v:shape style="position:absolute;left:1952;top:13442;width:50;height:46" coordorigin="1952,13442" coordsize="50,46" path="m1988,13477l1977,13477,1992,13488,1988,13477e" filled="t" fillcolor="#FFF200" stroked="f">
                <v:path arrowok="t"/>
                <v:fill/>
              </v:shape>
            </v:group>
            <v:group style="position:absolute;left:1878;top:13423;width:50;height:46" coordorigin="1878,13423" coordsize="50,46">
              <v:shape style="position:absolute;left:1878;top:13423;width:50;height:46" coordorigin="1878,13423" coordsize="50,46" path="m1878,13441l1893,13452,1887,13470,1903,13459,1914,13459,1912,13452,1927,13441,1897,13441,1878,13441e" filled="t" fillcolor="#FFF200" stroked="f">
                <v:path arrowok="t"/>
                <v:fill/>
              </v:shape>
              <v:shape style="position:absolute;left:1878;top:13423;width:50;height:46" coordorigin="1878,13423" coordsize="50,46" path="m1914,13459l1903,13459,1918,13470,1914,13459e" filled="t" fillcolor="#FFF200" stroked="f">
                <v:path arrowok="t"/>
                <v:fill/>
              </v:shape>
              <v:shape style="position:absolute;left:1878;top:13423;width:50;height:46" coordorigin="1878,13423" coordsize="50,46" path="m1903,13423l1897,13441,1909,13441,1903,13423e" filled="t" fillcolor="#FFF200" stroked="f">
                <v:path arrowok="t"/>
                <v:fill/>
              </v:shape>
            </v:group>
            <v:group style="position:absolute;left:1804;top:13445;width:40;height:46" coordorigin="1804,13445" coordsize="40,46">
              <v:shape style="position:absolute;left:1804;top:13445;width:40;height:46" coordorigin="1804,13445" coordsize="40,46" path="m1840,13480l1829,13480,1844,13491,1840,13480e" filled="t" fillcolor="#FFF200" stroked="f">
                <v:path arrowok="t"/>
                <v:fill/>
              </v:shape>
              <v:shape style="position:absolute;left:1804;top:13445;width:40;height:46" coordorigin="1804,13445" coordsize="40,46" path="m1854,13462l1804,13462,1819,13473,1813,13490,1829,13480,1840,13480,1838,13473,1854,13462e" filled="t" fillcolor="#FFF200" stroked="f">
                <v:path arrowok="t"/>
                <v:fill/>
              </v:shape>
              <v:shape style="position:absolute;left:1804;top:13445;width:40;height:46" coordorigin="1804,13445" coordsize="40,46" path="m1829,13445l1823,13462,1835,13462,1829,13445e" filled="t" fillcolor="#FFF200" stroked="f">
                <v:path arrowok="t"/>
                <v:fill/>
              </v:shape>
            </v:group>
            <v:group style="position:absolute;left:1751;top:13499;width:49;height:47" coordorigin="1751,13499" coordsize="49,47">
              <v:shape style="position:absolute;left:1751;top:13499;width:49;height:47" coordorigin="1751,13499" coordsize="49,47" path="m1800,13517l1751,13517,1766,13528,1760,13546,1775,13534,1787,13534,1785,13528,1800,13517e" filled="t" fillcolor="#FFF200" stroked="f">
                <v:path arrowok="t"/>
                <v:fill/>
              </v:shape>
              <v:shape style="position:absolute;left:1751;top:13499;width:49;height:47" coordorigin="1751,13499" coordsize="49,47" path="m1787,13534l1775,13534,1790,13545,1787,13534e" filled="t" fillcolor="#FFF200" stroked="f">
                <v:path arrowok="t"/>
                <v:fill/>
              </v:shape>
              <v:shape style="position:absolute;left:1751;top:13499;width:49;height:47" coordorigin="1751,13499" coordsize="49,47" path="m1775,13499l1770,13517,1781,13517,1775,13499e" filled="t" fillcolor="#FFF200" stroked="f">
                <v:path arrowok="t"/>
                <v:fill/>
              </v:shape>
            </v:group>
            <v:group style="position:absolute;left:0;top:14301;width:11906;height:2537" coordorigin="0,14301" coordsize="11906,2537">
              <v:shape style="position:absolute;left:0;top:14301;width:11906;height:2537" coordorigin="0,14301" coordsize="11906,2537" path="m0,16838l11906,16838,11906,14301,0,14301,0,16838e" filled="t" fillcolor="#ED1B2D" stroked="f">
                <v:path arrowok="t"/>
                <v:fill/>
              </v:shape>
            </v:group>
            <v:group style="position:absolute;left:7974;top:15647;width:2422;height:478" coordorigin="7974,15647" coordsize="2422,478">
              <v:shape style="position:absolute;left:7974;top:15647;width:2422;height:478" coordorigin="7974,15647" coordsize="2422,478" path="m8025,15661l7976,15697,7974,15707,7974,16062,8024,16114,8155,16114,8176,16113,8250,16092,8295,16044,8304,16022,8077,16022,8077,15929,8301,15929,8294,15916,8282,15899,8261,15883,8243,15873,8228,15867,8242,15853,8254,15838,8077,15838,8077,15753,8271,15753,8270,15745,8262,15726,8210,15677,8158,15661,8025,15661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8301,15929l8139,15929,8158,15931,8177,15936,8196,15949,8202,15963,8204,15981,8198,15999,8175,16015,8158,16021,8077,16022,8304,16022,8308,16010,8309,15989,8310,15968,8307,15950,8302,15933,8301,15929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8271,15753l8115,15753,8136,15754,8150,15757,8157,15759,8166,15771,8171,15784,8173,15800,8166,15818,8145,15830,8125,15836,8107,15838,8077,15838,8254,15838,8256,15836,8266,15817,8272,15799,8273,15782,8273,15764,8271,15753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8393,15661l8341,15698,8339,15707,8339,16062,8341,16081,8350,16100,8365,16112,8382,16118,8399,16118,8417,16110,8435,16091,8441,16074,8444,15933,8564,15933,8561,15929,8579,15925,8597,15918,8615,15908,8635,15888,8650,15870,8656,15857,8442,15857,8442,15756,8463,15756,8482,15756,8658,15756,8627,15702,8562,15666,8520,15661,8393,15661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8564,15933l8444,15933,8571,16095,8590,16111,8606,16117,8624,16117,8642,16112,8659,16101,8668,16084,8671,16066,8667,16048,8656,16031,8564,15933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8658,15756l8482,15756,8502,15756,8522,15758,8538,15763,8554,15779,8561,15796,8563,15813,8558,15830,8536,15848,8520,15856,8442,15857,8656,15857,8658,15852,8663,15835,8665,15818,8665,15795,8663,15776,8658,15756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9077,15657l9054,15663,9039,15671,9027,15693,9023,15711,9026,15726,9030,15736,9030,15737,9060,15811,9155,16053,9191,16112,9221,16118,9239,16113,9282,16040,9307,15981,9326,15935,9218,15935,9161,15787,9140,15730,9111,15673,9095,15661,9077,15657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8887,15650l8826,15698,8814,15726,8724,15969,8703,16026,8696,16048,8694,16065,8695,16084,8745,16117,8763,16113,8799,16062,8811,16026,8980,16023,9086,16023,9050,15928,8840,15928,8896,15762,8988,15762,8972,15719,8940,15667,8904,15651,8887,15650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9086,16023l8980,16023,8985,16041,8990,16060,8997,16079,9012,16100,9025,16112,9044,16115,9061,16114,9078,16106,9089,16085,9093,16066,9092,16048,9089,16032,9086,16023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9354,15658l9337,15662,9318,15680,9309,15695,9218,15935,9326,15935,9354,15867,9376,15810,9405,15736,9413,15701,9413,15698,9406,15681,9388,15667,9371,15659,9354,15658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8988,15762l8896,15762,8948,15928,9050,15928,8988,15762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9656,15651l9594,15656,9536,15677,9488,15713,9452,15766,9432,15825,9425,15881,9426,15904,9436,15969,9460,16026,9513,16084,9584,16117,9644,16125,9666,16124,9727,16112,9795,16073,9834,16028,9651,16028,9632,16028,9573,15996,9542,15942,9536,15906,9536,15893,9546,15823,9585,15767,9636,15747,9833,15747,9824,15733,9767,15681,9695,15655,9676,15652,9656,15651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9833,15747l9648,15747,9667,15748,9687,15753,9737,15797,9759,15866,9760,15893,9759,15904,9745,15965,9704,16014,9651,16028,9834,16028,9859,15969,9870,15893,9870,15871,9859,15807,9835,15750,9833,15747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10201,15647l10161,15682,10159,15687,10159,15694,10159,15901,10159,15981,10159,16043,10194,16111,10350,16116,10368,16113,10386,16101,10394,16077,10396,16059,10391,16043,10372,16025,10356,16020,10259,16017,10259,15704,10258,15686,10253,15669,10234,15657,10217,15649,10201,15647e" filled="t" fillcolor="#FFFFFF" stroked="f">
                <v:path arrowok="t"/>
                <v:fill/>
              </v:shape>
              <v:shape style="position:absolute;left:7974;top:15647;width:2422;height:478" coordorigin="7974,15647" coordsize="2422,478" path="m9937,15647l9896,15694,9896,16065,9947,16114,10047,16114,10067,16114,10132,16082,10136,16067,10134,16051,10125,16035,10103,16020,10088,16017,9996,16017,9996,15704,9994,15686,9988,15668,9970,15656,9953,15649,9937,15647e" filled="t" fillcolor="#FFFFFF" stroked="f">
                <v:path arrowok="t"/>
                <v:fill/>
              </v:shape>
            </v:group>
            <v:group style="position:absolute;left:7485;top:15879;width:137;height:238" coordorigin="7485,15879" coordsize="137,238">
              <v:shape style="position:absolute;left:7485;top:15879;width:137;height:238" coordorigin="7485,15879" coordsize="137,238" path="m7606,16092l7509,16092,7514,16098,7528,16110,7547,16116,7571,16117,7590,16109,7604,16095,7606,16092e" filled="t" fillcolor="#FFFFFF" stroked="f">
                <v:path arrowok="t"/>
                <v:fill/>
              </v:shape>
              <v:shape style="position:absolute;left:7485;top:15879;width:137;height:238" coordorigin="7485,15879" coordsize="137,238" path="m7509,15879l7485,15879,7485,16114,7509,16114,7509,16092,7606,16092,7607,16090,7537,16090,7524,16079,7515,16062,7511,16038,7510,16007,7518,15986,7532,15970,7544,15967,7509,15967,7509,15879e" filled="t" fillcolor="#FFFFFF" stroked="f">
                <v:path arrowok="t"/>
                <v:fill/>
              </v:shape>
              <v:shape style="position:absolute;left:7485;top:15879;width:137;height:238" coordorigin="7485,15879" coordsize="137,238" path="m7602,15964l7553,15964,7561,15965,7577,15973,7588,15989,7595,16012,7597,16040,7592,16060,7582,16077,7564,16088,7537,16090,7607,16090,7614,16076,7621,16053,7623,16027,7620,16004,7614,15983,7603,15966,7602,15964e" filled="t" fillcolor="#FFFFFF" stroked="f">
                <v:path arrowok="t"/>
                <v:fill/>
              </v:shape>
              <v:shape style="position:absolute;left:7485;top:15879;width:137;height:238" coordorigin="7485,15879" coordsize="137,238" path="m7541,15941l7522,15950,7510,15967,7544,15967,7553,15964,7602,15964,7588,15952,7567,15944,7541,15941e" filled="t" fillcolor="#FFFFFF" stroked="f">
                <v:path arrowok="t"/>
                <v:fill/>
              </v:shape>
            </v:group>
            <v:group style="position:absolute;left:7649;top:15944;width:160;height:239" coordorigin="7649,15944" coordsize="160,239">
              <v:shape style="position:absolute;left:7649;top:15944;width:160;height:239" coordorigin="7649,15944" coordsize="160,239" path="m7666,16154l7666,16180,7672,16182,7679,16183,7693,16182,7710,16176,7723,16161,7725,16158,7677,16158,7671,16155,7666,16154e" filled="t" fillcolor="#FFFFFF" stroked="f">
                <v:path arrowok="t"/>
                <v:fill/>
              </v:shape>
              <v:shape style="position:absolute;left:7649;top:15944;width:160;height:239" coordorigin="7649,15944" coordsize="160,239" path="m7681,15944l7649,15944,7717,16113,7705,16142,7700,16153,7694,16158,7725,16158,7735,16137,7755,16083,7731,16083,7681,15944e" filled="t" fillcolor="#FFFFFF" stroked="f">
                <v:path arrowok="t"/>
                <v:fill/>
              </v:shape>
              <v:shape style="position:absolute;left:7649;top:15944;width:160;height:239" coordorigin="7649,15944" coordsize="160,239" path="m7809,15944l7779,15944,7732,16083,7755,16083,7809,15944e" filled="t" fillcolor="#FFFFFF" stroked="f">
                <v:path arrowok="t"/>
                <v:fill/>
              </v:shape>
            </v:group>
            <v:group style="position:absolute;left:6692;top:15688;width:133;height:95" coordorigin="6692,15688" coordsize="133,95">
              <v:shape style="position:absolute;left:6692;top:15688;width:133;height:95" coordorigin="6692,15688" coordsize="133,95" path="m6825,15688l6794,15688,6771,15689,6715,15713,6692,15784,6804,15784,6825,15688e" filled="t" fillcolor="#000000" stroked="f">
                <v:path arrowok="t"/>
                <v:fill/>
              </v:shape>
            </v:group>
            <v:group style="position:absolute;left:6134;top:15795;width:222;height:286" coordorigin="6134,15795" coordsize="222,286">
              <v:shape style="position:absolute;left:6134;top:15795;width:222;height:286" coordorigin="6134,15795" coordsize="222,286" path="m6308,15795l6205,15795,6206,15798,6209,15810,6218,15848,6246,15955,6246,15977,6231,15985,6155,15985,6134,16081,6245,16081,6273,16080,6332,16061,6356,15996,6352,15973,6351,15964,6347,15952,6338,15914,6311,15808,6309,15800,6308,15797,6308,15795e" filled="t" fillcolor="#FFFFFF" stroked="f">
                <v:path arrowok="t"/>
                <v:fill/>
              </v:shape>
            </v:group>
            <v:group style="position:absolute;left:6203;top:15688;width:218;height:95" coordorigin="6203,15688" coordsize="218,95">
              <v:shape style="position:absolute;left:6203;top:15688;width:218;height:95" coordorigin="6203,15688" coordsize="218,95" path="m6421,15688l6318,15688,6290,15690,6227,15710,6203,15757,6203,15780,6333,15784,6401,15784,6421,15688e" filled="t" fillcolor="#FFFFFF" stroked="f">
                <v:path arrowok="t"/>
                <v:fill/>
              </v:shape>
            </v:group>
            <v:group style="position:absolute;left:6424;top:15688;width:247;height:95" coordorigin="6424,15688" coordsize="247,95">
              <v:shape style="position:absolute;left:6424;top:15688;width:247;height:95" coordorigin="6424,15688" coordsize="247,95" path="m6444,15688l6424,15784,6668,15784,6669,15779,6671,15757,6667,15737,6659,15719,6646,15705,6629,15694,6609,15689,6444,15688e" filled="t" fillcolor="#FFFFFF" stroked="f">
                <v:path arrowok="t"/>
                <v:fill/>
              </v:shape>
              <v:shape style="position:absolute;left:6424;top:15688;width:247;height:95" coordorigin="6424,15688" coordsize="247,95" path="m6668,15784l6424,15784,6668,15784e" filled="t" fillcolor="#FFFFFF" stroked="f">
                <v:path arrowok="t"/>
                <v:fill/>
              </v:shape>
            </v:group>
            <v:group style="position:absolute;left:6828;top:15614;width:209;height:170" coordorigin="6828,15614" coordsize="209,170">
              <v:shape style="position:absolute;left:6828;top:15614;width:209;height:170" coordorigin="6828,15614" coordsize="209,170" path="m6977,15614l6946,15614,6923,15615,6867,15639,6828,15784,7017,15784,7037,15688,6961,15688,6977,15614e" filled="t" fillcolor="#FFFFFF" stroked="f">
                <v:path arrowok="t"/>
                <v:fill/>
              </v:shape>
            </v:group>
            <v:group style="position:absolute;left:6344;top:15795;width:322;height:361" coordorigin="6344,15795" coordsize="322,361">
              <v:shape style="position:absolute;left:6344;top:15795;width:322;height:361" coordorigin="6344,15795" coordsize="322,361" path="m6534,15795l6421,15795,6344,16156,6375,16156,6398,16155,6454,16131,6473,16081,6520,16081,6584,16069,6622,15992,6492,15992,6534,15795e" filled="t" fillcolor="#FFFFFF" stroked="f">
                <v:path arrowok="t"/>
                <v:fill/>
              </v:shape>
              <v:shape style="position:absolute;left:6344;top:15795;width:322;height:361" coordorigin="6344,15795" coordsize="322,361" path="m6666,15795l6561,15795,6522,15974,6519,15986,6512,15992,6622,15992,6666,15795e" filled="t" fillcolor="#FFFFFF" stroked="f">
                <v:path arrowok="t"/>
                <v:fill/>
              </v:shape>
            </v:group>
            <v:group style="position:absolute;left:6764;top:15795;width:174;height:286" coordorigin="6764,15795" coordsize="174,286">
              <v:shape style="position:absolute;left:6764;top:15795;width:174;height:286" coordorigin="6764,15795" coordsize="174,286" path="m6938,15795l6826,15795,6764,16081,6795,16081,6818,16080,6875,16056,6938,15795e" filled="t" fillcolor="#FFFFFF" stroked="f">
                <v:path arrowok="t"/>
                <v:fill/>
              </v:shape>
            </v:group>
            <v:group style="position:absolute;left:6628;top:15795;width:174;height:286" coordorigin="6628,15795" coordsize="174,286">
              <v:shape style="position:absolute;left:6628;top:15795;width:174;height:286" coordorigin="6628,15795" coordsize="174,286" path="m6802,15795l6689,15795,6628,16081,6659,16081,6682,16080,6738,16056,6802,15795e" filled="t" fillcolor="#FFFFFF" stroked="f">
                <v:path arrowok="t"/>
                <v:fill/>
              </v:shape>
              <v:shape style="position:absolute;left:1147;top:15367;width:2639;height:740" type="#_x0000_t75">
                <v:imagedata r:id="rId7" o:title=""/>
              </v:shape>
            </v:group>
            <v:group style="position:absolute;left:3027;top:13405;width:1020;height:387" coordorigin="3027,13405" coordsize="1020,387">
              <v:shape style="position:absolute;left:3027;top:13405;width:1020;height:387" coordorigin="3027,13405" coordsize="1020,387" path="m3027,13405l4048,13405,4048,13792,3027,13792,3027,13405e" filled="t" fillcolor="#3160AD" stroked="f">
                <v:path arrowok="t"/>
                <v:fill/>
              </v:shape>
            </v:group>
            <v:group style="position:absolute;left:3730;top:13451;width:258;height:286" coordorigin="3730,13451" coordsize="258,286">
              <v:shape style="position:absolute;left:3730;top:13451;width:258;height:286" coordorigin="3730,13451" coordsize="258,286" path="m3860,13451l3730,13736,3767,13736,3797,13668,3957,13668,3860,13451e" filled="t" fillcolor="#FFFFFF" stroked="f">
                <v:path arrowok="t"/>
                <v:fill/>
              </v:shape>
              <v:shape style="position:absolute;left:3730;top:13451;width:258;height:286" coordorigin="3730,13451" coordsize="258,286" path="m3957,13668l3922,13668,3952,13736,3988,13736,3957,13668e" filled="t" fillcolor="#FFFFFF" stroked="f">
                <v:path arrowok="t"/>
                <v:fill/>
              </v:shape>
            </v:group>
            <v:group style="position:absolute;left:3811;top:13526;width:96;height:110" coordorigin="3811,13526" coordsize="96,110">
              <v:shape style="position:absolute;left:3811;top:13526;width:96;height:110" coordorigin="3811,13526" coordsize="96,110" path="m3860,13526l3811,13636,3907,13636,3860,13526e" filled="t" fillcolor="#3160AD" stroked="f">
                <v:path arrowok="t"/>
                <v:fill/>
              </v:shape>
            </v:group>
            <v:group style="position:absolute;left:3565;top:13462;width:98;height:274" coordorigin="3565,13462" coordsize="98,274">
              <v:shape style="position:absolute;left:3565;top:13462;width:98;height:274" coordorigin="3565,13462" coordsize="98,274" path="m3663,13494l3630,13494,3630,13736,3663,13736,3663,13494e" filled="t" fillcolor="#FFFFFF" stroked="f">
                <v:path arrowok="t"/>
                <v:fill/>
              </v:shape>
              <v:shape style="position:absolute;left:3565;top:13462;width:98;height:274" coordorigin="3565,13462" coordsize="98,274" path="m3727,13462l3565,13462,3565,13494,3727,13494,3727,13462e" filled="t" fillcolor="#FFFFFF" stroked="f">
                <v:path arrowok="t"/>
                <v:fill/>
              </v:shape>
            </v:group>
            <v:group style="position:absolute;left:3092;top:13462;width:145;height:274" coordorigin="3092,13462" coordsize="145,274">
              <v:shape style="position:absolute;left:3092;top:13462;width:145;height:274" coordorigin="3092,13462" coordsize="145,274" path="m3237,13462l3092,13462,3092,13736,3237,13736,3237,13704,3125,13704,3125,13601,3234,13601,3234,13570,3125,13570,3125,13494,3237,13494,3237,13462e" filled="t" fillcolor="#FFFFFF" stroked="f">
                <v:path arrowok="t"/>
                <v:fill/>
              </v:shape>
            </v:group>
            <v:group style="position:absolute;left:3524;top:13582;width:37;height:37" coordorigin="3524,13582" coordsize="37,37">
              <v:shape style="position:absolute;left:3524;top:13582;width:37;height:37" coordorigin="3524,13582" coordsize="37,37" path="m3561,13595l3524,13595,3536,13604,3531,13618,3543,13609,3552,13609,3550,13604,3561,13595e" filled="t" fillcolor="#FFFFFF" stroked="f">
                <v:path arrowok="t"/>
                <v:fill/>
              </v:shape>
              <v:shape style="position:absolute;left:3524;top:13582;width:37;height:37" coordorigin="3524,13582" coordsize="37,37" path="m3552,13609l3543,13609,3554,13618,3552,13609e" filled="t" fillcolor="#FFFFFF" stroked="f">
                <v:path arrowok="t"/>
                <v:fill/>
              </v:shape>
              <v:shape style="position:absolute;left:3524;top:13582;width:37;height:37" coordorigin="3524,13582" coordsize="37,37" path="m3543,13582l3538,13595,3547,13595,3543,13582e" filled="t" fillcolor="#FFFFFF" stroked="f">
                <v:path arrowok="t"/>
                <v:fill/>
              </v:shape>
            </v:group>
            <v:group style="position:absolute;left:3527;top:13583;width:31;height:31" coordorigin="3527,13583" coordsize="31,31">
              <v:shape style="position:absolute;left:3527;top:13583;width:31;height:31" coordorigin="3527,13583" coordsize="31,31" path="m3533,13614l3537,13602,3527,13594,3539,13594,3543,13583,3546,13594,3558,13594,3549,13602,3552,13614,3543,13607,3533,13614xe" filled="f" stroked="t" strokeweight=".627pt" strokecolor="#FFFFFF">
                <v:path arrowok="t"/>
              </v:shape>
            </v:group>
            <v:group style="position:absolute;left:3286;top:13582;width:37;height:37" coordorigin="3286,13582" coordsize="37,37">
              <v:shape style="position:absolute;left:3286;top:13582;width:37;height:37" coordorigin="3286,13582" coordsize="37,37" path="m3323,13595l3286,13595,3297,13604,3293,13618,3304,13609,3313,13609,3312,13604,3323,13595e" filled="t" fillcolor="#FFFFFF" stroked="f">
                <v:path arrowok="t"/>
                <v:fill/>
              </v:shape>
              <v:shape style="position:absolute;left:3286;top:13582;width:37;height:37" coordorigin="3286,13582" coordsize="37,37" path="m3313,13609l3304,13609,3316,13618,3313,13609e" filled="t" fillcolor="#FFFFFF" stroked="f">
                <v:path arrowok="t"/>
                <v:fill/>
              </v:shape>
              <v:shape style="position:absolute;left:3286;top:13582;width:37;height:37" coordorigin="3286,13582" coordsize="37,37" path="m3304,13582l3300,13595,3309,13595,3304,13582e" filled="t" fillcolor="#FFFFFF" stroked="f">
                <v:path arrowok="t"/>
                <v:fill/>
              </v:shape>
            </v:group>
            <v:group style="position:absolute;left:3300;top:13527;width:38;height:37" coordorigin="3300,13527" coordsize="38,37">
              <v:shape style="position:absolute;left:3300;top:13527;width:38;height:37" coordorigin="3300,13527" coordsize="38,37" path="m3338,13540l3300,13540,3312,13549,3307,13563,3319,13554,3328,13554,3326,13549,3338,13540e" filled="t" fillcolor="#FFFFFF" stroked="f">
                <v:path arrowok="t"/>
                <v:fill/>
              </v:shape>
              <v:shape style="position:absolute;left:3300;top:13527;width:38;height:37" coordorigin="3300,13527" coordsize="38,37" path="m3328,13554l3319,13554,3331,13563,3328,13554e" filled="t" fillcolor="#FFFFFF" stroked="f">
                <v:path arrowok="t"/>
                <v:fill/>
              </v:shape>
              <v:shape style="position:absolute;left:3300;top:13527;width:38;height:37" coordorigin="3300,13527" coordsize="38,37" path="m3319,13527l3315,13540,3323,13540,3319,13527e" filled="t" fillcolor="#FFFFFF" stroked="f">
                <v:path arrowok="t"/>
                <v:fill/>
              </v:shape>
            </v:group>
            <v:group style="position:absolute;left:3405;top:13461;width:38;height:37" coordorigin="3405,13461" coordsize="38,37">
              <v:shape style="position:absolute;left:3405;top:13461;width:38;height:37" coordorigin="3405,13461" coordsize="38,37" path="m3442,13474l3405,13474,3417,13483,3412,13498,3424,13489,3433,13489,3431,13483,3442,13474e" filled="t" fillcolor="#FFFFFF" stroked="f">
                <v:path arrowok="t"/>
                <v:fill/>
              </v:shape>
              <v:shape style="position:absolute;left:3405;top:13461;width:38;height:37" coordorigin="3405,13461" coordsize="38,37" path="m3433,13489l3424,13489,3435,13497,3433,13489e" filled="t" fillcolor="#FFFFFF" stroked="f">
                <v:path arrowok="t"/>
                <v:fill/>
              </v:shape>
              <v:shape style="position:absolute;left:3405;top:13461;width:38;height:37" coordorigin="3405,13461" coordsize="38,37" path="m3424,13461l3419,13474,3428,13474,3424,13461e" filled="t" fillcolor="#FFFFFF" stroked="f">
                <v:path arrowok="t"/>
                <v:fill/>
              </v:shape>
            </v:group>
            <v:group style="position:absolute;left:3340;top:13479;width:37;height:37" coordorigin="3340,13479" coordsize="37,37">
              <v:shape style="position:absolute;left:3340;top:13479;width:37;height:37" coordorigin="3340,13479" coordsize="37,37" path="m3377,13492l3340,13492,3351,13501,3346,13516,3358,13507,3367,13507,3365,13501,3377,13492e" filled="t" fillcolor="#FFFFFF" stroked="f">
                <v:path arrowok="t"/>
                <v:fill/>
              </v:shape>
              <v:shape style="position:absolute;left:3340;top:13479;width:37;height:37" coordorigin="3340,13479" coordsize="37,37" path="m3367,13507l3358,13507,3370,13515,3367,13507e" filled="t" fillcolor="#FFFFFF" stroked="f">
                <v:path arrowok="t"/>
                <v:fill/>
              </v:shape>
              <v:shape style="position:absolute;left:3340;top:13479;width:37;height:37" coordorigin="3340,13479" coordsize="37,37" path="m3358,13479l3354,13492,3362,13492,3358,13479e" filled="t" fillcolor="#FFFFFF" stroked="f">
                <v:path arrowok="t"/>
                <v:fill/>
              </v:shape>
            </v:group>
            <v:group style="position:absolute;left:3470;top:13479;width:38;height:37" coordorigin="3470,13479" coordsize="38,37">
              <v:shape style="position:absolute;left:3470;top:13479;width:38;height:37" coordorigin="3470,13479" coordsize="38,37" path="m3508,13492l3470,13492,3482,13501,3477,13516,3489,13507,3498,13507,3496,13501,3508,13492e" filled="t" fillcolor="#FFFFFF" stroked="f">
                <v:path arrowok="t"/>
                <v:fill/>
              </v:shape>
              <v:shape style="position:absolute;left:3470;top:13479;width:38;height:37" coordorigin="3470,13479" coordsize="38,37" path="m3498,13507l3489,13507,3501,13515,3498,13507e" filled="t" fillcolor="#FFFFFF" stroked="f">
                <v:path arrowok="t"/>
                <v:fill/>
              </v:shape>
              <v:shape style="position:absolute;left:3470;top:13479;width:38;height:37" coordorigin="3470,13479" coordsize="38,37" path="m3489,13479l3485,13492,3493,13492,3489,13479e" filled="t" fillcolor="#FFFFFF" stroked="f">
                <v:path arrowok="t"/>
                <v:fill/>
              </v:shape>
            </v:group>
            <v:group style="position:absolute;left:3510;top:13527;width:38;height:37" coordorigin="3510,13527" coordsize="38,37">
              <v:shape style="position:absolute;left:3510;top:13527;width:38;height:37" coordorigin="3510,13527" coordsize="38,37" path="m3547,13540l3510,13540,3521,13549,3516,13563,3528,13554,3537,13554,3536,13549,3547,13540e" filled="t" fillcolor="#FFFFFF" stroked="f">
                <v:path arrowok="t"/>
                <v:fill/>
              </v:shape>
              <v:shape style="position:absolute;left:3510;top:13527;width:38;height:37" coordorigin="3510,13527" coordsize="38,37" path="m3537,13554l3528,13554,3540,13563,3537,13554e" filled="t" fillcolor="#FFFFFF" stroked="f">
                <v:path arrowok="t"/>
                <v:fill/>
              </v:shape>
              <v:shape style="position:absolute;left:3510;top:13527;width:38;height:37" coordorigin="3510,13527" coordsize="38,37" path="m3528,13527l3524,13540,3533,13540,3528,13527e" filled="t" fillcolor="#FFFFFF" stroked="f">
                <v:path arrowok="t"/>
                <v:fill/>
              </v:shape>
            </v:group>
            <v:group style="position:absolute;left:3513;top:13528;width:31;height:31" coordorigin="3513,13528" coordsize="31,31">
              <v:shape style="position:absolute;left:3513;top:13528;width:31;height:31" coordorigin="3513,13528" coordsize="31,31" path="m3519,13559l3522,13547,3513,13539,3525,13539,3528,13528,3532,13539,3544,13539,3534,13547,3538,13559,3528,13552,3519,13559xe" filled="f" stroked="t" strokeweight=".627pt" strokecolor="#FFFFFF">
                <v:path arrowok="t"/>
              </v:shape>
            </v:group>
            <v:group style="position:absolute;left:3300;top:13640;width:38;height:37" coordorigin="3300,13640" coordsize="38,37">
              <v:shape style="position:absolute;left:3300;top:13640;width:38;height:37" coordorigin="3300,13640" coordsize="38,37" path="m3338,13652l3300,13652,3312,13662,3307,13676,3319,13667,3328,13667,3326,13662,3338,13652e" filled="t" fillcolor="#FFFFFF" stroked="f">
                <v:path arrowok="t"/>
                <v:fill/>
              </v:shape>
              <v:shape style="position:absolute;left:3300;top:13640;width:38;height:37" coordorigin="3300,13640" coordsize="38,37" path="m3328,13667l3319,13667,3331,13676,3328,13667e" filled="t" fillcolor="#FFFFFF" stroked="f">
                <v:path arrowok="t"/>
                <v:fill/>
              </v:shape>
              <v:shape style="position:absolute;left:3300;top:13640;width:38;height:37" coordorigin="3300,13640" coordsize="38,37" path="m3319,13640l3315,13652,3323,13652,3319,13640e" filled="t" fillcolor="#FFFFFF" stroked="f">
                <v:path arrowok="t"/>
                <v:fill/>
              </v:shape>
            </v:group>
            <v:group style="position:absolute;left:3405;top:13699;width:38;height:37" coordorigin="3405,13699" coordsize="38,37">
              <v:shape style="position:absolute;left:3405;top:13699;width:38;height:37" coordorigin="3405,13699" coordsize="38,37" path="m3442,13712l3405,13712,3417,13721,3412,13736,3424,13727,3433,13727,3431,13721,3442,13712e" filled="t" fillcolor="#FFFFFF" stroked="f">
                <v:path arrowok="t"/>
                <v:fill/>
              </v:shape>
              <v:shape style="position:absolute;left:3405;top:13699;width:38;height:37" coordorigin="3405,13699" coordsize="38,37" path="m3433,13727l3424,13727,3435,13735,3433,13727e" filled="t" fillcolor="#FFFFFF" stroked="f">
                <v:path arrowok="t"/>
                <v:fill/>
              </v:shape>
              <v:shape style="position:absolute;left:3405;top:13699;width:38;height:37" coordorigin="3405,13699" coordsize="38,37" path="m3424,13699l3419,13712,3428,13712,3424,13699e" filled="t" fillcolor="#FFFFFF" stroked="f">
                <v:path arrowok="t"/>
                <v:fill/>
              </v:shape>
            </v:group>
            <v:group style="position:absolute;left:3340;top:13682;width:37;height:37" coordorigin="3340,13682" coordsize="37,37">
              <v:shape style="position:absolute;left:3340;top:13682;width:37;height:37" coordorigin="3340,13682" coordsize="37,37" path="m3377,13695l3340,13695,3351,13704,3346,13718,3358,13709,3367,13709,3365,13704,3377,13695e" filled="t" fillcolor="#FFFFFF" stroked="f">
                <v:path arrowok="t"/>
                <v:fill/>
              </v:shape>
              <v:shape style="position:absolute;left:3340;top:13682;width:37;height:37" coordorigin="3340,13682" coordsize="37,37" path="m3367,13709l3358,13709,3370,13718,3367,13709e" filled="t" fillcolor="#FFFFFF" stroked="f">
                <v:path arrowok="t"/>
                <v:fill/>
              </v:shape>
              <v:shape style="position:absolute;left:3340;top:13682;width:37;height:37" coordorigin="3340,13682" coordsize="37,37" path="m3358,13682l3354,13695,3362,13695,3358,13682e" filled="t" fillcolor="#FFFFFF" stroked="f">
                <v:path arrowok="t"/>
                <v:fill/>
              </v:shape>
            </v:group>
            <v:group style="position:absolute;left:3470;top:13682;width:38;height:37" coordorigin="3470,13682" coordsize="38,37">
              <v:shape style="position:absolute;left:3470;top:13682;width:38;height:37" coordorigin="3470,13682" coordsize="38,37" path="m3508,13695l3470,13695,3482,13704,3477,13718,3489,13709,3498,13709,3496,13704,3508,13695e" filled="t" fillcolor="#FFFFFF" stroked="f">
                <v:path arrowok="t"/>
                <v:fill/>
              </v:shape>
              <v:shape style="position:absolute;left:3470;top:13682;width:38;height:37" coordorigin="3470,13682" coordsize="38,37" path="m3498,13709l3489,13709,3501,13718,3498,13709e" filled="t" fillcolor="#FFFFFF" stroked="f">
                <v:path arrowok="t"/>
                <v:fill/>
              </v:shape>
              <v:shape style="position:absolute;left:3470;top:13682;width:38;height:37" coordorigin="3470,13682" coordsize="38,37" path="m3489,13682l3485,13695,3493,13695,3489,13682e" filled="t" fillcolor="#FFFFFF" stroked="f">
                <v:path arrowok="t"/>
                <v:fill/>
              </v:shape>
            </v:group>
            <v:group style="position:absolute;left:3510;top:13640;width:38;height:37" coordorigin="3510,13640" coordsize="38,37">
              <v:shape style="position:absolute;left:3510;top:13640;width:38;height:37" coordorigin="3510,13640" coordsize="38,37" path="m3547,13652l3510,13652,3521,13662,3516,13676,3528,13667,3537,13667,3536,13662,3547,13652e" filled="t" fillcolor="#FFFFFF" stroked="f">
                <v:path arrowok="t"/>
                <v:fill/>
              </v:shape>
              <v:shape style="position:absolute;left:3510;top:13640;width:38;height:37" coordorigin="3510,13640" coordsize="38,37" path="m3537,13667l3528,13667,3540,13676,3537,13667e" filled="t" fillcolor="#FFFFFF" stroked="f">
                <v:path arrowok="t"/>
                <v:fill/>
              </v:shape>
              <v:shape style="position:absolute;left:3510;top:13640;width:38;height:37" coordorigin="3510,13640" coordsize="38,37" path="m3528,13640l3524,13652,3533,13652,3528,13640e" filled="t" fillcolor="#FFFFFF" stroked="f">
                <v:path arrowok="t"/>
                <v:fill/>
              </v:shape>
            </v:group>
            <v:group style="position:absolute;left:3513;top:13641;width:31;height:31" coordorigin="3513,13641" coordsize="31,31">
              <v:shape style="position:absolute;left:3513;top:13641;width:31;height:31" coordorigin="3513,13641" coordsize="31,31" path="m3519,13672l3522,13660,3513,13652,3525,13652,3528,13641,3532,13652,3544,13652,3534,13660,3538,13672,3528,13664,3519,13672xe" filled="f" stroked="t" strokeweight=".627pt" strokecolor="#FFFFFF">
                <v:path arrowok="t"/>
              </v:shape>
              <v:shape style="position:absolute;left:0;top:5565;width:11906;height:8312" type="#_x0000_t75">
                <v:imagedata r:id="rId8" o:title=""/>
              </v:shape>
            </v:group>
            <w10:wrap type="none"/>
          </v:group>
        </w:pict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3" w:after="0" w:line="222" w:lineRule="auto"/>
        <w:ind w:left="102" w:right="4826"/>
        <w:jc w:val="left"/>
        <w:rPr>
          <w:rFonts w:ascii="EurostileLTPro-Bold" w:hAnsi="EurostileLTPro-Bold" w:cs="EurostileLTPro-Bold" w:eastAsia="EurostileLTPro-Bold"/>
          <w:sz w:val="70"/>
          <w:szCs w:val="70"/>
        </w:rPr>
      </w:pPr>
      <w:rPr/>
      <w:r>
        <w:rPr>
          <w:rFonts w:ascii="EurostileLTPro-Bold" w:hAnsi="EurostileLTPro-Bold" w:cs="EurostileLTPro-Bold" w:eastAsia="EurostileLTPro-Bold"/>
          <w:sz w:val="70"/>
          <w:szCs w:val="70"/>
          <w:color w:val="FFFFFF"/>
          <w:spacing w:val="0"/>
          <w:w w:val="100"/>
          <w:b/>
          <w:bCs/>
        </w:rPr>
        <w:t>K</w:t>
      </w:r>
      <w:r>
        <w:rPr>
          <w:rFonts w:ascii="EurostileLTPro-Bold" w:hAnsi="EurostileLTPro-Bold" w:cs="EurostileLTPro-Bold" w:eastAsia="EurostileLTPro-Bold"/>
          <w:sz w:val="70"/>
          <w:szCs w:val="70"/>
          <w:color w:val="FFFFFF"/>
          <w:spacing w:val="-50"/>
          <w:w w:val="100"/>
          <w:b/>
          <w:bCs/>
        </w:rPr>
        <w:t>AT</w:t>
      </w:r>
      <w:r>
        <w:rPr>
          <w:rFonts w:ascii="EurostileLTPro-Bold" w:hAnsi="EurostileLTPro-Bold" w:cs="EurostileLTPro-Bold" w:eastAsia="EurostileLTPro-Bold"/>
          <w:sz w:val="70"/>
          <w:szCs w:val="70"/>
          <w:color w:val="FFFFFF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70"/>
          <w:szCs w:val="70"/>
          <w:color w:val="FFFFFF"/>
          <w:spacing w:val="-8"/>
          <w:w w:val="100"/>
          <w:b/>
          <w:bCs/>
        </w:rPr>
        <w:t>L</w:t>
      </w:r>
      <w:r>
        <w:rPr>
          <w:rFonts w:ascii="EurostileLTPro-Bold" w:hAnsi="EurostileLTPro-Bold" w:cs="EurostileLTPro-Bold" w:eastAsia="EurostileLTPro-Bold"/>
          <w:sz w:val="70"/>
          <w:szCs w:val="70"/>
          <w:color w:val="FFFFFF"/>
          <w:spacing w:val="0"/>
          <w:w w:val="100"/>
          <w:b/>
          <w:bCs/>
        </w:rPr>
        <w:t>OG</w:t>
      </w:r>
      <w:r>
        <w:rPr>
          <w:rFonts w:ascii="EurostileLTPro-Bold" w:hAnsi="EurostileLTPro-Bold" w:cs="EurostileLTPro-Bold" w:eastAsia="EurostileLTPro-Bold"/>
          <w:sz w:val="70"/>
          <w:szCs w:val="7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70"/>
          <w:szCs w:val="70"/>
          <w:color w:val="FFFFFF"/>
          <w:spacing w:val="0"/>
          <w:w w:val="100"/>
          <w:b/>
          <w:bCs/>
        </w:rPr>
        <w:t>VÝROBKŮ</w:t>
      </w:r>
      <w:r>
        <w:rPr>
          <w:rFonts w:ascii="EurostileLTPro-Bold" w:hAnsi="EurostileLTPro-Bold" w:cs="EurostileLTPro-Bold" w:eastAsia="EurostileLTPro-Bold"/>
          <w:sz w:val="70"/>
          <w:szCs w:val="70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7" w:after="0" w:line="240" w:lineRule="auto"/>
        <w:ind w:left="166" w:right="-20"/>
        <w:jc w:val="lef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FFFFFF"/>
          <w:w w:val="101"/>
        </w:rPr>
        <w:t>E</w:t>
      </w:r>
      <w:r>
        <w:rPr>
          <w:rFonts w:ascii="Arial" w:hAnsi="Arial" w:cs="Arial" w:eastAsia="Arial"/>
          <w:sz w:val="10"/>
          <w:szCs w:val="10"/>
          <w:color w:val="FFFFFF"/>
          <w:spacing w:val="-7"/>
          <w:w w:val="101"/>
        </w:rPr>
        <w:t>T</w:t>
      </w:r>
      <w:r>
        <w:rPr>
          <w:rFonts w:ascii="Arial" w:hAnsi="Arial" w:cs="Arial" w:eastAsia="Arial"/>
          <w:sz w:val="10"/>
          <w:szCs w:val="10"/>
          <w:color w:val="FFFFFF"/>
          <w:spacing w:val="0"/>
          <w:w w:val="109"/>
        </w:rPr>
        <w:t>A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640" w:right="1680"/>
        </w:sectPr>
      </w:pPr>
      <w:rPr/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/>
        <w:pict>
          <v:group style="position:absolute;margin-left:0pt;margin-top:135.563019pt;width:595.276001pt;height:663.835pt;mso-position-horizontal-relative:page;mso-position-vertical-relative:page;z-index:-3985" coordorigin="0,2711" coordsize="11906,13277">
            <v:group style="position:absolute;left:0;top:2721;width:11906;height:11688" coordorigin="0,2721" coordsize="11906,11688">
              <v:shape style="position:absolute;left:0;top:2721;width:11906;height:11688" coordorigin="0,2721" coordsize="11906,11688" path="m0,14409l11906,14409,11906,2721,0,2721,0,14409xe" filled="t" fillcolor="#E6E7E8" stroked="f">
                <v:path arrowok="t"/>
                <v:fill/>
              </v:shape>
            </v:group>
            <v:group style="position:absolute;left:0;top:14409;width:11906;height:1569" coordorigin="0,14409" coordsize="11906,1569">
              <v:shape style="position:absolute;left:0;top:14409;width:11906;height:1568" coordorigin="0,14409" coordsize="11906,1568" path="m0,14409l0,15978,11906,15978,11906,14409,0,14409e" filled="t" fillcolor="#C7C8CA" stroked="f">
                <v:path arrowok="t"/>
                <v:fill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4" w:lineRule="auto"/>
        <w:ind w:left="1134" w:right="106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Zna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-1"/>
          <w:w w:val="100"/>
          <w:b/>
          <w:bCs/>
        </w:rPr>
        <w:t>č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ka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1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BR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-9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VOLL®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1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byla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založena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7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října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1992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2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2"/>
        </w:rPr>
        <w:t>Žirovnici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8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Vysočině.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Její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název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vznikl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2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zkratky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vých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zakladatelů: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8"/>
          <w:w w:val="93"/>
        </w:rPr>
        <w:t> </w:t>
      </w:r>
      <w:r>
        <w:rPr>
          <w:rFonts w:ascii="EurostileLTPro-Demi" w:hAnsi="EurostileLTPro-Demi" w:cs="EurostileLTPro-Demi" w:eastAsia="EurostileLTPro-Demi"/>
          <w:sz w:val="24"/>
          <w:szCs w:val="24"/>
          <w:color w:val="231F20"/>
          <w:spacing w:val="0"/>
          <w:w w:val="100"/>
          <w:b/>
          <w:bCs/>
        </w:rPr>
        <w:t>BRA</w:t>
      </w:r>
      <w:r>
        <w:rPr>
          <w:rFonts w:ascii="EurostileLTPro-Demi" w:hAnsi="EurostileLTPro-Demi" w:cs="EurostileLTPro-Demi" w:eastAsia="EurostileLTPro-Demi"/>
          <w:sz w:val="24"/>
          <w:szCs w:val="24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(tři)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"/>
          <w:w w:val="100"/>
        </w:rPr>
        <w:t> </w:t>
      </w:r>
      <w:r>
        <w:rPr>
          <w:rFonts w:ascii="EurostileLTPro-Demi" w:hAnsi="EurostileLTPro-Demi" w:cs="EurostileLTPro-Demi" w:eastAsia="EurostileLTPro-Demi"/>
          <w:sz w:val="24"/>
          <w:szCs w:val="24"/>
          <w:color w:val="231F20"/>
          <w:spacing w:val="0"/>
          <w:w w:val="100"/>
          <w:b/>
          <w:bCs/>
        </w:rPr>
        <w:t>VO</w:t>
      </w:r>
      <w:r>
        <w:rPr>
          <w:rFonts w:ascii="EurostileLTPro-Demi" w:hAnsi="EurostileLTPro-Demi" w:cs="EurostileLTPro-Demi" w:eastAsia="EurostileLTPro-Demi"/>
          <w:sz w:val="24"/>
          <w:szCs w:val="24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(ráčkové)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9"/>
          <w:w w:val="92"/>
        </w:rPr>
        <w:t> </w:t>
      </w:r>
      <w:r>
        <w:rPr>
          <w:rFonts w:ascii="EurostileLTPro-Demi" w:hAnsi="EurostileLTPro-Demi" w:cs="EurostileLTPro-Demi" w:eastAsia="EurostileLTPro-Demi"/>
          <w:sz w:val="24"/>
          <w:szCs w:val="24"/>
          <w:color w:val="231F20"/>
          <w:spacing w:val="0"/>
          <w:w w:val="100"/>
          <w:b/>
          <w:bCs/>
        </w:rPr>
        <w:t>L</w:t>
      </w:r>
      <w:r>
        <w:rPr>
          <w:rFonts w:ascii="EurostileLTPro-Demi" w:hAnsi="EurostileLTPro-Demi" w:cs="EurostileLTPro-Demi" w:eastAsia="EurostileLTPro-Demi"/>
          <w:sz w:val="24"/>
          <w:szCs w:val="24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(uboš)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6"/>
          <w:w w:val="100"/>
        </w:rPr>
        <w:t> </w:t>
      </w:r>
      <w:r>
        <w:rPr>
          <w:rFonts w:ascii="EurostileLTPro-Demi" w:hAnsi="EurostileLTPro-Demi" w:cs="EurostileLTPro-Demi" w:eastAsia="EurostileLTPro-Demi"/>
          <w:sz w:val="24"/>
          <w:szCs w:val="24"/>
          <w:color w:val="231F20"/>
          <w:spacing w:val="0"/>
          <w:w w:val="100"/>
          <w:b/>
          <w:bCs/>
        </w:rPr>
        <w:t>L</w:t>
      </w:r>
      <w:r>
        <w:rPr>
          <w:rFonts w:ascii="EurostileLTPro-Demi" w:hAnsi="EurostileLTPro-Demi" w:cs="EurostileLTPro-Demi" w:eastAsia="EurostileLTPro-Demi"/>
          <w:sz w:val="24"/>
          <w:szCs w:val="24"/>
          <w:color w:val="231F20"/>
          <w:spacing w:val="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(ibor).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9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Od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2012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společnost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členem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mezinárodní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skupiny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3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divize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96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6"/>
        </w:rPr>
        <w:t>onstruction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1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Products.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5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5"/>
          <w:w w:val="7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roce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firma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2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fúzovala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dalšími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jednotkami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96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6"/>
        </w:rPr>
        <w:t>onstruction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3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Products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89"/>
        </w:rPr>
        <w:t>Č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eské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republice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4"/>
        </w:rPr>
        <w:t>přejmenovala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6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5"/>
        </w:rPr>
        <w:t>Befestigungs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95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5"/>
        </w:rPr>
        <w:t>ysteme.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9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5"/>
        </w:rPr>
        <w:t>Výrobky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stále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prodávají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pod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zavedenou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značkou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BR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7"/>
          <w:w w:val="85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6"/>
        </w:rPr>
        <w:t>VOLL®.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1" w:after="0" w:line="247" w:lineRule="auto"/>
        <w:ind w:left="1134" w:right="107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ITW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79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4"/>
          <w:szCs w:val="24"/>
          <w:color w:val="ED1B2D"/>
          <w:spacing w:val="0"/>
          <w:w w:val="100"/>
          <w:b/>
          <w:bCs/>
        </w:rPr>
        <w:t>(Illinois</w:t>
      </w:r>
      <w:r>
        <w:rPr>
          <w:rFonts w:ascii="EurostileLTPro-Demi" w:hAnsi="EurostileLTPro-Demi" w:cs="EurostileLTPro-Demi" w:eastAsia="EurostileLTPro-Demi"/>
          <w:sz w:val="24"/>
          <w:szCs w:val="24"/>
          <w:color w:val="ED1B2D"/>
          <w:spacing w:val="79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4"/>
          <w:szCs w:val="24"/>
          <w:color w:val="ED1B2D"/>
          <w:spacing w:val="-26"/>
          <w:w w:val="100"/>
          <w:b/>
          <w:bCs/>
        </w:rPr>
        <w:t>T</w:t>
      </w:r>
      <w:r>
        <w:rPr>
          <w:rFonts w:ascii="EurostileLTPro-Demi" w:hAnsi="EurostileLTPro-Demi" w:cs="EurostileLTPro-Demi" w:eastAsia="EurostileLTPro-Demi"/>
          <w:sz w:val="24"/>
          <w:szCs w:val="24"/>
          <w:color w:val="ED1B2D"/>
          <w:spacing w:val="0"/>
          <w:w w:val="100"/>
          <w:b/>
          <w:bCs/>
        </w:rPr>
        <w:t>ool</w:t>
      </w:r>
      <w:r>
        <w:rPr>
          <w:rFonts w:ascii="EurostileLTPro-Demi" w:hAnsi="EurostileLTPro-Demi" w:cs="EurostileLTPro-Demi" w:eastAsia="EurostileLTPro-Demi"/>
          <w:sz w:val="24"/>
          <w:szCs w:val="24"/>
          <w:color w:val="ED1B2D"/>
          <w:spacing w:val="79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4"/>
          <w:szCs w:val="24"/>
          <w:color w:val="ED1B2D"/>
          <w:spacing w:val="-7"/>
          <w:w w:val="100"/>
          <w:b/>
          <w:bCs/>
        </w:rPr>
        <w:t>W</w:t>
      </w:r>
      <w:r>
        <w:rPr>
          <w:rFonts w:ascii="EurostileLTPro-Demi" w:hAnsi="EurostileLTPro-Demi" w:cs="EurostileLTPro-Demi" w:eastAsia="EurostileLTPro-Demi"/>
          <w:sz w:val="24"/>
          <w:szCs w:val="24"/>
          <w:color w:val="ED1B2D"/>
          <w:spacing w:val="0"/>
          <w:w w:val="100"/>
          <w:b/>
          <w:bCs/>
        </w:rPr>
        <w:t>orks)</w:t>
      </w:r>
      <w:r>
        <w:rPr>
          <w:rFonts w:ascii="EurostileLTPro-Demi" w:hAnsi="EurostileLTPro-Demi" w:cs="EurostileLTPro-Demi" w:eastAsia="EurostileLTPro-Demi"/>
          <w:sz w:val="24"/>
          <w:szCs w:val="24"/>
          <w:color w:val="ED1B2D"/>
          <w:spacing w:val="5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společností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téměř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letou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zkušeností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8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navrhování,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8"/>
        </w:rPr>
        <w:t>vývoji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výrobě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8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různých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produktů.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3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Patří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mezi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ně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upevňovací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součástky,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zařízení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ystémy,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které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jsou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dodávány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zákazníkům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celém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větě.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6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96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6"/>
        </w:rPr>
        <w:t>vědčené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8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strategie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produktové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3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inovace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umožňují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5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pronikat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7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nové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trhy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nových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průmyslových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odvětví.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5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Pořizovatelé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rámci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podniků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9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zlepšují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nabídky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1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11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6"/>
        </w:rPr>
        <w:t>vým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zákazníkům,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tím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poskytují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základ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pokračující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růst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vé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organizace.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4" w:right="9402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Globalizace</w:t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134" w:right="107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5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4"/>
        </w:rPr>
        <w:t>nadnárodní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4"/>
        </w:rPr>
        <w:t>skupina,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které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zaměstnává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cca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11"/>
        </w:rPr>
        <w:t>58.000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9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7"/>
        </w:rPr>
        <w:t>lidí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0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7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1"/>
          <w:w w:val="7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57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zemích.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9"/>
          <w:w w:val="88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spolu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8"/>
        </w:rPr>
        <w:t>více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3"/>
          <w:w w:val="8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než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11"/>
        </w:rPr>
        <w:t>5.000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134" w:right="169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různých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produktových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řad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znamená,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že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má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dobrou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pozici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výzvám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dnešního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2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globálního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5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3"/>
        </w:rPr>
        <w:t>trhu.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4" w:right="9212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Diverzifikace</w:t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134" w:right="107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83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3"/>
        </w:rPr>
        <w:t>elkový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9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úspěch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pochází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kolektivních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7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výsledků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mnoha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různých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trzích,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převážně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stavebnictví,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50" w:lineRule="auto"/>
        <w:ind w:left="1134" w:right="107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automobilového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potravinářského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průmyslu.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1"/>
          <w:w w:val="93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ato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9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kombinace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zajišťuje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stabilitu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příjmů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4"/>
          <w:w w:val="78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průběhu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6"/>
        </w:rPr>
        <w:t>hospodářských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9"/>
          <w:w w:val="9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0"/>
        </w:rPr>
        <w:t>výkyvů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9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pomáhá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minimalizovat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dopady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7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jednotlivé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země.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4" w:right="9834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Ino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-2"/>
          <w:w w:val="100"/>
          <w:b/>
          <w:bCs/>
        </w:rPr>
        <w:t>v</w:t>
      </w:r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ace</w:t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134" w:right="10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téměř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století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čele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inovací.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0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držitelem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více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11"/>
        </w:rPr>
        <w:t>16.000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patentů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napříč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segmenty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jako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134" w:right="107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4"/>
        </w:rPr>
        <w:t>jsou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4"/>
        </w:rPr>
        <w:t>Automotive,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5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94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4"/>
        </w:rPr>
        <w:t>onstruction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0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Products,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93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ood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Equipment,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8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3"/>
        </w:rPr>
        <w:t>Polymers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4"/>
          <w:w w:val="9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0"/>
        </w:rPr>
        <w:t>&amp;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0"/>
        </w:rPr>
        <w:t>Fluids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8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či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2"/>
        </w:rPr>
        <w:t>Specialty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8"/>
          <w:w w:val="9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Products,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což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134" w:right="49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dává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5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8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dobrou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pozici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čelit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výzvám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dnešního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globálního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3"/>
        </w:rPr>
        <w:t>trhu.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4" w:right="9760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ED1B2D"/>
          <w:spacing w:val="0"/>
          <w:w w:val="100"/>
          <w:b/>
          <w:bCs/>
        </w:rPr>
        <w:t>Akvizice</w:t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73" w:lineRule="exact"/>
        <w:ind w:left="1134" w:right="107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5"/>
        </w:rPr>
        <w:t>Zkušenosti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6"/>
          <w:w w:val="95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spolu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poznatky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nashromážděné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tnerství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zákazníky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0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pomáhají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6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řídit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3"/>
        </w:rPr>
        <w:t>akviziční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3"/>
          <w:w w:val="8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1"/>
        </w:rPr>
        <w:t>proce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"/>
          <w:w w:val="10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14"/>
          <w:w w:val="77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spacing w:before="12" w:after="0" w:line="240" w:lineRule="auto"/>
        <w:ind w:left="1134" w:right="151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ITW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5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hodnotí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3"/>
          <w:w w:val="8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nakonec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45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kupuje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0"/>
        </w:rPr>
        <w:t>firmy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4"/>
        </w:rPr>
        <w:t>produkty,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1"/>
          <w:w w:val="94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100"/>
        </w:rPr>
        <w:t>které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umožní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překonání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3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91"/>
        </w:rPr>
        <w:t>očekávání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-2"/>
          <w:w w:val="114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7"/>
        </w:rPr>
        <w:t>vých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color w:val="231F20"/>
          <w:spacing w:val="0"/>
          <w:w w:val="89"/>
        </w:rPr>
        <w:t>zákazníků.</w:t>
      </w:r>
      <w:r>
        <w:rPr>
          <w:rFonts w:ascii="Times New Roman" w:hAnsi="Times New Roman" w:cs="Times New Roman" w:eastAsia="Times New Roman"/>
          <w:sz w:val="24"/>
          <w:szCs w:val="24"/>
          <w:color w:val="000000"/>
          <w:spacing w:val="0"/>
          <w:w w:val="100"/>
        </w:rPr>
      </w:r>
    </w:p>
    <w:p>
      <w:pPr>
        <w:jc w:val="both"/>
        <w:spacing w:after="0"/>
        <w:sectPr>
          <w:pgMar w:header="0" w:footer="0" w:top="960" w:bottom="280" w:left="0" w:right="0"/>
          <w:headerReference w:type="default" r:id="rId9"/>
          <w:pgSz w:w="11920" w:h="1684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6" w:after="0" w:line="313" w:lineRule="exact"/>
        <w:ind w:left="6408" w:right="4370"/>
        <w:jc w:val="center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EurostileLTPro-Bold" w:hAnsi="EurostileLTPro-Bold" w:cs="EurostileLTPro-Bold" w:eastAsia="EurostileLTPro-Bold"/>
          <w:sz w:val="28"/>
          <w:szCs w:val="28"/>
          <w:color w:val="58595B"/>
          <w:spacing w:val="0"/>
          <w:w w:val="100"/>
          <w:b/>
          <w:bCs/>
          <w:position w:val="-1"/>
        </w:rPr>
        <w:t>OB</w:t>
      </w:r>
      <w:r>
        <w:rPr>
          <w:rFonts w:ascii="EurostileLTPro-Bold" w:hAnsi="EurostileLTPro-Bold" w:cs="EurostileLTPro-Bold" w:eastAsia="EurostileLTPro-Bold"/>
          <w:sz w:val="28"/>
          <w:szCs w:val="28"/>
          <w:color w:val="58595B"/>
          <w:spacing w:val="-3"/>
          <w:w w:val="100"/>
          <w:b/>
          <w:bCs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8"/>
          <w:szCs w:val="28"/>
          <w:color w:val="58595B"/>
          <w:spacing w:val="0"/>
          <w:w w:val="100"/>
          <w:b/>
          <w:bCs/>
          <w:position w:val="-1"/>
        </w:rPr>
        <w:t>AH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0" w:top="960" w:bottom="280" w:left="0" w:right="0"/>
          <w:pgSz w:w="11920" w:h="16840"/>
        </w:sectPr>
      </w:pPr>
      <w:rPr/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4" w:right="2299"/>
        <w:jc w:val="both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Zkušení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pa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1"/>
          <w:w w:val="100"/>
          <w:b/>
          <w:bCs/>
        </w:rPr>
        <w:t>r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tneři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34" w:right="-5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testování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vývoji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produktů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sázíme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ITW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50" w:lineRule="auto"/>
        <w:ind w:left="1134" w:right="-5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vědčenou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spolupráci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renomovanými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2"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4"/>
        </w:rPr>
        <w:t>tne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7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stavebnictví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průmyslu,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spolků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institucí.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4" w:right="2449"/>
        <w:jc w:val="both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Cent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-1"/>
          <w:w w:val="100"/>
          <w:b/>
          <w:bCs/>
        </w:rPr>
        <w:t>r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ální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sklad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34" w:right="-4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5"/>
        </w:rPr>
        <w:t>Zbož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75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8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mám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9"/>
        </w:rPr>
        <w:t>připraven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9"/>
        </w:rPr>
        <w:t>centrální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skladě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50" w:lineRule="auto"/>
        <w:ind w:left="1134" w:right="-5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Pelhřimově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Modern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technologi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2"/>
        </w:rPr>
        <w:t>pomáhají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75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8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8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zajisti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ychl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9"/>
        </w:rPr>
        <w:t>nekomplikovan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8"/>
        </w:rPr>
        <w:t>dodávk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88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8"/>
          <w:w w:val="9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ot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modern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0"/>
        </w:rPr>
        <w:t>skladovac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centru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7"/>
        </w:rPr>
        <w:t>zajišťuj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včasnou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dodávk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našeh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zbož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esko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Slovenskou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republiku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dál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pa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2"/>
        </w:rPr>
        <w:t>vybran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zem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středn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82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9"/>
        </w:rPr>
        <w:t>vrop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89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4" w:right="341"/>
        <w:jc w:val="both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-2"/>
          <w:w w:val="100"/>
          <w:b/>
          <w:bCs/>
        </w:rPr>
        <w:t>P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éče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o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zákazníky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zákazni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-1"/>
          <w:w w:val="100"/>
          <w:b/>
          <w:bCs/>
        </w:rPr>
        <w:t>c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ký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se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2"/>
          <w:w w:val="100"/>
          <w:b/>
          <w:bCs/>
        </w:rPr>
        <w:t>r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vis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34" w:right="-4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Máte-li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jakékoli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otázky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týkající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společnosti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50" w:lineRule="auto"/>
        <w:ind w:left="1134" w:right="-5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produktů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ITW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Bravoll,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neváhejte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kontaktovat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náš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Zákaznický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vis.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8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4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8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ám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dispozici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3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pracovn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de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dob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8.0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17.0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hod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tel.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čísle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0"/>
          <w:w w:val="100"/>
        </w:rPr>
        <w:t>+420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0"/>
          <w:w w:val="100"/>
        </w:rPr>
        <w:t>565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0"/>
          <w:w w:val="100"/>
        </w:rPr>
        <w:t>428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0"/>
          <w:w w:val="100"/>
        </w:rPr>
        <w:t>603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0"/>
          <w:w w:val="100"/>
        </w:rPr>
        <w:t>323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0"/>
          <w:w w:val="100"/>
        </w:rPr>
        <w:t>202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ED1B2D"/>
          <w:spacing w:val="0"/>
          <w:w w:val="111"/>
        </w:rPr>
        <w:t>202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6" w:after="0" w:line="240" w:lineRule="auto"/>
        <w:ind w:right="-20"/>
        <w:jc w:val="left"/>
        <w:tabs>
          <w:tab w:pos="36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2"/>
          <w:w w:val="78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16"/>
          <w:w w:val="78"/>
        </w:rPr>
        <w:t>T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8"/>
        </w:rPr>
        <w:t>ANOVENÍ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43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8"/>
        </w:rPr>
        <w:t>DÉL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2"/>
          <w:w w:val="78"/>
        </w:rPr>
        <w:t>K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8"/>
        </w:rPr>
        <w:t>Y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22"/>
          <w:w w:val="7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2"/>
          <w:w w:val="78"/>
        </w:rPr>
        <w:t>K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2"/>
          <w:w w:val="78"/>
        </w:rPr>
        <w:t>O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8"/>
        </w:rPr>
        <w:t>TVY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4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36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5"/>
        </w:rPr>
        <w:t>PŘEHLED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31"/>
          <w:w w:val="8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5"/>
        </w:rPr>
        <w:t>PRODU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3"/>
          <w:w w:val="85"/>
        </w:rPr>
        <w:t>K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5"/>
        </w:rPr>
        <w:t>TŮ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5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36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8"/>
        </w:rPr>
        <w:t>PTH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6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36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8"/>
        </w:rPr>
        <w:t>PTH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3"/>
        </w:rPr>
        <w:t>SX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8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35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8"/>
        </w:rPr>
        <w:t>PTH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9"/>
        </w:rPr>
        <w:t>KZ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10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35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8"/>
        </w:rPr>
        <w:t>PTH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4"/>
        </w:rPr>
        <w:t>X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12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35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4"/>
        </w:rPr>
        <w:t>PŘÍS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3"/>
          <w:w w:val="84"/>
        </w:rPr>
        <w:t>L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4"/>
        </w:rPr>
        <w:t>UŠEN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3"/>
          <w:w w:val="84"/>
        </w:rPr>
        <w:t>S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84"/>
        </w:rPr>
        <w:t>TVÍ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47"/>
          <w:w w:val="84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14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35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5"/>
        </w:rPr>
        <w:t>TIT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25"/>
          <w:w w:val="7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60/5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20,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75"/>
        </w:rPr>
        <w:t>TIT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25"/>
          <w:w w:val="75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60/5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16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1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3500" w:val="left"/>
        </w:tabs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>CB</w:t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28"/>
          <w:szCs w:val="28"/>
          <w:color w:val="231F20"/>
          <w:spacing w:val="0"/>
          <w:w w:val="100"/>
        </w:rPr>
      </w:r>
      <w:r>
        <w:rPr>
          <w:rFonts w:ascii="EurostileLTPro-Bold" w:hAnsi="EurostileLTPro-Bold" w:cs="EurostileLTPro-Bold" w:eastAsia="EurostileLTPro-Bold"/>
          <w:sz w:val="28"/>
          <w:szCs w:val="28"/>
          <w:color w:val="ED1B2D"/>
          <w:spacing w:val="0"/>
          <w:w w:val="100"/>
          <w:b/>
          <w:bCs/>
        </w:rPr>
        <w:t>18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0" w:right="0"/>
          <w:cols w:num="2" w:equalWidth="0">
            <w:col w:w="5103" w:space="1345"/>
            <w:col w:w="5472"/>
          </w:cols>
        </w:sectPr>
      </w:pPr>
      <w:rPr/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0" w:right="0"/>
        </w:sectPr>
      </w:pPr>
      <w:rPr/>
    </w:p>
    <w:p>
      <w:pPr>
        <w:spacing w:before="36" w:after="0" w:line="240" w:lineRule="auto"/>
        <w:ind w:left="1134" w:right="2435"/>
        <w:jc w:val="both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/>
        <w:pict>
          <v:group style="position:absolute;margin-left:0pt;margin-top:135.563019pt;width:595.276001pt;height:663.835pt;mso-position-horizontal-relative:page;mso-position-vertical-relative:page;z-index:-3984" coordorigin="0,2711" coordsize="11906,13277">
            <v:group style="position:absolute;left:0;top:2721;width:11906;height:11688" coordorigin="0,2721" coordsize="11906,11688">
              <v:shape style="position:absolute;left:0;top:2721;width:11906;height:11688" coordorigin="0,2721" coordsize="11906,11688" path="m0,14409l11906,14409,11906,2721,0,2721,0,14409xe" filled="t" fillcolor="#E6E7E8" stroked="f">
                <v:path arrowok="t"/>
                <v:fill/>
              </v:shape>
            </v:group>
            <v:group style="position:absolute;left:0;top:14409;width:11906;height:1569" coordorigin="0,14409" coordsize="11906,1569">
              <v:shape style="position:absolute;left:0;top:14409;width:11906;height:1568" coordorigin="0,14409" coordsize="11906,1568" path="m0,14409l0,15978,11906,15978,11906,14409,0,14409e" filled="t" fillcolor="#C7C8CA" stroked="f">
                <v:path arrowok="t"/>
                <v:fill/>
              </v:shape>
            </v:group>
            <v:group style="position:absolute;left:6368;top:3246;width:3170;height:680" coordorigin="6368,3246" coordsize="3170,680">
              <v:shape style="position:absolute;left:6368;top:3246;width:3170;height:680" coordorigin="6368,3246" coordsize="3170,680" path="m9539,3246l6368,3246,6368,3926,9539,3926,9539,3246e" filled="t" fillcolor="#FFFFFF" stroked="f">
                <v:path arrowok="t"/>
                <v:fill/>
              </v:shape>
            </v:group>
            <v:group style="position:absolute;left:9539;top:3246;width:1225;height:680" coordorigin="9539,3246" coordsize="1225,680">
              <v:shape style="position:absolute;left:9539;top:3246;width:1225;height:680" coordorigin="9539,3246" coordsize="1225,680" path="m10763,3246l9539,3246,9539,3926,10763,3926,10763,3246e" filled="t" fillcolor="#FFFFFF" stroked="f">
                <v:path arrowok="t"/>
                <v:fill/>
              </v:shape>
            </v:group>
            <v:group style="position:absolute;left:6369;top:3926;width:4395;height:2" coordorigin="6369,3926" coordsize="4395,2">
              <v:shape style="position:absolute;left:6369;top:3926;width:4395;height:2" coordorigin="6369,3926" coordsize="4395,0" path="m6369,3926l10763,3926e" filled="f" stroked="t" strokeweight=".5pt" strokecolor="#ED1B2D">
                <v:path arrowok="t"/>
              </v:shape>
            </v:group>
            <v:group style="position:absolute;left:6369;top:4606;width:4395;height:2" coordorigin="6369,4606" coordsize="4395,2">
              <v:shape style="position:absolute;left:6369;top:4606;width:4395;height:2" coordorigin="6369,4606" coordsize="4395,0" path="m6369,4606l10763,4606e" filled="f" stroked="t" strokeweight=".5pt" strokecolor="#ED1B2D">
                <v:path arrowok="t"/>
              </v:shape>
            </v:group>
            <v:group style="position:absolute;left:6369;top:5287;width:4395;height:2" coordorigin="6369,5287" coordsize="4395,2">
              <v:shape style="position:absolute;left:6369;top:5287;width:4395;height:2" coordorigin="6369,5287" coordsize="4395,0" path="m6369,5287l10763,5287e" filled="f" stroked="t" strokeweight=".5pt" strokecolor="#ED1B2D">
                <v:path arrowok="t"/>
              </v:shape>
            </v:group>
            <v:group style="position:absolute;left:6369;top:5967;width:4395;height:2" coordorigin="6369,5967" coordsize="4395,2">
              <v:shape style="position:absolute;left:6369;top:5967;width:4395;height:2" coordorigin="6369,5967" coordsize="4395,0" path="m6369,5967l10763,5967e" filled="f" stroked="t" strokeweight=".5pt" strokecolor="#ED1B2D">
                <v:path arrowok="t"/>
              </v:shape>
            </v:group>
            <v:group style="position:absolute;left:6369;top:6647;width:4395;height:2" coordorigin="6369,6647" coordsize="4395,2">
              <v:shape style="position:absolute;left:6369;top:6647;width:4395;height:2" coordorigin="6369,6647" coordsize="4395,0" path="m6369,6647l10763,6647e" filled="f" stroked="t" strokeweight=".5pt" strokecolor="#ED1B2D">
                <v:path arrowok="t"/>
              </v:shape>
            </v:group>
            <v:group style="position:absolute;left:6369;top:7328;width:4395;height:2" coordorigin="6369,7328" coordsize="4395,2">
              <v:shape style="position:absolute;left:6369;top:7328;width:4395;height:2" coordorigin="6369,7328" coordsize="4395,0" path="m6369,7328l10763,7328e" filled="f" stroked="t" strokeweight=".5pt" strokecolor="#ED1B2D">
                <v:path arrowok="t"/>
              </v:shape>
            </v:group>
            <v:group style="position:absolute;left:6369;top:8008;width:4395;height:2" coordorigin="6369,8008" coordsize="4395,2">
              <v:shape style="position:absolute;left:6369;top:8008;width:4395;height:2" coordorigin="6369,8008" coordsize="4395,0" path="m6369,8008l10763,8008e" filled="f" stroked="t" strokeweight=".5pt" strokecolor="#ED1B2D">
                <v:path arrowok="t"/>
              </v:shape>
            </v:group>
            <v:group style="position:absolute;left:6369;top:8688;width:4395;height:2" coordorigin="6369,8688" coordsize="4395,2">
              <v:shape style="position:absolute;left:6369;top:8688;width:4395;height:2" coordorigin="6369,8688" coordsize="4395,0" path="m6369,8688l10763,8688e" filled="f" stroked="t" strokeweight=".5pt" strokecolor="#ED1B2D">
                <v:path arrowok="t"/>
              </v:shape>
            </v:group>
            <v:group style="position:absolute;left:6369;top:9369;width:4395;height:2" coordorigin="6369,9369" coordsize="4395,2">
              <v:shape style="position:absolute;left:6369;top:9369;width:4395;height:2" coordorigin="6369,9369" coordsize="4395,0" path="m6369,9369l10763,9369e" filled="f" stroked="t" strokeweight=".5pt" strokecolor="#ED1B2D">
                <v:path arrowok="t"/>
              </v:shape>
            </v:group>
            <v:group style="position:absolute;left:6369;top:10049;width:4395;height:2" coordorigin="6369,10049" coordsize="4395,2">
              <v:shape style="position:absolute;left:6369;top:10049;width:4395;height:2" coordorigin="6369,10049" coordsize="4395,0" path="m6369,10049l10763,10049e" filled="f" stroked="t" strokeweight=".5pt" strokecolor="#ED1B2D">
                <v:path arrowok="t"/>
              </v:shape>
            </v:group>
            <v:group style="position:absolute;left:1134;top:8626;width:920;height:920" coordorigin="1134,8626" coordsize="920,920">
              <v:shape style="position:absolute;left:1134;top:8626;width:920;height:920" coordorigin="1134,8626" coordsize="920,920" path="m1970,8626l1197,8628,1146,8667,1134,8710,1137,9483,1175,9534,1218,9545,1991,9543,2042,9504,2054,9462,2051,8689,2012,8637,1970,8626e" filled="t" fillcolor="#808285" stroked="f">
                <v:path arrowok="t"/>
                <v:fill/>
              </v:shape>
            </v:group>
            <v:group style="position:absolute;left:1475;top:9000;width:247;height:283" coordorigin="1475,9000" coordsize="247,283">
              <v:shape style="position:absolute;left:1475;top:9000;width:247;height:283" coordorigin="1475,9000" coordsize="247,283" path="m1673,9000l1608,9012,1546,9033,1491,9095,1475,9146,1478,9161,1509,9224,1557,9270,1588,9283,1602,9280,1666,9233,1703,9173,1720,9113,1722,9100,1720,9077,1702,9019,1673,9000e" filled="t" fillcolor="#FFFFFF" stroked="f">
                <v:path arrowok="t"/>
                <v:fill/>
              </v:shape>
            </v:group>
            <v:group style="position:absolute;left:1389;top:8832;width:393;height:389" coordorigin="1389,8832" coordsize="393,389">
              <v:shape style="position:absolute;left:1389;top:8832;width:393;height:389" coordorigin="1389,8832" coordsize="393,389" path="m1593,8832l1532,8843,1478,8874,1435,8922,1404,8983,1389,9053,1391,9090,1407,9148,1446,9202,1474,9222,1469,9210,1466,9197,1464,9183,1464,9170,1464,9166,1482,9096,1526,9040,1588,9010,1649,8994,1665,8990,1678,8986,1783,8986,1782,8984,1752,8923,1709,8875,1656,8844,1596,8832,1593,8832e" filled="t" fillcolor="#FFFFFF" stroked="f">
                <v:path arrowok="t"/>
                <v:fill/>
              </v:shape>
            </v:group>
            <v:group style="position:absolute;left:1678;top:8986;width:120;height:229" coordorigin="1678,8986" coordsize="120,229">
              <v:shape style="position:absolute;left:1678;top:8986;width:120;height:229" coordorigin="1678,8986" coordsize="120,229" path="m1783,8986l1678,8986,1693,9000,1705,9015,1730,9092,1731,9115,1730,9138,1728,9159,1724,9179,1719,9197,1712,9215,1740,9200,1793,9152,1798,9081,1797,9056,1794,9031,1789,9007,1783,8986e" filled="t" fillcolor="#FFFFFF" stroked="f">
                <v:path arrowok="t"/>
                <v:fill/>
              </v:shape>
            </v:group>
            <v:group style="position:absolute;left:1196;top:9317;width:794;height:179" coordorigin="1196,9317" coordsize="794,179">
              <v:shape style="position:absolute;left:1196;top:9317;width:794;height:179" coordorigin="1196,9317" coordsize="794,179" path="m1503,9319l1445,9332,1365,9356,1301,9381,1252,9404,1235,9414,1219,9428,1208,9445,1200,9465,1196,9495,1991,9495,1990,9476,1984,9455,1981,9449,1594,9449,1592,9441,1564,9376,1528,9337,1503,9319e" filled="t" fillcolor="#FFFFFF" stroked="f">
                <v:path arrowok="t"/>
                <v:fill/>
              </v:shape>
              <v:shape style="position:absolute;left:1196;top:9317;width:794;height:179" coordorigin="1196,9317" coordsize="794,179" path="m1691,9317l1627,9372,1600,9426,1594,9449,1981,9449,1975,9437,1961,9421,1945,9409,1935,9404,1870,9370,1809,9344,1741,9327,1691,9317e" filled="t" fillcolor="#FFFFFF" stroked="f">
                <v:path arrowok="t"/>
                <v:fill/>
              </v:shape>
            </v:group>
            <v:group style="position:absolute;left:1677;top:9171;width:72;height:103" coordorigin="1677,9171" coordsize="72,103">
              <v:shape style="position:absolute;left:1677;top:9171;width:72;height:103" coordorigin="1677,9171" coordsize="72,103" path="m1749,9171l1735,9177,1728,9196,1718,9217,1707,9237,1693,9253,1677,9262,1681,9274,1731,9217,1747,9179,1749,9171e" filled="t" fillcolor="#FFFFFF" stroked="f">
                <v:path arrowok="t"/>
                <v:fill/>
              </v:shape>
            </v:group>
            <v:group style="position:absolute;left:1649;top:9246;width:48;height:46" coordorigin="1649,9246" coordsize="48,46">
              <v:shape style="position:absolute;left:1649;top:9246;width:48;height:46" coordorigin="1649,9246" coordsize="48,46" path="m1667,9246l1656,9252,1649,9274,1656,9286,1679,9292,1691,9286,1697,9264,1690,9252,1667,9246e" filled="t" fillcolor="#FFFFFF" stroked="f">
                <v:path arrowok="t"/>
                <v:fill/>
              </v:shape>
            </v:group>
            <v:group style="position:absolute;left:1134;top:11461;width:920;height:920" coordorigin="1134,11461" coordsize="920,920">
              <v:shape style="position:absolute;left:1134;top:11461;width:920;height:920" coordorigin="1134,11461" coordsize="920,920" path="m1970,11461l1197,11464,1146,11502,1134,11545,1137,12318,1175,12369,1218,12381,1991,12378,2042,12340,2054,12297,2051,11524,2012,11473,1970,11461e" filled="t" fillcolor="#808285" stroked="f">
                <v:path arrowok="t"/>
                <v:fill/>
              </v:shape>
            </v:group>
            <v:group style="position:absolute;left:1328;top:12026;width:533;height:262" coordorigin="1328,12026" coordsize="533,262">
              <v:shape style="position:absolute;left:1328;top:12026;width:533;height:262" coordorigin="1328,12026" coordsize="533,262" path="m1702,12106l1594,12106,1811,12285,1819,12288,1827,12288,1829,12288,1844,12282,1861,12261,1860,12242,1849,12226,1702,12106e" filled="t" fillcolor="#FFFFFF" stroked="f">
                <v:path arrowok="t"/>
                <v:fill/>
              </v:shape>
              <v:shape style="position:absolute;left:1328;top:12026;width:533;height:262" coordorigin="1328,12026" coordsize="533,262" path="m1589,12026l1572,12034,1332,12233,1328,12248,1332,12265,1347,12285,1365,12288,1383,12280,1594,12106,1702,12106,1608,12029,1589,12026e" filled="t" fillcolor="#FFFFFF" stroked="f">
                <v:path arrowok="t"/>
                <v:fill/>
              </v:shape>
            </v:group>
            <v:group style="position:absolute;left:1328;top:11869;width:533;height:262" coordorigin="1328,11869" coordsize="533,262">
              <v:shape style="position:absolute;left:1328;top:11869;width:533;height:262" coordorigin="1328,11869" coordsize="533,262" path="m1702,11948l1594,11948,1811,12128,1819,12131,1827,12131,1829,12131,1844,12125,1861,12103,1860,12085,1849,12069,1702,11948e" filled="t" fillcolor="#FFFFFF" stroked="f">
                <v:path arrowok="t"/>
                <v:fill/>
              </v:shape>
              <v:shape style="position:absolute;left:1328;top:11869;width:533;height:262" coordorigin="1328,11869" coordsize="533,262" path="m1589,11869l1572,11876,1332,12076,1328,12091,1332,12108,1347,12128,1365,12130,1383,12123,1594,11948,1702,11948,1608,11872,1589,11869e" filled="t" fillcolor="#FFFFFF" stroked="f">
                <v:path arrowok="t"/>
                <v:fill/>
              </v:shape>
            </v:group>
            <v:group style="position:absolute;left:1328;top:11711;width:533;height:262" coordorigin="1328,11711" coordsize="533,262">
              <v:shape style="position:absolute;left:1328;top:11711;width:533;height:262" coordorigin="1328,11711" coordsize="533,262" path="m1702,11791l1594,11791,1811,11971,1819,11973,1827,11973,1829,11973,1844,11967,1861,11946,1860,11928,1849,11912,1702,11791e" filled="t" fillcolor="#FFFFFF" stroked="f">
                <v:path arrowok="t"/>
                <v:fill/>
              </v:shape>
              <v:shape style="position:absolute;left:1328;top:11711;width:533;height:262" coordorigin="1328,11711" coordsize="533,262" path="m1589,11711l1572,11719,1332,11919,1328,11933,1332,11951,1347,11970,1365,11973,1383,11965,1594,11791,1702,11791,1608,11714,1589,11711e" filled="t" fillcolor="#FFFFFF" stroked="f">
                <v:path arrowok="t"/>
                <v:fill/>
              </v:shape>
            </v:group>
            <v:group style="position:absolute;left:1328;top:11554;width:533;height:262" coordorigin="1328,11554" coordsize="533,262">
              <v:shape style="position:absolute;left:1328;top:11554;width:533;height:262" coordorigin="1328,11554" coordsize="533,262" path="m1702,11634l1594,11634,1811,11813,1819,11816,1827,11816,1829,11816,1844,11810,1861,11789,1860,11770,1849,11754,1702,11634e" filled="t" fillcolor="#FFFFFF" stroked="f">
                <v:path arrowok="t"/>
                <v:fill/>
              </v:shape>
              <v:shape style="position:absolute;left:1328;top:11554;width:533;height:262" coordorigin="1328,11554" coordsize="533,262" path="m1589,11554l1572,11562,1332,11761,1328,11776,1332,11793,1347,11813,1365,11816,1383,11808,1594,11634,1702,11634,1608,11557,1589,11554e" filled="t" fillcolor="#FFFFFF" stroked="f">
                <v:path arrowok="t"/>
                <v:fill/>
              </v:shape>
            </v:group>
            <v:group style="position:absolute;left:1134;top:3246;width:920;height:920" coordorigin="1134,3246" coordsize="920,920">
              <v:shape style="position:absolute;left:1134;top:3246;width:920;height:920" coordorigin="1134,3246" coordsize="920,920" path="m1970,3246l1197,3248,1146,3287,1134,3330,1137,4103,1175,4154,1218,4165,1991,4163,2042,4124,2054,4082,2051,3309,2012,3257,1970,3246e" filled="t" fillcolor="#808285" stroked="f">
                <v:path arrowok="t"/>
                <v:fill/>
              </v:shape>
            </v:group>
            <v:group style="position:absolute;left:1516;top:3571;width:303;height:199" coordorigin="1516,3571" coordsize="303,199">
              <v:shape style="position:absolute;left:1516;top:3571;width:303;height:199" coordorigin="1516,3571" coordsize="303,199" path="m1766,3621l1581,3621,1581,3621,1606,3631,1630,3643,1692,3690,1738,3737,1749,3750,1758,3760,1766,3767,1772,3769,1787,3761,1801,3745,1814,3735,1819,3732,1766,3621e" filled="t" fillcolor="#FFFFFF" stroked="f">
                <v:path arrowok="t"/>
                <v:fill/>
              </v:shape>
              <v:shape style="position:absolute;left:1516;top:3571;width:303;height:199" coordorigin="1516,3571" coordsize="303,199" path="m1568,3571l1559,3572,1554,3578,1524,3612,1516,3622,1517,3636,1535,3653,1550,3652,1558,3643,1581,3621,1766,3621,1762,3614,1709,3614,1688,3609,1613,3580,1585,3574,1568,3571e" filled="t" fillcolor="#FFFFFF" stroked="f">
                <v:path arrowok="t"/>
                <v:fill/>
              </v:shape>
              <v:shape style="position:absolute;left:1516;top:3571;width:303;height:199" coordorigin="1516,3571" coordsize="303,199" path="m1757,3603l1742,3609,1727,3613,1709,3614,1762,3614,1757,3603e" filled="t" fillcolor="#FFFFFF" stroked="f">
                <v:path arrowok="t"/>
                <v:fill/>
              </v:shape>
            </v:group>
            <v:group style="position:absolute;left:1428;top:3757;width:191;height:138" coordorigin="1428,3757" coordsize="191,138">
              <v:shape style="position:absolute;left:1428;top:3757;width:191;height:138" coordorigin="1428,3757" coordsize="191,138" path="m1619,3869l1554,3869,1559,3878,1560,3881,1564,3885,1573,3893,1578,3895,1591,3895,1598,3892,1603,3887,1614,3876,1618,3871,1619,3869e" filled="t" fillcolor="#FFFFFF" stroked="f">
                <v:path arrowok="t"/>
                <v:fill/>
              </v:shape>
              <v:shape style="position:absolute;left:1428;top:3757;width:191;height:138" coordorigin="1428,3757" coordsize="191,138" path="m1614,3844l1508,3844,1509,3861,1512,3866,1521,3875,1527,3877,1537,3877,1541,3876,1545,3874,1554,3869,1619,3869,1621,3865,1620,3858,1620,3852,1617,3846,1614,3844e" filled="t" fillcolor="#FFFFFF" stroked="f">
                <v:path arrowok="t"/>
                <v:fill/>
              </v:shape>
              <v:shape style="position:absolute;left:1428;top:3757;width:191;height:138" coordorigin="1428,3757" coordsize="191,138" path="m1589,3813l1467,3813,1468,3830,1471,3836,1476,3840,1480,3844,1486,3846,1495,3846,1508,3844,1614,3844,1608,3838,1603,3836,1586,3834,1588,3823,1589,3820,1589,3813e" filled="t" fillcolor="#FFFFFF" stroked="f">
                <v:path arrowok="t"/>
                <v:fill/>
              </v:shape>
              <v:shape style="position:absolute;left:1428;top:3757;width:191;height:138" coordorigin="1428,3757" coordsize="191,138" path="m1468,3757l1455,3757,1448,3760,1444,3765,1435,3774,1430,3779,1428,3785,1429,3798,1432,3804,1441,3813,1447,3815,1455,3815,1467,3813,1589,3813,1589,3809,1586,3803,1578,3796,1548,3796,1546,3788,1490,3788,1485,3773,1483,3769,1481,3766,1474,3759,1468,3757e" filled="t" fillcolor="#FFFFFF" stroked="f">
                <v:path arrowok="t"/>
                <v:fill/>
              </v:shape>
              <v:shape style="position:absolute;left:1428;top:3757;width:191;height:138" coordorigin="1428,3757" coordsize="191,138" path="m1571,3792l1563,3792,1560,3792,1558,3793,1548,3796,1578,3796,1577,3794,1571,3792e" filled="t" fillcolor="#FFFFFF" stroked="f">
                <v:path arrowok="t"/>
                <v:fill/>
              </v:shape>
              <v:shape style="position:absolute;left:1428;top:3757;width:191;height:138" coordorigin="1428,3757" coordsize="191,138" path="m1528,3767l1515,3767,1508,3770,1503,3775,1490,3788,1546,3788,1544,3781,1542,3777,1533,3769,1528,3767e" filled="t" fillcolor="#FFFFFF" stroked="f">
                <v:path arrowok="t"/>
                <v:fill/>
              </v:shape>
            </v:group>
            <v:group style="position:absolute;left:1190;top:3516;width:213;height:274" coordorigin="1190,3516" coordsize="213,274">
              <v:shape style="position:absolute;left:1190;top:3516;width:213;height:274" coordorigin="1190,3516" coordsize="213,274" path="m1305,3516l1190,3747,1288,3790,1403,3559,1305,3516e" filled="t" fillcolor="#FFFFFF" stroked="f">
                <v:path arrowok="t"/>
                <v:fill/>
              </v:shape>
            </v:group>
            <v:group style="position:absolute;left:1767;top:3587;width:92;height:160" coordorigin="1767,3587" coordsize="92,160">
              <v:shape style="position:absolute;left:1767;top:3587;width:92;height:160" coordorigin="1767,3587" coordsize="92,160" path="m1787,3587l1767,3597,1838,3747,1859,3737,1787,3587e" filled="t" fillcolor="#FFFFFF" stroked="f">
                <v:path arrowok="t"/>
                <v:fill/>
              </v:shape>
            </v:group>
            <v:group style="position:absolute;left:1798;top:3527;width:200;height:271" coordorigin="1798,3527" coordsize="200,271">
              <v:shape style="position:absolute;left:1798;top:3527;width:200;height:271" coordorigin="1798,3527" coordsize="200,271" path="m1892,3527l1798,3575,1903,3798,1997,3749,1892,3527e" filled="t" fillcolor="#FFFFFF" stroked="f">
                <v:path arrowok="t"/>
                <v:fill/>
              </v:shape>
            </v:group>
            <v:group style="position:absolute;left:1369;top:3587;width:407;height:303" coordorigin="1369,3587" coordsize="407,303">
              <v:shape style="position:absolute;left:1369;top:3587;width:407;height:303" coordorigin="1369,3587" coordsize="407,303" path="m1775,3782l1573,3782,1582,3785,1595,3797,1599,3805,1600,3818,1599,3822,1598,3825,1606,3826,1613,3829,1626,3840,1630,3849,1631,3867,1628,3876,1622,3883,1615,3890,1617,3890,1627,3890,1635,3886,1646,3871,1647,3860,1642,3851,1694,3851,1697,3847,1698,3838,1695,3829,1733,3829,1742,3817,1742,3804,1735,3794,1767,3794,1774,3786,1775,3782,1775,3782e" filled="t" fillcolor="#FFFFFF" stroked="f">
                <v:path arrowok="t"/>
                <v:fill/>
              </v:shape>
              <v:shape style="position:absolute;left:1369;top:3587;width:407;height:303" coordorigin="1369,3587" coordsize="407,303" path="m1694,3851l1642,3851,1658,3864,1664,3865,1678,3865,1686,3862,1694,3851e" filled="t" fillcolor="#FFFFFF" stroked="f">
                <v:path arrowok="t"/>
                <v:fill/>
              </v:shape>
              <v:shape style="position:absolute;left:1369;top:3587;width:407;height:303" coordorigin="1369,3587" coordsize="407,303" path="m1733,3829l1695,3829,1698,3831,1702,3835,1708,3837,1722,3837,1730,3833,1733,3829e" filled="t" fillcolor="#FFFFFF" stroked="f">
                <v:path arrowok="t"/>
                <v:fill/>
              </v:shape>
              <v:shape style="position:absolute;left:1369;top:3587;width:407;height:303" coordorigin="1369,3587" coordsize="407,303" path="m1767,3794l1735,3794,1740,3797,1745,3799,1759,3799,1767,3795,1767,3794e" filled="t" fillcolor="#FFFFFF" stroked="f">
                <v:path arrowok="t"/>
                <v:fill/>
              </v:shape>
              <v:shape style="position:absolute;left:1369;top:3587;width:407;height:303" coordorigin="1369,3587" coordsize="407,303" path="m1742,3757l1530,3757,1538,3760,1550,3771,1554,3777,1555,3783,1558,3782,1562,3782,1775,3782,1776,3780,1772,3780,1760,3775,1744,3760,1742,3757e" filled="t" fillcolor="#FFFFFF" stroked="f">
                <v:path arrowok="t"/>
                <v:fill/>
              </v:shape>
              <v:shape style="position:absolute;left:1369;top:3587;width:407;height:303" coordorigin="1369,3587" coordsize="407,303" path="m1776,3779l1775,3780,1772,3780,1776,3780,1776,3779e" filled="t" fillcolor="#FFFFFF" stroked="f">
                <v:path arrowok="t"/>
                <v:fill/>
              </v:shape>
              <v:shape style="position:absolute;left:1369;top:3587;width:407;height:303" coordorigin="1369,3587" coordsize="407,303" path="m1733,3747l1471,3747,1479,3750,1485,3756,1490,3760,1493,3765,1494,3770,1496,3768,1502,3761,1512,3757,1742,3757,1733,3747e" filled="t" fillcolor="#FFFFFF" stroked="f">
                <v:path arrowok="t"/>
                <v:fill/>
              </v:shape>
              <v:shape style="position:absolute;left:1369;top:3587;width:407;height:303" coordorigin="1369,3587" coordsize="407,303" path="m1451,3590l1369,3729,1382,3736,1399,3746,1417,3760,1427,3768,1427,3767,1437,3758,1443,3751,1452,3747,1733,3747,1718,3731,1675,3688,1639,3660,1533,3660,1525,3657,1513,3646,1509,3638,1508,3629,1508,3620,1511,3612,1517,3606,1530,3590,1471,3590,1451,3590e" filled="t" fillcolor="#FFFFFF" stroked="f">
                <v:path arrowok="t"/>
                <v:fill/>
              </v:shape>
              <v:shape style="position:absolute;left:1369;top:3587;width:407;height:303" coordorigin="1369,3587" coordsize="407,303" path="m1588,3635l1565,3650,1559,3656,1550,3660,1639,3660,1625,3652,1607,3642,1588,3635e" filled="t" fillcolor="#FFFFFF" stroked="f">
                <v:path arrowok="t"/>
                <v:fill/>
              </v:shape>
              <v:shape style="position:absolute;left:1369;top:3587;width:407;height:303" coordorigin="1369,3587" coordsize="407,303" path="m1533,3587l1513,3589,1492,3590,1471,3590,1530,3590,1533,3587e" filled="t" fillcolor="#FFFFFF" stroked="f">
                <v:path arrowok="t"/>
                <v:fill/>
              </v:shape>
            </v:group>
            <v:group style="position:absolute;left:1335;top:3571;width:99;height:165" coordorigin="1335,3571" coordsize="99,165">
              <v:shape style="position:absolute;left:1335;top:3571;width:99;height:165" coordorigin="1335,3571" coordsize="99,165" path="m1413,3571l1335,3727,1357,3737,1434,3581,1413,3571e" filled="t" fillcolor="#FFFFFF" stroked="f">
                <v:path arrowok="t"/>
                <v:fill/>
              </v:shape>
            </v:group>
            <v:group style="position:absolute;left:1134;top:5576;width:920;height:920" coordorigin="1134,5576" coordsize="920,920">
              <v:shape style="position:absolute;left:1134;top:5576;width:920;height:920" coordorigin="1134,5576" coordsize="920,920" path="m1970,5576l1197,5578,1146,5617,1134,5660,1137,6433,1175,6484,1218,6495,1991,6493,2042,6454,2054,6412,2051,5639,2012,5587,1970,5576e" filled="t" fillcolor="#808285" stroked="f">
                <v:path arrowok="t"/>
                <v:fill/>
              </v:shape>
            </v:group>
            <v:group style="position:absolute;left:1208;top:5829;width:544;height:108" coordorigin="1208,5829" coordsize="544,108">
              <v:shape style="position:absolute;left:1208;top:5829;width:544;height:108" coordorigin="1208,5829" coordsize="544,108" path="m1474,5829l1208,5896,1208,5938,1473,5871,1648,5871,1474,5829e" filled="t" fillcolor="#FFFFFF" stroked="f">
                <v:path arrowok="t"/>
                <v:fill/>
              </v:shape>
              <v:shape style="position:absolute;left:1208;top:5829;width:544;height:108" coordorigin="1208,5829" coordsize="544,108" path="m1648,5871l1473,5871,1752,5938,1752,5896,1648,5871e" filled="t" fillcolor="#FFFFFF" stroked="f">
                <v:path arrowok="t"/>
                <v:fill/>
              </v:shape>
            </v:group>
            <v:group style="position:absolute;left:1713;top:5944;width:282;height:87" coordorigin="1713,5944" coordsize="282,87">
              <v:shape style="position:absolute;left:1713;top:5944;width:282;height:87" coordorigin="1713,5944" coordsize="282,87" path="m1713,5944l1713,5982,1994,6031,1994,5993,1713,5944e" filled="t" fillcolor="#FFFFFF" stroked="f">
                <v:path arrowok="t"/>
                <v:fill/>
              </v:shape>
            </v:group>
            <v:group style="position:absolute;left:1244;top:5886;width:723;height:356" coordorigin="1244,5886" coordsize="723,356">
              <v:shape style="position:absolute;left:1244;top:5886;width:723;height:356" coordorigin="1244,5886" coordsize="723,356" path="m1473,5886l1244,5944,1244,6242,1293,6242,1293,5995,1707,5995,1702,5994,1702,5944,1473,5886e" filled="t" fillcolor="#FFFFFF" stroked="f">
                <v:path arrowok="t"/>
                <v:fill/>
              </v:shape>
              <v:shape style="position:absolute;left:1244;top:5886;width:723;height:356" coordorigin="1244,5886" coordsize="723,356" path="m1707,5995l1659,5995,1659,6242,1713,6242,1713,6064,1967,6064,1967,6038,1707,5995e" filled="t" fillcolor="#FFFFFF" stroked="f">
                <v:path arrowok="t"/>
                <v:fill/>
              </v:shape>
              <v:shape style="position:absolute;left:1244;top:5886;width:723;height:356" coordorigin="1244,5886" coordsize="723,356" path="m1967,6064l1929,6064,1929,6242,1967,6242,1967,6064e" filled="t" fillcolor="#FFFFFF" stroked="f">
                <v:path arrowok="t"/>
                <v:fill/>
              </v:shape>
            </v:group>
            <v:group style="position:absolute;left:1313;top:6170;width:217;height:72" coordorigin="1313,6170" coordsize="217,72">
              <v:shape style="position:absolute;left:1313;top:6170;width:217;height:72" coordorigin="1313,6170" coordsize="217,72" path="m1313,6243l1530,6243,1530,6170,1313,6170,1313,6243xe" filled="t" fillcolor="#FFFFFF" stroked="f">
                <v:path arrowok="t"/>
                <v:fill/>
              </v:shape>
            </v:group>
            <v:group style="position:absolute;left:1313;top:6093;width:217;height:72" coordorigin="1313,6093" coordsize="217,72">
              <v:shape style="position:absolute;left:1313;top:6093;width:217;height:72" coordorigin="1313,6093" coordsize="217,72" path="m1313,6165l1530,6165,1530,6093,1313,6093,1313,6165xe" filled="t" fillcolor="#FFFFFF" stroked="f">
                <v:path arrowok="t"/>
                <v:fill/>
              </v:shape>
            </v:group>
            <v:group style="position:absolute;left:1725;top:6105;width:71;height:90" coordorigin="1725,6105" coordsize="71,90">
              <v:shape style="position:absolute;left:1725;top:6105;width:71;height:90" coordorigin="1725,6105" coordsize="71,90" path="m1725,6196l1797,6196,1797,6105,1725,6105,1725,6196xe" filled="t" fillcolor="#FFFFFF" stroked="f">
                <v:path arrowok="t"/>
                <v:fill/>
              </v:shape>
            </v:group>
            <v:group style="position:absolute;left:1725;top:6199;width:71;height:43" coordorigin="1725,6199" coordsize="71,43">
              <v:shape style="position:absolute;left:1725;top:6199;width:71;height:43" coordorigin="1725,6199" coordsize="71,43" path="m1725,6243l1797,6243,1797,6199,1725,6199,1725,6243xe" filled="t" fillcolor="#FFFFFF" stroked="f">
                <v:path arrowok="t"/>
                <v:fill/>
              </v:shape>
            </v:group>
            <v:group style="position:absolute;left:1845;top:6198;width:71;height:2" coordorigin="1845,6198" coordsize="71,2">
              <v:shape style="position:absolute;left:1845;top:6198;width:71;height:2" coordorigin="1845,6198" coordsize="71,0" path="m1845,6198l1917,6198e" filled="f" stroked="t" strokeweight="4.513pt" strokecolor="#FFFFFF">
                <v:path arrowok="t"/>
              </v:shape>
            </v:group>
            <v:group style="position:absolute;left:1313;top:6016;width:68;height:70" coordorigin="1313,6016" coordsize="68,70">
              <v:shape style="position:absolute;left:1313;top:6016;width:68;height:70" coordorigin="1313,6016" coordsize="68,70" path="m1313,6052l1382,6052e" filled="f" stroked="t" strokeweight="3.622pt" strokecolor="#FFFFFF">
                <v:path arrowok="t"/>
              </v:shape>
            </v:group>
            <v:group style="position:absolute;left:7166;top:13140;width:178;height:252" coordorigin="7166,13140" coordsize="178,252">
              <v:shape style="position:absolute;left:7166;top:13140;width:178;height:252" coordorigin="7166,13140" coordsize="178,252" path="m7166,13312l7190,13369,7241,13392,7257,13389,7274,13384,7290,13378,7248,13378,7232,13377,7217,13371,7204,13359,7192,13342,7182,13329,7171,13315,7166,13312e" filled="t" fillcolor="#9D0328" stroked="f">
                <v:path arrowok="t"/>
                <v:fill/>
              </v:shape>
              <v:shape style="position:absolute;left:7166;top:13140;width:178;height:252" coordorigin="7166,13140" coordsize="178,252" path="m7289,13140l7284,13152,7287,13165,7292,13183,7298,13205,7304,13229,7322,13305,7326,13345,7324,13357,7319,13362,7282,13373,7264,13377,7248,13378,7290,13378,7316,13369,7342,13361,7344,13349,7337,13283,7314,13195,7308,13171,7301,13146,7289,13140e" filled="t" fillcolor="#9D0328" stroked="f">
                <v:path arrowok="t"/>
                <v:fill/>
              </v:shape>
            </v:group>
            <v:group style="position:absolute;left:7073;top:13420;width:490;height:174" coordorigin="7073,13420" coordsize="490,174">
              <v:shape style="position:absolute;left:7073;top:13420;width:490;height:174" coordorigin="7073,13420" coordsize="490,174" path="m7551,13420l7480,13432,7413,13446,7347,13462,7282,13481,7214,13503,7143,13530,7087,13553,7073,13588,7078,13593,7202,13544,7250,13526,7320,13501,7390,13478,7459,13460,7531,13445,7555,13441,7563,13428,7551,13420e" filled="t" fillcolor="#9D0328" stroked="f">
                <v:path arrowok="t"/>
                <v:fill/>
              </v:shape>
            </v:group>
            <v:group style="position:absolute;left:6892;top:13519;width:146;height:69" coordorigin="6892,13519" coordsize="146,69">
              <v:shape style="position:absolute;left:6892;top:13519;width:146;height:69" coordorigin="6892,13519" coordsize="146,69" path="m6912,13519l6896,13526,6892,13542,6900,13556,6918,13561,6935,13562,6953,13566,6974,13571,6994,13577,7015,13583,7035,13587,7038,13583,7032,13574,7020,13564,7003,13554,6982,13547,6964,13538,6948,13528,6932,13521,6912,13519e" filled="t" fillcolor="#9D0328" stroked="f">
                <v:path arrowok="t"/>
                <v:fill/>
              </v:shape>
            </v:group>
            <v:group style="position:absolute;left:6576;top:13473;width:29;height:66" coordorigin="6576,13473" coordsize="29,66">
              <v:shape style="position:absolute;left:6576;top:13473;width:29;height:66" coordorigin="6576,13473" coordsize="29,66" path="m6589,13473l6577,13482,6576,13499,6581,13517,6589,13539,6602,13538,6605,13523,6599,13504,6598,13486,6598,13483,6589,13473e" filled="t" fillcolor="#9D0328" stroked="f">
                <v:path arrowok="t"/>
                <v:fill/>
              </v:shape>
            </v:group>
            <v:group style="position:absolute;left:6628;top:13482;width:25;height:39" coordorigin="6628,13482" coordsize="25,39">
              <v:shape style="position:absolute;left:6628;top:13482;width:25;height:39" coordorigin="6628,13482" coordsize="25,39" path="m6644,13482l6632,13491,6628,13510,6638,13521,6650,13513,6653,13495,6654,13493,6644,13482e" filled="t" fillcolor="#9D0328" stroked="f">
                <v:path arrowok="t"/>
                <v:fill/>
              </v:shape>
            </v:group>
            <v:group style="position:absolute;left:6519;top:13046;width:100;height:258" coordorigin="6519,13046" coordsize="100,258">
              <v:shape style="position:absolute;left:6519;top:13046;width:100;height:258" coordorigin="6519,13046" coordsize="100,258" path="m6619,13046l6605,13046,6519,13304,6533,13304,6619,13046e" filled="t" fillcolor="#9D0328" stroked="f">
                <v:path arrowok="t"/>
                <v:fill/>
              </v:shape>
            </v:group>
            <v:group style="position:absolute;left:6540;top:13046;width:100;height:258" coordorigin="6540,13046" coordsize="100,258">
              <v:shape style="position:absolute;left:6540;top:13046;width:100;height:258" coordorigin="6540,13046" coordsize="100,258" path="m6640,13046l6626,13046,6540,13304,6554,13304,6640,13046e" filled="t" fillcolor="#9D0328" stroked="f">
                <v:path arrowok="t"/>
                <v:fill/>
              </v:shape>
            </v:group>
            <v:group style="position:absolute;left:6561;top:13046;width:100;height:258" coordorigin="6561,13046" coordsize="100,258">
              <v:shape style="position:absolute;left:6561;top:13046;width:100;height:258" coordorigin="6561,13046" coordsize="100,258" path="m6661,13046l6647,13046,6561,13304,6576,13304,6661,13046e" filled="t" fillcolor="#9D0328" stroked="f">
                <v:path arrowok="t"/>
                <v:fill/>
              </v:shape>
            </v:group>
            <v:group style="position:absolute;left:6582;top:13046;width:100;height:258" coordorigin="6582,13046" coordsize="100,258">
              <v:shape style="position:absolute;left:6582;top:13046;width:100;height:258" coordorigin="6582,13046" coordsize="100,258" path="m6683,13046l6668,13046,6582,13304,6597,13304,6683,13046e" filled="t" fillcolor="#9D0328" stroked="f">
                <v:path arrowok="t"/>
                <v:fill/>
              </v:shape>
            </v:group>
            <v:group style="position:absolute;left:6682;top:13046;width:161;height:258" coordorigin="6682,13046" coordsize="161,258">
              <v:shape style="position:absolute;left:6682;top:13046;width:161;height:258" coordorigin="6682,13046" coordsize="161,258" path="m6844,13095l6766,13095,6696,13304,6772,13304,6844,13095e" filled="t" fillcolor="#9D0328" stroked="f">
                <v:path arrowok="t"/>
                <v:fill/>
              </v:shape>
              <v:shape style="position:absolute;left:6682;top:13046;width:161;height:258" coordorigin="6682,13046" coordsize="161,258" path="m6929,13046l6699,13046,6682,13095,6915,13095,6929,13046e" filled="t" fillcolor="#9D0328" stroked="f">
                <v:path arrowok="t"/>
                <v:fill/>
              </v:shape>
            </v:group>
            <v:group style="position:absolute;left:6925;top:13047;width:378;height:257" coordorigin="6925,13047" coordsize="378,257">
              <v:shape style="position:absolute;left:6925;top:13047;width:378;height:257" coordorigin="6925,13047" coordsize="378,257" path="m6937,13047l6925,13304,7002,13304,7008,13293,6936,13293,6947,13062,7002,13057,7013,13057,7014,13047,6937,13047e" filled="t" fillcolor="#9D0328" stroked="f">
                <v:path arrowok="t"/>
                <v:fill/>
              </v:shape>
              <v:shape style="position:absolute;left:6925;top:13047;width:378;height:257" coordorigin="6925,13047" coordsize="378,257" path="m7103,13146l7092,13146,7092,13239,7091,13299,7163,13304,7169,13293,7102,13293,7103,13146e" filled="t" fillcolor="#9D0328" stroked="f">
                <v:path arrowok="t"/>
                <v:fill/>
              </v:shape>
              <v:shape style="position:absolute;left:6925;top:13047;width:378;height:257" coordorigin="6925,13047" coordsize="378,257" path="m7104,13105l6996,13292,6936,13293,7008,13293,7092,13146,7103,13146,7104,13105e" filled="t" fillcolor="#9D0328" stroked="f">
                <v:path arrowok="t"/>
                <v:fill/>
              </v:shape>
              <v:shape style="position:absolute;left:6925;top:13047;width:378;height:257" coordorigin="6925,13047" coordsize="378,257" path="m7297,13057l7285,13057,7158,13292,7102,13293,7169,13293,7297,13057e" filled="t" fillcolor="#9D0328" stroked="f">
                <v:path arrowok="t"/>
                <v:fill/>
              </v:shape>
              <v:shape style="position:absolute;left:6925;top:13047;width:378;height:257" coordorigin="6925,13047" coordsize="378,257" path="m7013,13057l7002,13057,6984,13239,7013,13188,7001,13188,7002,13169,7005,13145,7007,13119,7013,13057e" filled="t" fillcolor="#9D0328" stroked="f">
                <v:path arrowok="t"/>
                <v:fill/>
              </v:shape>
              <v:shape style="position:absolute;left:6925;top:13047;width:378;height:257" coordorigin="6925,13047" coordsize="378,257" path="m7158,13057l7147,13057,7140,13239,7165,13190,7153,13190,7154,13169,7154,13145,7156,13119,7158,13057e" filled="t" fillcolor="#9D0328" stroked="f">
                <v:path arrowok="t"/>
                <v:fill/>
              </v:shape>
              <v:shape style="position:absolute;left:6925;top:13047;width:378;height:257" coordorigin="6925,13047" coordsize="378,257" path="m7303,13047l7226,13047,7153,13190,7165,13190,7232,13058,7297,13057,7303,13047e" filled="t" fillcolor="#9D0328" stroked="f">
                <v:path arrowok="t"/>
                <v:fill/>
              </v:shape>
              <v:shape style="position:absolute;left:6925;top:13047;width:378;height:257" coordorigin="6925,13047" coordsize="378,257" path="m7079,13047l7001,13188,7013,13188,7085,13058,7158,13057,7158,13047,7079,13047e" filled="t" fillcolor="#9D0328" stroked="f">
                <v:path arrowok="t"/>
                <v:fill/>
              </v:shape>
            </v:group>
            <v:group style="position:absolute;left:6370;top:12772;width:1078;height:834" coordorigin="6370,12772" coordsize="1078,834">
              <v:shape style="position:absolute;left:6370;top:12772;width:1078;height:834" coordorigin="6370,12772" coordsize="1078,834" path="m6632,13598l6551,13598,6563,13600,6574,13604,6586,13606,6603,13606,6619,13604,6632,13598e" filled="t" fillcolor="#9D0328" stroked="f">
                <v:path arrowok="t"/>
                <v:fill/>
              </v:shape>
              <v:shape style="position:absolute;left:6370;top:12772;width:1078;height:834" coordorigin="6370,12772" coordsize="1078,834" path="m6401,13288l6389,13304,6379,13320,6373,13336,6370,13350,6370,13364,6408,13416,6449,13436,6462,13446,6459,13452,6458,13458,6485,13578,6490,13598,6509,13602,6534,13598,6632,13598,6637,13596,6656,13586,6677,13574,6688,13566,6616,13566,6597,13564,6579,13562,6563,13558,6545,13556,6524,13556,6501,13462,6501,13458,6501,13456,6500,13452,6908,13452,6885,13448,6865,13444,6849,13440,6832,13436,6814,13432,6775,13428,6755,13428,6734,13426,6713,13426,6691,13424,6648,13422,6627,13422,6606,13420,6585,13420,6526,13414,6508,13410,6484,13406,6464,13400,6446,13396,6433,13390,6423,13384,6418,13374,6418,13364,6423,13350,6434,13332,6436,13320,6427,13304,6414,13292,6401,13288e" filled="t" fillcolor="#9D0328" stroked="f">
                <v:path arrowok="t"/>
                <v:fill/>
              </v:shape>
              <v:shape style="position:absolute;left:6370;top:12772;width:1078;height:834" coordorigin="6370,12772" coordsize="1078,834" path="m7106,13462l6542,13462,6548,13464,6560,13466,6647,13474,6765,13474,6784,13476,6820,13476,6803,13480,6785,13484,6766,13490,6687,13518,6649,13556,6640,13564,6616,13566,6688,13566,6697,13560,6716,13548,6733,13536,6749,13526,6761,13520,6786,13506,6822,13488,6835,13480,7004,13480,7019,13478,7049,13472,7078,13468,7106,13462e" filled="t" fillcolor="#9D0328" stroked="f">
                <v:path arrowok="t"/>
                <v:fill/>
              </v:shape>
              <v:shape style="position:absolute;left:6370;top:12772;width:1078;height:834" coordorigin="6370,12772" coordsize="1078,834" path="m6908,13452l6500,13452,6510,13456,6532,13460,6527,13462,6523,13466,6524,13472,6529,13494,6533,13512,6536,13532,6548,13542,6558,13534,6554,13512,6551,13494,6547,13474,6545,13466,6544,13464,6542,13462,7106,13462,7134,13456,6960,13456,6908,13452e" filled="t" fillcolor="#9D0328" stroked="f">
                <v:path arrowok="t"/>
                <v:fill/>
              </v:shape>
              <v:shape style="position:absolute;left:6370;top:12772;width:1078;height:834" coordorigin="6370,12772" coordsize="1078,834" path="m7004,13480l6835,13480,6856,13482,6876,13484,6894,13488,6989,13482,7004,13480e" filled="t" fillcolor="#9D0328" stroked="f">
                <v:path arrowok="t"/>
                <v:fill/>
              </v:shape>
              <v:shape style="position:absolute;left:6370;top:12772;width:1078;height:834" coordorigin="6370,12772" coordsize="1078,834" path="m7184,12876l7141,12876,7157,12884,7173,12894,7206,12918,7222,12932,7239,12952,7255,12970,7270,12990,7284,13010,7297,13032,7309,13052,7320,13074,7330,13094,7340,13116,7349,13138,7358,13162,7366,13184,7375,13206,7383,13230,7399,13276,7407,13298,7416,13322,7425,13344,7358,13392,7300,13408,7269,13414,7238,13422,7142,13440,7047,13452,6988,13456,7134,13456,7189,13444,7216,13436,7242,13430,7294,13414,7346,13400,7371,13394,7397,13386,7448,13374,7441,13348,7435,13324,7414,13252,7391,13180,7365,13110,7333,13044,7295,12984,7249,12930,7235,12914,7219,12902,7204,12890,7188,12878,7184,12876e" filled="t" fillcolor="#9D0328" stroked="f">
                <v:path arrowok="t"/>
                <v:fill/>
              </v:shape>
              <v:shape style="position:absolute;left:6370;top:12772;width:1078;height:834" coordorigin="6370,12772" coordsize="1078,834" path="m6947,12772l6890,12772,6848,12776,6785,12788,6764,12794,6743,12802,6723,12808,6663,12836,6601,12886,6546,12952,6530,12978,6514,13002,6486,13056,6463,13112,6438,13196,6426,13274,6426,13298,6435,13308,6456,13318,6480,13324,6495,13322,6496,13302,6497,13280,6505,13208,6519,13132,6541,13056,6570,12984,6606,12920,6651,12872,6705,12844,6761,12830,6890,12830,6871,12822,6852,12816,6833,12812,6814,12810,6833,12804,6854,12798,6876,12794,6897,12792,7018,12792,7008,12788,6995,12782,6980,12778,6964,12776,6947,12772e" filled="t" fillcolor="#9D0328" stroked="f">
                <v:path arrowok="t"/>
                <v:fill/>
              </v:shape>
              <v:shape style="position:absolute;left:6370;top:12772;width:1078;height:834" coordorigin="6370,12772" coordsize="1078,834" path="m6890,12830l6799,12830,6837,12834,6873,12846,6937,12882,6986,12940,7015,12994,7023,13012,7043,13022,7020,12958,6975,12890,6926,12850,6908,12838,6890,12830e" filled="t" fillcolor="#9D0328" stroked="f">
                <v:path arrowok="t"/>
                <v:fill/>
              </v:shape>
              <v:shape style="position:absolute;left:6370;top:12772;width:1078;height:834" coordorigin="6370,12772" coordsize="1078,834" path="m7018,12792l6938,12792,6957,12794,6974,12798,6989,12802,7009,12812,7028,12820,7064,12836,7099,12852,7118,12874,7133,12892,7159,12922,7177,12944,7193,12962,7234,13014,7247,13022,7253,13020,7249,13010,7240,12994,7228,12978,7213,12960,7197,12940,7181,12922,7152,12888,7141,12876,7184,12876,7171,12868,7154,12858,7137,12848,7120,12840,7102,12830,7046,12806,7027,12796,7018,12792e" filled="t" fillcolor="#9D0328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-17"/>
          <w:w w:val="100"/>
          <w:b/>
          <w:bCs/>
        </w:rPr>
        <w:t>T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ahové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zkoušky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34" w:right="-5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Nabízíme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provedení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tahové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zkoušky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stanovení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50" w:lineRule="auto"/>
        <w:ind w:left="1134" w:right="-5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potřebné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nosnosti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základového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určení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vhodného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použití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kotvení.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Zkouška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prováděna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přímo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místě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9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aší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stavby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více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hyperlink r:id="rId10">
        <w:r>
          <w:rPr>
            <w:rFonts w:ascii="Times New Roman" w:hAnsi="Times New Roman" w:cs="Times New Roman" w:eastAsia="Times New Roman"/>
            <w:sz w:val="20"/>
            <w:szCs w:val="20"/>
            <w:color w:val="ED1B2D"/>
            <w:spacing w:val="0"/>
            <w:w w:val="89"/>
          </w:rPr>
          <w:t>ww</w:t>
        </w:r>
        <w:r>
          <w:rPr>
            <w:rFonts w:ascii="Times New Roman" w:hAnsi="Times New Roman" w:cs="Times New Roman" w:eastAsia="Times New Roman"/>
            <w:sz w:val="20"/>
            <w:szCs w:val="20"/>
            <w:color w:val="ED1B2D"/>
            <w:spacing w:val="-10"/>
            <w:w w:val="89"/>
          </w:rPr>
          <w:t>w</w:t>
        </w:r>
        <w:r>
          <w:rPr>
            <w:rFonts w:ascii="Times New Roman" w:hAnsi="Times New Roman" w:cs="Times New Roman" w:eastAsia="Times New Roman"/>
            <w:sz w:val="20"/>
            <w:szCs w:val="20"/>
            <w:color w:val="ED1B2D"/>
            <w:spacing w:val="0"/>
            <w:w w:val="92"/>
          </w:rPr>
          <w:t>.bravoll.cz</w:t>
        </w:r>
        <w:r>
          <w:rPr>
            <w:rFonts w:ascii="Times New Roman" w:hAnsi="Times New Roman" w:cs="Times New Roman" w:eastAsia="Times New Roman"/>
            <w:sz w:val="20"/>
            <w:szCs w:val="20"/>
            <w:color w:val="231F20"/>
            <w:spacing w:val="0"/>
            <w:w w:val="111"/>
          </w:rPr>
          <w:t>.</w:t>
        </w:r>
        <w:r>
          <w:rPr>
            <w:rFonts w:ascii="Times New Roman" w:hAnsi="Times New Roman" w:cs="Times New Roman" w:eastAsia="Times New Roman"/>
            <w:sz w:val="20"/>
            <w:szCs w:val="20"/>
            <w:color w:val="000000"/>
            <w:spacing w:val="0"/>
            <w:w w:val="100"/>
          </w:rPr>
        </w:r>
      </w:hyperlink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/>
        <w:br w:type="column"/>
      </w:r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EurostileLTPro-Bold" w:hAnsi="EurostileLTPro-Bold" w:cs="EurostileLTPro-Bold" w:eastAsia="EurostileLTPro-Bold"/>
          <w:sz w:val="16"/>
          <w:szCs w:val="16"/>
        </w:rPr>
      </w:pPr>
      <w:rPr/>
      <w:r>
        <w:rPr>
          <w:rFonts w:ascii="EurostileLTPro-Bold" w:hAnsi="EurostileLTPro-Bold" w:cs="EurostileLTPro-Bold" w:eastAsia="EurostileLTPro-Bold"/>
          <w:sz w:val="16"/>
          <w:szCs w:val="16"/>
          <w:color w:val="ED1B2D"/>
          <w:spacing w:val="0"/>
          <w:w w:val="100"/>
          <w:b/>
          <w:bCs/>
        </w:rPr>
        <w:t>ITW</w:t>
      </w:r>
      <w:r>
        <w:rPr>
          <w:rFonts w:ascii="EurostileLTPro-Bold" w:hAnsi="EurostileLTPro-Bold" w:cs="EurostileLTPro-Bold" w:eastAsia="EurostileLTPro-Bold"/>
          <w:sz w:val="16"/>
          <w:szCs w:val="16"/>
          <w:color w:val="ED1B2D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16"/>
          <w:szCs w:val="16"/>
          <w:color w:val="ED1B2D"/>
          <w:spacing w:val="0"/>
          <w:w w:val="100"/>
          <w:b/>
          <w:bCs/>
        </w:rPr>
        <w:t>Befestigungs</w:t>
      </w:r>
      <w:r>
        <w:rPr>
          <w:rFonts w:ascii="EurostileLTPro-Bold" w:hAnsi="EurostileLTPro-Bold" w:cs="EurostileLTPro-Bold" w:eastAsia="EurostileLTPro-Bold"/>
          <w:sz w:val="16"/>
          <w:szCs w:val="16"/>
          <w:color w:val="ED1B2D"/>
          <w:spacing w:val="-1"/>
          <w:w w:val="100"/>
          <w:b/>
          <w:bCs/>
        </w:rPr>
        <w:t>s</w:t>
      </w:r>
      <w:r>
        <w:rPr>
          <w:rFonts w:ascii="EurostileLTPro-Bold" w:hAnsi="EurostileLTPro-Bold" w:cs="EurostileLTPro-Bold" w:eastAsia="EurostileLTPro-Bold"/>
          <w:sz w:val="16"/>
          <w:szCs w:val="16"/>
          <w:color w:val="ED1B2D"/>
          <w:spacing w:val="0"/>
          <w:w w:val="100"/>
          <w:b/>
          <w:bCs/>
        </w:rPr>
        <w:t>ysteme</w:t>
      </w:r>
      <w:r>
        <w:rPr>
          <w:rFonts w:ascii="EurostileLTPro-Bold" w:hAnsi="EurostileLTPro-Bold" w:cs="EurostileLTPro-Bold" w:eastAsia="EurostileLTPro-Bold"/>
          <w:sz w:val="16"/>
          <w:szCs w:val="16"/>
          <w:color w:val="ED1B2D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16"/>
          <w:szCs w:val="16"/>
          <w:color w:val="ED1B2D"/>
          <w:spacing w:val="0"/>
          <w:w w:val="100"/>
          <w:b/>
          <w:bCs/>
        </w:rPr>
        <w:t>GmbH</w:t>
      </w:r>
      <w:r>
        <w:rPr>
          <w:rFonts w:ascii="EurostileLTPro-Bold" w:hAnsi="EurostileLTPro-Bold" w:cs="EurostileLTPro-Bold" w:eastAsia="EurostileLTPro-Bold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</w:rPr>
        <w:t>Modletice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140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(Areál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United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Brands)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251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01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Říčany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50" w:lineRule="auto"/>
        <w:ind w:right="1044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tel.: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+420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323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ED1B2D"/>
          <w:spacing w:val="0"/>
          <w:w w:val="139"/>
        </w:rPr>
        <w:t>|</w:t>
      </w:r>
      <w:r>
        <w:rPr>
          <w:rFonts w:ascii="Times New Roman" w:hAnsi="Times New Roman" w:cs="Times New Roman" w:eastAsia="Times New Roman"/>
          <w:sz w:val="16"/>
          <w:szCs w:val="16"/>
          <w:color w:val="ED1B2D"/>
          <w:spacing w:val="18"/>
          <w:w w:val="13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+420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565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428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603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e-mail: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2"/>
        </w:rPr>
        <w:t> </w:t>
      </w:r>
      <w:hyperlink r:id="rId11">
        <w:r>
          <w:rPr>
            <w:rFonts w:ascii="Times New Roman" w:hAnsi="Times New Roman" w:cs="Times New Roman" w:eastAsia="Times New Roman"/>
            <w:sz w:val="16"/>
            <w:szCs w:val="16"/>
            <w:color w:val="231F20"/>
            <w:spacing w:val="0"/>
            <w:w w:val="100"/>
          </w:rPr>
          <w:t>prodej@bravoll.cz</w:t>
        </w:r>
        <w:r>
          <w:rPr>
            <w:rFonts w:ascii="Times New Roman" w:hAnsi="Times New Roman" w:cs="Times New Roman" w:eastAsia="Times New Roman"/>
            <w:sz w:val="16"/>
            <w:szCs w:val="16"/>
            <w:color w:val="000000"/>
            <w:spacing w:val="0"/>
            <w:w w:val="100"/>
          </w:rPr>
        </w:r>
      </w:hyperlink>
    </w:p>
    <w:p>
      <w:pPr>
        <w:jc w:val="left"/>
        <w:spacing w:after="0"/>
        <w:sectPr>
          <w:type w:val="continuous"/>
          <w:pgSz w:w="11920" w:h="16840"/>
          <w:pgMar w:top="1560" w:bottom="280" w:left="0" w:right="0"/>
          <w:cols w:num="2" w:equalWidth="0">
            <w:col w:w="5103" w:space="2664"/>
            <w:col w:w="4153"/>
          </w:cols>
        </w:sectPr>
      </w:pPr>
      <w:rPr/>
    </w:p>
    <w:p>
      <w:pPr>
        <w:spacing w:before="71" w:after="0" w:line="223" w:lineRule="exact"/>
        <w:ind w:left="108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983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4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40" w:lineRule="auto"/>
        <w:ind w:left="972" w:right="4601"/>
        <w:jc w:val="left"/>
        <w:rPr>
          <w:rFonts w:ascii="EurostileLTPro-Bold" w:hAnsi="EurostileLTPro-Bold" w:cs="EurostileLTPro-Bold" w:eastAsia="EurostileLTPro-Bold"/>
          <w:sz w:val="36"/>
          <w:szCs w:val="36"/>
        </w:rPr>
      </w:pPr>
      <w:rPr/>
      <w:r>
        <w:rPr/>
        <w:pict>
          <v:shape style="position:absolute;margin-left:368.429993pt;margin-top:22.749933pt;width:165.124pt;height:213.901pt;mso-position-horizontal-relative:page;mso-position-vertical-relative:paragraph;z-index:-3982" type="#_x0000_t75">
            <v:imagedata r:id="rId13" o:title=""/>
          </v:shape>
        </w:pict>
      </w:r>
      <w:r>
        <w:rPr/>
        <w:pict>
          <v:shape style="position:absolute;margin-left:64.889999pt;margin-top:65.78093pt;width:267.508pt;height:46.744pt;mso-position-horizontal-relative:page;mso-position-vertical-relative:paragraph;z-index:-3979" type="#_x0000_t75">
            <v:imagedata r:id="rId14" o:title=""/>
          </v:shape>
        </w:pic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9"/>
          <w:w w:val="94"/>
          <w:b/>
          <w:bCs/>
        </w:rPr>
        <w:t>ZÁPU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7"/>
          <w:w w:val="94"/>
          <w:b/>
          <w:bCs/>
        </w:rPr>
        <w:t>S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9"/>
          <w:w w:val="94"/>
          <w:b/>
          <w:bCs/>
        </w:rPr>
        <w:t>TN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0"/>
          <w:w w:val="94"/>
          <w:b/>
          <w:bCs/>
        </w:rPr>
        <w:t>Á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0"/>
          <w:w w:val="94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9"/>
          <w:w w:val="94"/>
          <w:b/>
          <w:bCs/>
        </w:rPr>
        <w:t>MON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33"/>
          <w:w w:val="94"/>
          <w:b/>
          <w:bCs/>
        </w:rPr>
        <w:t>T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9"/>
          <w:w w:val="94"/>
          <w:b/>
          <w:bCs/>
        </w:rPr>
        <w:t>Á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0"/>
          <w:w w:val="94"/>
          <w:b/>
          <w:bCs/>
        </w:rPr>
        <w:t>Ž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4"/>
          <w:w w:val="94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0"/>
          <w:w w:val="95"/>
          <w:b/>
          <w:bCs/>
        </w:rPr>
        <w:t>POMOCÍ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0"/>
          <w:w w:val="95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9"/>
          <w:w w:val="94"/>
          <w:b/>
          <w:bCs/>
        </w:rPr>
        <w:t>R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3"/>
          <w:w w:val="94"/>
          <w:b/>
          <w:bCs/>
        </w:rPr>
        <w:t>O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33"/>
          <w:w w:val="94"/>
          <w:b/>
          <w:bCs/>
        </w:rPr>
        <w:t>T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3"/>
          <w:w w:val="94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9"/>
          <w:w w:val="94"/>
          <w:b/>
          <w:bCs/>
        </w:rPr>
        <w:t>ČNÍH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0"/>
          <w:w w:val="94"/>
          <w:b/>
          <w:bCs/>
        </w:rPr>
        <w:t>O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4"/>
          <w:w w:val="94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0"/>
          <w:w w:val="100"/>
          <w:b/>
          <w:bCs/>
        </w:rPr>
        <w:t>PŘIPR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23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36"/>
          <w:szCs w:val="36"/>
          <w:color w:val="8F9194"/>
          <w:spacing w:val="-10"/>
          <w:w w:val="100"/>
          <w:b/>
          <w:bCs/>
        </w:rPr>
        <w:t>VKU</w:t>
      </w:r>
      <w:r>
        <w:rPr>
          <w:rFonts w:ascii="EurostileLTPro-Bold" w:hAnsi="EurostileLTPro-Bold" w:cs="EurostileLTPro-Bold" w:eastAsia="EurostileLTPro-Bold"/>
          <w:sz w:val="36"/>
          <w:szCs w:val="36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5" w:after="0" w:line="240" w:lineRule="auto"/>
        <w:ind w:left="1127" w:right="2109" w:firstLine="-173"/>
        <w:jc w:val="left"/>
        <w:rPr>
          <w:rFonts w:ascii="EurostileLTPro-Demi" w:hAnsi="EurostileLTPro-Demi" w:cs="EurostileLTPro-Demi" w:eastAsia="EurostileLTPro-Demi"/>
          <w:sz w:val="30"/>
          <w:szCs w:val="30"/>
        </w:rPr>
      </w:pPr>
      <w:rPr/>
      <w:r>
        <w:rPr/>
        <w:pict>
          <v:shape style="position:absolute;margin-left:56.985001pt;margin-top:-177.737457pt;width:275.064pt;height:101.022pt;mso-position-horizontal-relative:page;mso-position-vertical-relative:paragraph;z-index:-3978" type="#_x0000_t75">
            <v:imagedata r:id="rId15" o:title=""/>
          </v:shape>
        </w:pict>
      </w:r>
      <w:r>
        <w:rPr/>
        <w:pict>
          <v:group style="position:absolute;margin-left:56.692699pt;margin-top:-22.601162pt;width:481.89pt;height:.1pt;mso-position-horizontal-relative:page;mso-position-vertical-relative:paragraph;z-index:-3977" coordorigin="1134,-452" coordsize="9638,2">
            <v:shape style="position:absolute;left:1134;top:-452;width:9638;height:2" coordorigin="1134,-452" coordsize="9638,0" path="m10772,-452l1134,-452e" filled="f" stroked="t" strokeweight="6pt" strokecolor="#231F20">
              <v:path arrowok="t"/>
            </v:shape>
          </v:group>
          <w10:wrap type="none"/>
        </w:pic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100"/>
          <w:b/>
          <w:bCs/>
        </w:rPr>
        <w:t>•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27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100"/>
          <w:b/>
          <w:bCs/>
        </w:rPr>
        <w:t>J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100"/>
          <w:b/>
          <w:bCs/>
        </w:rPr>
        <w:t>e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4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urče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n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10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pr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o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12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zápustno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u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6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montá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ž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šroubo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94"/>
          <w:b/>
          <w:bCs/>
        </w:rPr>
        <w:t>v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anýc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h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2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95"/>
          <w:b/>
          <w:bCs/>
        </w:rPr>
        <w:t>hmoždinek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95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8"/>
          <w:w w:val="94"/>
          <w:b/>
          <w:bCs/>
        </w:rPr>
        <w:t>BR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21"/>
          <w:w w:val="94"/>
          <w:b/>
          <w:bCs/>
        </w:rPr>
        <w:t>A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8"/>
          <w:w w:val="94"/>
          <w:b/>
          <w:bCs/>
        </w:rPr>
        <w:t>VOL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94"/>
          <w:b/>
          <w:bCs/>
        </w:rPr>
        <w:t>L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5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8"/>
          <w:w w:val="94"/>
          <w:b/>
          <w:bCs/>
        </w:rPr>
        <w:t>PTH-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94"/>
          <w:b/>
          <w:bCs/>
        </w:rPr>
        <w:t>S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9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100"/>
          <w:b/>
          <w:bCs/>
        </w:rPr>
        <w:t>a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3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8"/>
          <w:w w:val="94"/>
          <w:b/>
          <w:bCs/>
        </w:rPr>
        <w:t>BR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21"/>
          <w:w w:val="94"/>
          <w:b/>
          <w:bCs/>
        </w:rPr>
        <w:t>A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8"/>
          <w:w w:val="94"/>
          <w:b/>
          <w:bCs/>
        </w:rPr>
        <w:t>VOL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94"/>
          <w:b/>
          <w:bCs/>
        </w:rPr>
        <w:t>L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5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8"/>
          <w:w w:val="94"/>
          <w:b/>
          <w:bCs/>
        </w:rPr>
        <w:t>PTH-S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94"/>
          <w:b/>
          <w:bCs/>
        </w:rPr>
        <w:t>X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8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100"/>
          <w:b/>
          <w:bCs/>
        </w:rPr>
        <w:t>v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3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100"/>
          <w:b/>
          <w:bCs/>
        </w:rPr>
        <w:t>kontaktních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zateplo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94"/>
          <w:b/>
          <w:bCs/>
        </w:rPr>
        <w:t>v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acíc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h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3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94"/>
          <w:b/>
          <w:bCs/>
        </w:rPr>
        <w:t>s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ystémec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h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5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100"/>
          <w:b/>
          <w:bCs/>
        </w:rPr>
        <w:t>(ETICS).</w:t>
      </w:r>
      <w:r>
        <w:rPr>
          <w:rFonts w:ascii="EurostileLTPro-Demi" w:hAnsi="EurostileLTPro-Demi" w:cs="EurostileLTPro-Demi" w:eastAsia="EurostileLTPro-Demi"/>
          <w:sz w:val="30"/>
          <w:szCs w:val="30"/>
          <w:color w:val="00000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54" w:right="-20"/>
        <w:jc w:val="left"/>
        <w:rPr>
          <w:rFonts w:ascii="EurostileLTPro-Demi" w:hAnsi="EurostileLTPro-Demi" w:cs="EurostileLTPro-Demi" w:eastAsia="EurostileLTPro-Demi"/>
          <w:sz w:val="30"/>
          <w:szCs w:val="30"/>
        </w:rPr>
      </w:pPr>
      <w:rPr/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100"/>
          <w:b/>
          <w:bCs/>
        </w:rPr>
        <w:t>•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27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Možnos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t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7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uchycen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í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7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stopk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y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8"/>
          <w:w w:val="94"/>
          <w:b/>
          <w:bCs/>
        </w:rPr>
        <w:t>HS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94"/>
          <w:b/>
          <w:bCs/>
        </w:rPr>
        <w:t>S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11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100"/>
          <w:b/>
          <w:bCs/>
        </w:rPr>
        <w:t>i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26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9"/>
          <w:w w:val="100"/>
          <w:b/>
          <w:bCs/>
        </w:rPr>
        <w:t>SDS+</w:t>
      </w:r>
      <w:r>
        <w:rPr>
          <w:rFonts w:ascii="EurostileLTPro-Demi" w:hAnsi="EurostileLTPro-Demi" w:cs="EurostileLTPro-Demi" w:eastAsia="EurostileLTPro-Demi"/>
          <w:sz w:val="30"/>
          <w:szCs w:val="30"/>
          <w:color w:val="00000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54" w:right="-20"/>
        <w:jc w:val="left"/>
        <w:rPr>
          <w:rFonts w:ascii="EurostileLTPro-Demi" w:hAnsi="EurostileLTPro-Demi" w:cs="EurostileLTPro-Demi" w:eastAsia="EurostileLTPro-Demi"/>
          <w:sz w:val="30"/>
          <w:szCs w:val="30"/>
        </w:rPr>
      </w:pPr>
      <w:rPr/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100"/>
          <w:b/>
          <w:bCs/>
        </w:rPr>
        <w:t>•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27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Možnos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t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7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výměn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y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nerezov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é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7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řezn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é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10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korunk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y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100"/>
          <w:b/>
          <w:bCs/>
        </w:rPr>
        <w:t>a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3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4"/>
          <w:b/>
          <w:bCs/>
        </w:rPr>
        <w:t>bit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4"/>
          <w:b/>
          <w:bCs/>
        </w:rPr>
        <w:t>u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12"/>
          <w:w w:val="94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100"/>
          <w:b/>
          <w:bCs/>
        </w:rPr>
        <w:t>T30.</w:t>
      </w:r>
      <w:r>
        <w:rPr>
          <w:rFonts w:ascii="EurostileLTPro-Demi" w:hAnsi="EurostileLTPro-Demi" w:cs="EurostileLTPro-Demi" w:eastAsia="EurostileLTPro-Demi"/>
          <w:sz w:val="30"/>
          <w:szCs w:val="30"/>
          <w:color w:val="000000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35" w:lineRule="exact"/>
        <w:ind w:left="954" w:right="-20"/>
        <w:jc w:val="left"/>
        <w:rPr>
          <w:rFonts w:ascii="EurostileLTPro-Demi" w:hAnsi="EurostileLTPro-Demi" w:cs="EurostileLTPro-Demi" w:eastAsia="EurostileLTPro-Demi"/>
          <w:sz w:val="30"/>
          <w:szCs w:val="30"/>
        </w:rPr>
      </w:pPr>
      <w:rPr/>
      <w:r>
        <w:rPr/>
        <w:pict>
          <v:group style="position:absolute;margin-left:342.650116pt;margin-top:44.904919pt;width:170.979586pt;height:211.767139pt;mso-position-horizontal-relative:page;mso-position-vertical-relative:paragraph;z-index:-3980" coordorigin="6853,898" coordsize="3420,4235">
            <v:shape style="position:absolute;left:6856;top:901;width:1472;height:4226" type="#_x0000_t75">
              <v:imagedata r:id="rId16" o:title=""/>
            </v:shape>
            <v:shape style="position:absolute;left:7422;top:1393;width:2847;height:3384" type="#_x0000_t75">
              <v:imagedata r:id="rId17" o:title=""/>
            </v:shape>
            <v:group style="position:absolute;left:8311;top:2278;width:2;height:1798" coordorigin="8311,2278" coordsize="2,1798">
              <v:shape style="position:absolute;left:8311;top:2278;width:2;height:1798" coordorigin="8311,2278" coordsize="0,1798" path="m8311,4076l8311,4076e" filled="f" stroked="t" strokeweight=".1pt" strokecolor="#ED1C24">
                <v:path arrowok="t"/>
              </v:shape>
            </v:group>
            <v:group style="position:absolute;left:8311;top:2278;width:2;height:1798" coordorigin="8311,2278" coordsize="2,1798">
              <v:shape style="position:absolute;left:8311;top:2278;width:2;height:1798" coordorigin="8311,2278" coordsize="0,1798" path="m8311,2278l8311,4076e" filled="f" stroked="t" strokeweight="1.969184pt" strokecolor="#ED1C24">
                <v:path arrowok="t"/>
              </v:shape>
            </v:group>
            <v:group style="position:absolute;left:8335;top:2226;width:521;height:304" coordorigin="8335,2226" coordsize="521,304">
              <v:shape style="position:absolute;left:8335;top:2226;width:521;height:304" coordorigin="8335,2226" coordsize="521,304" path="m8615,2226l8335,2378,8615,2530,8615,2454,8856,2454,8856,2302,8615,2302,8615,2226e" filled="t" fillcolor="#EE342D" stroked="f">
                <v:path arrowok="t"/>
                <v:fill/>
              </v:shape>
            </v:group>
            <v:group style="position:absolute;left:8335;top:3514;width:521;height:304" coordorigin="8335,3514" coordsize="521,304">
              <v:shape style="position:absolute;left:8335;top:3514;width:521;height:304" coordorigin="8335,3514" coordsize="521,304" path="m8615,3514l8335,3666,8615,3818,8615,3742,8856,3742,8856,3590,8615,3590,8615,3514e" filled="t" fillcolor="#EE342D" stroked="f">
                <v:path arrowok="t"/>
                <v:fill/>
              </v:shape>
            </v:group>
            <v:group style="position:absolute;left:7768;top:3514;width:521;height:304" coordorigin="7768,3514" coordsize="521,304">
              <v:shape style="position:absolute;left:7768;top:3514;width:521;height:304" coordorigin="7768,3514" coordsize="521,304" path="m8009,3514l8009,3590,7768,3590,7768,3742,8009,3742,8009,3818,8289,3666,8009,3514e" filled="t" fillcolor="#EE342D" stroked="f">
                <v:path arrowok="t"/>
                <v:fill/>
              </v:shape>
            </v:group>
            <v:group style="position:absolute;left:7770;top:2226;width:521;height:304" coordorigin="7770,2226" coordsize="521,304">
              <v:shape style="position:absolute;left:7770;top:2226;width:521;height:304" coordorigin="7770,2226" coordsize="521,304" path="m8011,2226l8011,2302,7770,2302,7770,2454,8011,2454,8011,2530,8291,2378,8011,2226e" filled="t" fillcolor="#EE342D" stroked="f">
                <v:path arrowok="t"/>
                <v:fill/>
              </v:shape>
            </v:group>
            <v:group style="position:absolute;left:7880;top:1047;width:958;height:443" coordorigin="7880,1047" coordsize="958,443">
              <v:shape style="position:absolute;left:7880;top:1047;width:958;height:443" coordorigin="7880,1047" coordsize="958,443" path="m8838,1268l8814,1338,8767,1385,8698,1425,8642,1447,8580,1465,8511,1478,8437,1487,8359,1489,8320,1489,8244,1483,8173,1472,8107,1456,8047,1436,7973,1399,7918,1354,7882,1286,7880,1268,7882,1250,7918,1182,7973,1137,8047,1100,8107,1080,8173,1064,8244,1053,8320,1048,8359,1047,8399,1048,8474,1053,8546,1064,8612,1080,8671,1100,8746,1137,8801,1182,8837,1250,8838,1268xe" filled="f" stroked="t" strokeweight="1.786237pt" strokecolor="#63BC46">
                <v:path arrowok="t"/>
              </v:shape>
            </v:group>
            <v:group style="position:absolute;left:6856;top:901;width:3413;height:4226" coordorigin="6856,901" coordsize="3413,4226">
              <v:shape style="position:absolute;left:6856;top:901;width:3413;height:4226" coordorigin="6856,901" coordsize="3413,4226" path="m10269,5128l6856,5128,6856,901,10269,901,10269,5128xe" filled="f" stroked="t" strokeweight=".313593pt" strokecolor="#231F20">
                <v:path arrowok="t"/>
              </v:shape>
            </v:group>
            <v:group style="position:absolute;left:6856;top:5128;width:3370;height:3" coordorigin="6856,5128" coordsize="3370,3">
              <v:shape style="position:absolute;left:6856;top:5128;width:3370;height:3" coordorigin="6856,5128" coordsize="3370,3" path="m6856,5131l10226,5128e" filled="f" stroked="t" strokeweight=".291202pt" strokecolor="#231F20">
                <v:path arrowok="t"/>
              </v:shape>
            </v:group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0"/>
          <w:w w:val="100"/>
          <w:b/>
          <w:bCs/>
          <w:position w:val="-1"/>
        </w:rPr>
        <w:t>•</w:t>
      </w:r>
      <w:r>
        <w:rPr>
          <w:rFonts w:ascii="EurostileLTPro-Demi" w:hAnsi="EurostileLTPro-Demi" w:cs="EurostileLTPro-Demi" w:eastAsia="EurostileLTPro-Demi"/>
          <w:sz w:val="30"/>
          <w:szCs w:val="30"/>
          <w:color w:val="ED1B2D"/>
          <w:spacing w:val="-27"/>
          <w:w w:val="100"/>
          <w:b/>
          <w:bCs/>
          <w:position w:val="-1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3"/>
          <w:b/>
          <w:bCs/>
          <w:position w:val="-1"/>
        </w:rPr>
        <w:t>Certifiko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93"/>
          <w:b/>
          <w:bCs/>
          <w:position w:val="-1"/>
        </w:rPr>
        <w:t>v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3"/>
          <w:b/>
          <w:bCs/>
          <w:position w:val="-1"/>
        </w:rPr>
        <w:t>an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3"/>
          <w:b/>
          <w:bCs/>
          <w:position w:val="-1"/>
        </w:rPr>
        <w:t>á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1"/>
          <w:w w:val="93"/>
          <w:b/>
          <w:bCs/>
          <w:position w:val="-1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3"/>
          <w:b/>
          <w:bCs/>
          <w:position w:val="-1"/>
        </w:rPr>
        <w:t>zápustn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3"/>
          <w:b/>
          <w:bCs/>
          <w:position w:val="-1"/>
        </w:rPr>
        <w:t>á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6"/>
          <w:w w:val="93"/>
          <w:b/>
          <w:bCs/>
          <w:position w:val="-1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3"/>
          <w:b/>
          <w:bCs/>
          <w:position w:val="-1"/>
        </w:rPr>
        <w:t>montá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3"/>
          <w:b/>
          <w:bCs/>
          <w:position w:val="-1"/>
        </w:rPr>
        <w:t>ž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3"/>
          <w:w w:val="93"/>
          <w:b/>
          <w:bCs/>
          <w:position w:val="-1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3"/>
          <w:b/>
          <w:bCs/>
          <w:position w:val="-1"/>
        </w:rPr>
        <w:t>ČS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3"/>
          <w:b/>
          <w:bCs/>
          <w:position w:val="-1"/>
        </w:rPr>
        <w:t>N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3"/>
          <w:w w:val="93"/>
          <w:b/>
          <w:bCs/>
          <w:position w:val="-1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3"/>
          <w:b/>
          <w:bCs/>
          <w:position w:val="-1"/>
        </w:rPr>
        <w:t>E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3"/>
          <w:b/>
          <w:bCs/>
          <w:position w:val="-1"/>
        </w:rPr>
        <w:t>N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7"/>
          <w:w w:val="93"/>
          <w:b/>
          <w:bCs/>
          <w:position w:val="-1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8"/>
          <w:w w:val="93"/>
          <w:b/>
          <w:bCs/>
          <w:position w:val="-1"/>
        </w:rPr>
        <w:t>ISO/IE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0"/>
          <w:w w:val="93"/>
          <w:b/>
          <w:bCs/>
          <w:position w:val="-1"/>
        </w:rPr>
        <w:t>C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4"/>
          <w:w w:val="93"/>
          <w:b/>
          <w:bCs/>
          <w:position w:val="-1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8F9194"/>
          <w:spacing w:val="-9"/>
          <w:w w:val="100"/>
          <w:b/>
          <w:bCs/>
          <w:position w:val="-1"/>
        </w:rPr>
        <w:t>17025/2005</w:t>
      </w:r>
      <w:r>
        <w:rPr>
          <w:rFonts w:ascii="EurostileLTPro-Demi" w:hAnsi="EurostileLTPro-Demi" w:cs="EurostileLTPro-Demi" w:eastAsia="EurostileLTPro-Demi"/>
          <w:sz w:val="30"/>
          <w:szCs w:val="30"/>
          <w:color w:val="000000"/>
          <w:spacing w:val="0"/>
          <w:w w:val="100"/>
          <w:position w:val="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auto"/>
        <w:ind w:right="2131"/>
        <w:jc w:val="right"/>
        <w:rPr>
          <w:rFonts w:ascii="Arial" w:hAnsi="Arial" w:cs="Arial" w:eastAsia="Arial"/>
          <w:sz w:val="35"/>
          <w:szCs w:val="35"/>
        </w:rPr>
      </w:pPr>
      <w:rPr/>
      <w:r>
        <w:rPr/>
        <w:pict>
          <v:shape style="position:absolute;margin-left:56.693001pt;margin-top:16.597296pt;width:245.703058pt;height:165.977pt;mso-position-horizontal-relative:page;mso-position-vertical-relative:paragraph;z-index:-3981" type="#_x0000_t75">
            <v:imagedata r:id="rId18" o:title=""/>
          </v:shape>
        </w:pict>
      </w:r>
      <w:r>
        <w:rPr>
          <w:rFonts w:ascii="Arial" w:hAnsi="Arial" w:cs="Arial" w:eastAsia="Arial"/>
          <w:sz w:val="35"/>
          <w:szCs w:val="35"/>
          <w:color w:val="4CB748"/>
          <w:spacing w:val="0"/>
          <w:w w:val="116"/>
        </w:rPr>
        <w:t>OK</w:t>
      </w:r>
      <w:r>
        <w:rPr>
          <w:rFonts w:ascii="Arial" w:hAnsi="Arial" w:cs="Arial" w:eastAsia="Arial"/>
          <w:sz w:val="35"/>
          <w:szCs w:val="35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1293"/>
        <w:jc w:val="right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color w:val="ED1C24"/>
          <w:w w:val="115"/>
        </w:rPr>
        <w:t>S</w:t>
      </w:r>
      <w:r>
        <w:rPr>
          <w:rFonts w:ascii="Arial" w:hAnsi="Arial" w:cs="Arial" w:eastAsia="Arial"/>
          <w:sz w:val="24"/>
          <w:szCs w:val="24"/>
          <w:color w:val="ED1C24"/>
          <w:spacing w:val="-5"/>
          <w:w w:val="115"/>
        </w:rPr>
        <w:t>T</w:t>
      </w:r>
      <w:r>
        <w:rPr>
          <w:rFonts w:ascii="Arial" w:hAnsi="Arial" w:cs="Arial" w:eastAsia="Arial"/>
          <w:sz w:val="24"/>
          <w:szCs w:val="24"/>
          <w:color w:val="ED1C24"/>
          <w:spacing w:val="0"/>
          <w:w w:val="115"/>
        </w:rPr>
        <w:t>OP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</w:rPr>
      </w:r>
    </w:p>
    <w:p>
      <w:pPr>
        <w:jc w:val="right"/>
        <w:spacing w:after="0"/>
        <w:sectPr>
          <w:pgMar w:header="0" w:footer="0" w:top="280" w:bottom="280" w:left="180" w:right="1120"/>
          <w:headerReference w:type="default" r:id="rId12"/>
          <w:pgSz w:w="11920" w:h="16840"/>
        </w:sectPr>
      </w:pPr>
      <w:rPr/>
    </w:p>
    <w:p>
      <w:pPr>
        <w:spacing w:before="71" w:after="0" w:line="223" w:lineRule="exact"/>
        <w:ind w:right="88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976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56.442902pt;margin-top:81.448639pt;width:482.39pt;height:111.5098pt;mso-position-horizontal-relative:page;mso-position-vertical-relative:paragraph;z-index:-3975" coordorigin="1129,1629" coordsize="9648,2230">
            <v:shape style="position:absolute;left:8447;top:2073;width:2324;height:1786" type="#_x0000_t75">
              <v:imagedata r:id="rId20" o:title=""/>
            </v:shape>
            <v:shape style="position:absolute;left:6009;top:2073;width:2324;height:1786" type="#_x0000_t75">
              <v:imagedata r:id="rId21" o:title=""/>
            </v:shape>
            <v:shape style="position:absolute;left:3572;top:2073;width:2324;height:1786" type="#_x0000_t75">
              <v:imagedata r:id="rId22" o:title=""/>
            </v:shape>
            <v:shape style="position:absolute;left:1134;top:2073;width:2324;height:1786" type="#_x0000_t75">
              <v:imagedata r:id="rId23" o:title=""/>
            </v:shape>
            <v:group style="position:absolute;left:1134;top:1634;width:9638;height:454" coordorigin="1134,1634" coordsize="9638,454">
              <v:shape style="position:absolute;left:1134;top:1634;width:9638;height:454" coordorigin="1134,1634" coordsize="9638,454" path="m1134,1634l10772,1634,10772,2088,1134,2088,1134,1634e" filled="t" fillcolor="#808285" stroked="f">
                <v:path arrowok="t"/>
                <v:fill/>
              </v:shape>
            </v:group>
            <v:group style="position:absolute;left:1134;top:1634;width:9638;height:2" coordorigin="1134,1634" coordsize="9638,2">
              <v:shape style="position:absolute;left:1134;top:1634;width:9638;height:2" coordorigin="1134,1634" coordsize="9638,0" path="m1134,1634l10772,1634e" filled="f" stroked="t" strokeweight=".5pt" strokecolor="#ED1B2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8.785004pt;margin-top:298.115021pt;width:28.2837pt;height:10.668pt;mso-position-horizontal-relative:page;mso-position-vertical-relative:page;z-index:-3974" coordorigin="5176,5962" coordsize="566,213">
            <v:group style="position:absolute;left:5178;top:5965;width:282;height:208" coordorigin="5178,5965" coordsize="282,208">
              <v:shape style="position:absolute;left:5178;top:5965;width:282;height:208" coordorigin="5178,5965" coordsize="282,208" path="m5178,6173l5460,6173,5460,5965,5178,5965,5178,6173e" filled="t" fillcolor="#005E9E" stroked="f">
                <v:path arrowok="t"/>
                <v:fill/>
              </v:shape>
            </v:group>
            <v:group style="position:absolute;left:5505;top:5997;width:71;height:143" coordorigin="5505,5997" coordsize="71,143">
              <v:shape style="position:absolute;left:5505;top:5997;width:71;height:143" coordorigin="5505,5997" coordsize="71,143" path="m5574,5997l5518,6027,5505,6069,5509,6092,5519,6111,5534,6126,5554,6136,5576,6140,5576,6126,5572,6126,5551,6120,5534,6107,5523,6089,5519,6066,5524,6044,5536,6026,5554,6014,5576,6010,5574,5997e" filled="t" fillcolor="#231F20" stroked="f">
                <v:path arrowok="t"/>
                <v:fill/>
              </v:shape>
            </v:group>
            <v:group style="position:absolute;left:5505;top:5997;width:71;height:143" coordorigin="5505,5997" coordsize="71,143">
              <v:shape style="position:absolute;left:5505;top:5997;width:71;height:143" coordorigin="5505,5997" coordsize="71,143" path="m5576,6126l5576,6140,5554,6136,5534,6126,5519,6111,5509,6092,5505,6069,5508,6047,5518,6027,5533,6011,5552,6001,5574,5997,5576,6010,5554,6014,5536,6026,5524,6044,5519,6066,5523,6089,5534,6107,5551,6120,5572,6126,5576,6126xe" filled="f" stroked="t" strokeweight=".352pt" strokecolor="#231F20">
                <v:path arrowok="t"/>
              </v:shape>
            </v:group>
            <v:group style="position:absolute;left:5599;top:5996;width:72;height:143" coordorigin="5599,5996" coordsize="72,143">
              <v:shape style="position:absolute;left:5599;top:5996;width:72;height:143" coordorigin="5599,5996" coordsize="72,143" path="m5671,5996l5613,6027,5599,6069,5603,6092,5614,6111,5629,6126,5648,6136,5671,6140,5654,6123,5635,6113,5621,6097,5614,6077,5671,6077,5671,6063,5613,6063,5618,6043,5631,6026,5649,6014,5671,6010,5671,5996e" filled="t" fillcolor="#231F20" stroked="f">
                <v:path arrowok="t"/>
                <v:fill/>
              </v:shape>
            </v:group>
            <v:group style="position:absolute;left:5599;top:5996;width:72;height:143" coordorigin="5599,5996" coordsize="72,143">
              <v:shape style="position:absolute;left:5599;top:5996;width:72;height:143" coordorigin="5599,5996" coordsize="72,143" path="m5613,6063l5671,6063,5671,6077,5614,6077,5621,6097,5635,6113,5654,6123,5671,6140,5614,6111,5599,6069,5603,6047,5646,6001,5671,5996,5671,6010,5649,6014,5631,6026,5618,6043,5613,6063xe" filled="f" stroked="t" strokeweight=".352pt" strokecolor="#231F20">
                <v:path arrowok="t"/>
              </v:shape>
            </v:group>
            <v:group style="position:absolute;left:5178;top:5965;width:563;height:208" coordorigin="5178,5965" coordsize="563,208">
              <v:shape style="position:absolute;left:5178;top:5965;width:563;height:208" coordorigin="5178,5965" coordsize="563,208" path="m5178,6173l5741,6173,5741,5965,5178,5965,5178,6173xe" filled="f" stroked="t" strokeweight=".053pt" strokecolor="#231F20">
                <v:path arrowok="t"/>
              </v:shape>
            </v:group>
            <v:group style="position:absolute;left:5460;top:5965;width:2;height:208" coordorigin="5460,5965" coordsize="2,208">
              <v:shape style="position:absolute;left:5460;top:5965;width:2;height:208" coordorigin="5460,5965" coordsize="0,208" path="m5460,5965l5460,6173e" filled="f" stroked="t" strokeweight=".053pt" strokecolor="#231F20">
                <v:path arrowok="t"/>
              </v:shape>
            </v:group>
            <v:group style="position:absolute;left:5247;top:6066;width:132;height:2" coordorigin="5247,6066" coordsize="132,2">
              <v:shape style="position:absolute;left:5247;top:6066;width:132;height:2" coordorigin="5247,6066" coordsize="132,0" path="m5247,6066l5379,6066e" filled="f" stroked="t" strokeweight=".754pt" strokecolor="#005E9E">
                <v:path arrowok="t"/>
              </v:shape>
            </v:group>
            <v:group style="position:absolute;left:5218;top:6057;width:27;height:25" coordorigin="5218,6057" coordsize="27,25">
              <v:shape style="position:absolute;left:5218;top:6057;width:27;height:25" coordorigin="5218,6057" coordsize="27,25" path="m5245,6067l5218,6067,5226,6073,5223,6082,5231,6076,5238,6076,5237,6073,5245,6067e" filled="t" fillcolor="#FFF200" stroked="f">
                <v:path arrowok="t"/>
                <v:fill/>
              </v:shape>
              <v:shape style="position:absolute;left:5218;top:6057;width:27;height:25" coordorigin="5218,6057" coordsize="27,25" path="m5238,6076l5231,6076,5240,6082,5238,6076e" filled="t" fillcolor="#FFF200" stroked="f">
                <v:path arrowok="t"/>
                <v:fill/>
              </v:shape>
              <v:shape style="position:absolute;left:5218;top:6057;width:27;height:25" coordorigin="5218,6057" coordsize="27,25" path="m5231,6057l5228,6067,5235,6067,5231,6057e" filled="t" fillcolor="#FFF200" stroked="f">
                <v:path arrowok="t"/>
                <v:fill/>
              </v:shape>
            </v:group>
            <v:group style="position:absolute;left:5230;top:6097;width:27;height:26" coordorigin="5230,6097" coordsize="27,26">
              <v:shape style="position:absolute;left:5230;top:6097;width:27;height:26" coordorigin="5230,6097" coordsize="27,26" path="m5257,6107l5230,6107,5238,6113,5235,6123,5244,6117,5250,6117,5249,6113,5257,6107e" filled="t" fillcolor="#FFF200" stroked="f">
                <v:path arrowok="t"/>
                <v:fill/>
              </v:shape>
              <v:shape style="position:absolute;left:5230;top:6097;width:27;height:26" coordorigin="5230,6097" coordsize="27,26" path="m5250,6117l5244,6117,5252,6122,5250,6117e" filled="t" fillcolor="#FFF200" stroked="f">
                <v:path arrowok="t"/>
                <v:fill/>
              </v:shape>
              <v:shape style="position:absolute;left:5230;top:6097;width:27;height:26" coordorigin="5230,6097" coordsize="27,26" path="m5243,6097l5240,6107,5246,6107,5243,6097e" filled="t" fillcolor="#FFF200" stroked="f">
                <v:path arrowok="t"/>
                <v:fill/>
              </v:shape>
            </v:group>
            <v:group style="position:absolute;left:5260;top:6126;width:21;height:25" coordorigin="5260,6126" coordsize="21,25">
              <v:shape style="position:absolute;left:5260;top:6126;width:21;height:25" coordorigin="5260,6126" coordsize="21,25" path="m5280,6145l5273,6145,5282,6151,5280,6145e" filled="t" fillcolor="#FFF200" stroked="f">
                <v:path arrowok="t"/>
                <v:fill/>
              </v:shape>
              <v:shape style="position:absolute;left:5260;top:6126;width:21;height:25" coordorigin="5260,6126" coordsize="21,25" path="m5274,6126l5270,6135,5260,6135,5268,6141,5265,6151,5273,6145,5280,6145,5279,6142,5287,6136,5277,6136,5274,6126e" filled="t" fillcolor="#FFF200" stroked="f">
                <v:path arrowok="t"/>
                <v:fill/>
              </v:shape>
            </v:group>
            <v:group style="position:absolute;left:5300;top:6136;width:27;height:25" coordorigin="5300,6136" coordsize="27,25">
              <v:shape style="position:absolute;left:5300;top:6136;width:27;height:25" coordorigin="5300,6136" coordsize="27,25" path="m5328,6146l5317,6146,5300,6146,5309,6152,5306,6162,5314,6156,5321,6156,5319,6152,5328,6146e" filled="t" fillcolor="#FFF200" stroked="f">
                <v:path arrowok="t"/>
                <v:fill/>
              </v:shape>
              <v:shape style="position:absolute;left:5300;top:6136;width:27;height:25" coordorigin="5300,6136" coordsize="27,25" path="m5321,6156l5314,6156,5323,6162,5321,6156e" filled="t" fillcolor="#FFF200" stroked="f">
                <v:path arrowok="t"/>
                <v:fill/>
              </v:shape>
              <v:shape style="position:absolute;left:5300;top:6136;width:27;height:25" coordorigin="5300,6136" coordsize="27,25" path="m5314,6136l5311,6146,5317,6146,5314,6136e" filled="t" fillcolor="#FFF200" stroked="f">
                <v:path arrowok="t"/>
                <v:fill/>
              </v:shape>
            </v:group>
            <v:group style="position:absolute;left:5341;top:6125;width:27;height:25" coordorigin="5341,6125" coordsize="27,25">
              <v:shape style="position:absolute;left:5341;top:6125;width:27;height:25" coordorigin="5341,6125" coordsize="27,25" path="m5368,6134l5341,6134,5349,6140,5346,6150,5354,6144,5361,6144,5360,6140,5368,6134e" filled="t" fillcolor="#FFF200" stroked="f">
                <v:path arrowok="t"/>
                <v:fill/>
              </v:shape>
              <v:shape style="position:absolute;left:5341;top:6125;width:27;height:25" coordorigin="5341,6125" coordsize="27,25" path="m5361,6144l5354,6144,5363,6150,5361,6144e" filled="t" fillcolor="#FFF200" stroked="f">
                <v:path arrowok="t"/>
                <v:fill/>
              </v:shape>
              <v:shape style="position:absolute;left:5341;top:6125;width:27;height:25" coordorigin="5341,6125" coordsize="27,25" path="m5355,6125l5352,6134,5358,6134,5355,6125e" filled="t" fillcolor="#FFF200" stroked="f">
                <v:path arrowok="t"/>
                <v:fill/>
              </v:shape>
            </v:group>
            <v:group style="position:absolute;left:5371;top:6095;width:27;height:25" coordorigin="5371,6095" coordsize="27,25">
              <v:shape style="position:absolute;left:5371;top:6095;width:27;height:25" coordorigin="5371,6095" coordsize="27,25" path="m5371,6104l5379,6111,5376,6120,5384,6114,5390,6114,5389,6111,5398,6105,5381,6105,5371,6104e" filled="t" fillcolor="#FFF200" stroked="f">
                <v:path arrowok="t"/>
                <v:fill/>
              </v:shape>
              <v:shape style="position:absolute;left:5371;top:6095;width:27;height:25" coordorigin="5371,6095" coordsize="27,25" path="m5390,6114l5384,6114,5392,6120,5390,6114e" filled="t" fillcolor="#FFF200" stroked="f">
                <v:path arrowok="t"/>
                <v:fill/>
              </v:shape>
              <v:shape style="position:absolute;left:5371;top:6095;width:27;height:25" coordorigin="5371,6095" coordsize="27,25" path="m5384,6095l5381,6105,5387,6105,5384,6095e" filled="t" fillcolor="#FFF200" stroked="f">
                <v:path arrowok="t"/>
                <v:fill/>
              </v:shape>
            </v:group>
            <v:group style="position:absolute;left:5381;top:6055;width:27;height:25" coordorigin="5381,6055" coordsize="27,25">
              <v:shape style="position:absolute;left:5381;top:6055;width:27;height:25" coordorigin="5381,6055" coordsize="27,25" path="m5394,6055l5391,6064,5381,6064,5389,6070,5386,6080,5394,6074,5400,6074,5399,6070,5408,6065,5397,6064,5394,6055e" filled="t" fillcolor="#FFF200" stroked="f">
                <v:path arrowok="t"/>
                <v:fill/>
              </v:shape>
              <v:shape style="position:absolute;left:5381;top:6055;width:27;height:25" coordorigin="5381,6055" coordsize="27,25" path="m5400,6074l5394,6074,5402,6080,5400,6074e" filled="t" fillcolor="#FFF200" stroked="f">
                <v:path arrowok="t"/>
                <v:fill/>
              </v:shape>
            </v:group>
            <v:group style="position:absolute;left:5369;top:6015;width:22;height:25" coordorigin="5369,6015" coordsize="22,25">
              <v:shape style="position:absolute;left:5369;top:6015;width:22;height:25" coordorigin="5369,6015" coordsize="22,25" path="m5389,6034l5382,6034,5391,6040,5389,6034e" filled="t" fillcolor="#FFF200" stroked="f">
                <v:path arrowok="t"/>
                <v:fill/>
              </v:shape>
              <v:shape style="position:absolute;left:5369;top:6015;width:22;height:25" coordorigin="5369,6015" coordsize="22,25" path="m5369,6024l5377,6030,5374,6040,5382,6034,5389,6034,5388,6030,5396,6024,5386,6024,5379,6024,5369,6024e" filled="t" fillcolor="#FFF200" stroked="f">
                <v:path arrowok="t"/>
                <v:fill/>
              </v:shape>
              <v:shape style="position:absolute;left:5369;top:6015;width:22;height:25" coordorigin="5369,6015" coordsize="22,25" path="m5383,6015l5379,6024,5386,6024,5383,6015e" filled="t" fillcolor="#FFF200" stroked="f">
                <v:path arrowok="t"/>
                <v:fill/>
              </v:shape>
            </v:group>
            <v:group style="position:absolute;left:5339;top:5986;width:27;height:25" coordorigin="5339,5986" coordsize="27,25">
              <v:shape style="position:absolute;left:5339;top:5986;width:27;height:25" coordorigin="5339,5986" coordsize="27,25" path="m5352,5986l5349,5995,5339,5995,5347,6001,5344,6011,5352,6005,5359,6005,5357,6001,5366,5996,5356,5995,5352,5986e" filled="t" fillcolor="#FFF200" stroked="f">
                <v:path arrowok="t"/>
                <v:fill/>
              </v:shape>
              <v:shape style="position:absolute;left:5339;top:5986;width:27;height:25" coordorigin="5339,5986" coordsize="27,25" path="m5359,6005l5352,6005,5361,6011,5359,6005e" filled="t" fillcolor="#FFF200" stroked="f">
                <v:path arrowok="t"/>
                <v:fill/>
              </v:shape>
            </v:group>
            <v:group style="position:absolute;left:5298;top:5975;width:27;height:25" coordorigin="5298,5975" coordsize="27,25">
              <v:shape style="position:absolute;left:5298;top:5975;width:27;height:25" coordorigin="5298,5975" coordsize="27,25" path="m5298,5985l5306,5991,5303,6001,5312,5995,5318,5995,5317,5991,5325,5985,5308,5985,5298,5985e" filled="t" fillcolor="#FFF200" stroked="f">
                <v:path arrowok="t"/>
                <v:fill/>
              </v:shape>
              <v:shape style="position:absolute;left:5298;top:5975;width:27;height:25" coordorigin="5298,5975" coordsize="27,25" path="m5318,5995l5312,5995,5320,6001,5318,5995e" filled="t" fillcolor="#FFF200" stroked="f">
                <v:path arrowok="t"/>
                <v:fill/>
              </v:shape>
              <v:shape style="position:absolute;left:5298;top:5975;width:27;height:25" coordorigin="5298,5975" coordsize="27,25" path="m5312,5975l5308,5985,5315,5985,5312,5975e" filled="t" fillcolor="#FFF200" stroked="f">
                <v:path arrowok="t"/>
                <v:fill/>
              </v:shape>
            </v:group>
            <v:group style="position:absolute;left:5258;top:5987;width:22;height:25" coordorigin="5258,5987" coordsize="22,25">
              <v:shape style="position:absolute;left:5258;top:5987;width:22;height:25" coordorigin="5258,5987" coordsize="22,25" path="m5277,6006l5271,6006,5279,6012,5277,6006e" filled="t" fillcolor="#FFF200" stroked="f">
                <v:path arrowok="t"/>
                <v:fill/>
              </v:shape>
              <v:shape style="position:absolute;left:5258;top:5987;width:22;height:25" coordorigin="5258,5987" coordsize="22,25" path="m5285,5997l5258,5997,5266,6003,5263,6012,5271,6006,5277,6006,5276,6003,5285,5997e" filled="t" fillcolor="#FFF200" stroked="f">
                <v:path arrowok="t"/>
                <v:fill/>
              </v:shape>
              <v:shape style="position:absolute;left:5258;top:5987;width:22;height:25" coordorigin="5258,5987" coordsize="22,25" path="m5271,5987l5268,5997,5274,5997,5271,5987e" filled="t" fillcolor="#FFF200" stroked="f">
                <v:path arrowok="t"/>
                <v:fill/>
              </v:shape>
            </v:group>
            <v:group style="position:absolute;left:5228;top:6017;width:27;height:26" coordorigin="5228,6017" coordsize="27,26">
              <v:shape style="position:absolute;left:5228;top:6017;width:27;height:26" coordorigin="5228,6017" coordsize="27,26" path="m5255,6027l5228,6027,5236,6033,5233,6042,5242,6036,5248,6036,5247,6033,5255,6027e" filled="t" fillcolor="#FFF200" stroked="f">
                <v:path arrowok="t"/>
                <v:fill/>
              </v:shape>
              <v:shape style="position:absolute;left:5228;top:6017;width:27;height:26" coordorigin="5228,6017" coordsize="27,26" path="m5248,6036l5242,6036,5250,6042,5248,6036e" filled="t" fillcolor="#FFF200" stroked="f">
                <v:path arrowok="t"/>
                <v:fill/>
              </v:shape>
              <v:shape style="position:absolute;left:5228;top:6017;width:27;height:26" coordorigin="5228,6017" coordsize="27,26" path="m5241,6017l5239,6027,5245,6027,5241,6017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18.851013pt;margin-top:298.115021pt;width:28.2839pt;height:10.668pt;mso-position-horizontal-relative:page;mso-position-vertical-relative:page;z-index:-3973" coordorigin="6377,5962" coordsize="566,213">
            <v:group style="position:absolute;left:6380;top:5965;width:282;height:208" coordorigin="6380,5965" coordsize="282,208">
              <v:shape style="position:absolute;left:6380;top:5965;width:282;height:208" coordorigin="6380,5965" coordsize="282,208" path="m6380,6173l6661,6173,6661,5965,6380,5965,6380,6173e" filled="t" fillcolor="#005E9E" stroked="f">
                <v:path arrowok="t"/>
                <v:fill/>
              </v:shape>
            </v:group>
            <v:group style="position:absolute;left:6706;top:5997;width:71;height:143" coordorigin="6706,5997" coordsize="71,143">
              <v:shape style="position:absolute;left:6706;top:5997;width:71;height:143" coordorigin="6706,5997" coordsize="71,143" path="m6775,5997l6719,6027,6706,6069,6710,6092,6720,6111,6736,6126,6755,6136,6778,6140,6778,6126,6774,6126,6753,6120,6735,6107,6724,6089,6720,6066,6725,6044,6737,6026,6756,6014,6778,6010,6775,5997e" filled="t" fillcolor="#231F20" stroked="f">
                <v:path arrowok="t"/>
                <v:fill/>
              </v:shape>
            </v:group>
            <v:group style="position:absolute;left:6706;top:5997;width:71;height:143" coordorigin="6706,5997" coordsize="71,143">
              <v:shape style="position:absolute;left:6706;top:5997;width:71;height:143" coordorigin="6706,5997" coordsize="71,143" path="m6778,6126l6778,6140,6755,6136,6736,6126,6720,6111,6710,6092,6706,6069,6710,6047,6719,6027,6734,6011,6753,6001,6775,5997,6778,6010,6756,6014,6737,6026,6725,6044,6720,6066,6724,6089,6735,6107,6753,6120,6774,6126,6778,6126xe" filled="f" stroked="t" strokeweight=".352pt" strokecolor="#231F20">
                <v:path arrowok="t"/>
              </v:shape>
            </v:group>
            <v:group style="position:absolute;left:6801;top:5996;width:72;height:143" coordorigin="6801,5996" coordsize="72,143">
              <v:shape style="position:absolute;left:6801;top:5996;width:72;height:143" coordorigin="6801,5996" coordsize="72,143" path="m6872,5996l6814,6027,6801,6069,6805,6092,6815,6111,6830,6126,6850,6136,6872,6140,6855,6123,6836,6113,6822,6097,6815,6077,6872,6077,6872,6063,6814,6063,6819,6043,6832,6026,6850,6014,6872,6010,6872,5996e" filled="t" fillcolor="#231F20" stroked="f">
                <v:path arrowok="t"/>
                <v:fill/>
              </v:shape>
            </v:group>
            <v:group style="position:absolute;left:6801;top:5996;width:72;height:143" coordorigin="6801,5996" coordsize="72,143">
              <v:shape style="position:absolute;left:6801;top:5996;width:72;height:143" coordorigin="6801,5996" coordsize="72,143" path="m6814,6063l6872,6063,6872,6077,6815,6077,6822,6097,6836,6113,6855,6123,6872,6140,6815,6111,6801,6069,6804,6047,6848,6001,6872,5996,6872,6010,6850,6014,6832,6026,6819,6043,6814,6063xe" filled="f" stroked="t" strokeweight=".352pt" strokecolor="#231F20">
                <v:path arrowok="t"/>
              </v:shape>
            </v:group>
            <v:group style="position:absolute;left:6380;top:5965;width:563;height:208" coordorigin="6380,5965" coordsize="563,208">
              <v:shape style="position:absolute;left:6380;top:5965;width:563;height:208" coordorigin="6380,5965" coordsize="563,208" path="m6380,6173l6942,6173,6942,5965,6380,5965,6380,6173xe" filled="f" stroked="t" strokeweight=".053pt" strokecolor="#231F20">
                <v:path arrowok="t"/>
              </v:shape>
            </v:group>
            <v:group style="position:absolute;left:6661;top:5965;width:2;height:208" coordorigin="6661,5965" coordsize="2,208">
              <v:shape style="position:absolute;left:6661;top:5965;width:2;height:208" coordorigin="6661,5965" coordsize="0,208" path="m6661,5965l6661,6173e" filled="f" stroked="t" strokeweight=".053pt" strokecolor="#231F20">
                <v:path arrowok="t"/>
              </v:shape>
            </v:group>
            <v:group style="position:absolute;left:6448;top:6066;width:132;height:2" coordorigin="6448,6066" coordsize="132,2">
              <v:shape style="position:absolute;left:6448;top:6066;width:132;height:2" coordorigin="6448,6066" coordsize="132,0" path="m6448,6066l6580,6066e" filled="f" stroked="t" strokeweight=".754pt" strokecolor="#005E9E">
                <v:path arrowok="t"/>
              </v:shape>
            </v:group>
            <v:group style="position:absolute;left:6419;top:6057;width:27;height:25" coordorigin="6419,6057" coordsize="27,25">
              <v:shape style="position:absolute;left:6419;top:6057;width:27;height:25" coordorigin="6419,6057" coordsize="27,25" path="m6446,6067l6419,6067,6428,6073,6425,6082,6433,6076,6439,6076,6438,6073,6446,6067e" filled="t" fillcolor="#FFF200" stroked="f">
                <v:path arrowok="t"/>
                <v:fill/>
              </v:shape>
              <v:shape style="position:absolute;left:6419;top:6057;width:27;height:25" coordorigin="6419,6057" coordsize="27,25" path="m6439,6076l6433,6076,6441,6082,6439,6076e" filled="t" fillcolor="#FFF200" stroked="f">
                <v:path arrowok="t"/>
                <v:fill/>
              </v:shape>
              <v:shape style="position:absolute;left:6419;top:6057;width:27;height:25" coordorigin="6419,6057" coordsize="27,25" path="m6433,6057l6430,6067,6436,6067,6433,6057e" filled="t" fillcolor="#FFF200" stroked="f">
                <v:path arrowok="t"/>
                <v:fill/>
              </v:shape>
            </v:group>
            <v:group style="position:absolute;left:6431;top:6097;width:27;height:26" coordorigin="6431,6097" coordsize="27,26">
              <v:shape style="position:absolute;left:6431;top:6097;width:27;height:26" coordorigin="6431,6097" coordsize="27,26" path="m6458,6107l6431,6107,6440,6113,6436,6123,6445,6117,6451,6117,6450,6113,6458,6107e" filled="t" fillcolor="#FFF200" stroked="f">
                <v:path arrowok="t"/>
                <v:fill/>
              </v:shape>
              <v:shape style="position:absolute;left:6431;top:6097;width:27;height:26" coordorigin="6431,6097" coordsize="27,26" path="m6451,6117l6445,6117,6453,6122,6451,6117e" filled="t" fillcolor="#FFF200" stroked="f">
                <v:path arrowok="t"/>
                <v:fill/>
              </v:shape>
              <v:shape style="position:absolute;left:6431;top:6097;width:27;height:26" coordorigin="6431,6097" coordsize="27,26" path="m6445,6097l6441,6107,6448,6107,6445,6097e" filled="t" fillcolor="#FFF200" stroked="f">
                <v:path arrowok="t"/>
                <v:fill/>
              </v:shape>
            </v:group>
            <v:group style="position:absolute;left:6461;top:6126;width:21;height:25" coordorigin="6461,6126" coordsize="21,25">
              <v:shape style="position:absolute;left:6461;top:6126;width:21;height:25" coordorigin="6461,6126" coordsize="21,25" path="m6481,6145l6475,6145,6483,6151,6481,6145e" filled="t" fillcolor="#FFF200" stroked="f">
                <v:path arrowok="t"/>
                <v:fill/>
              </v:shape>
              <v:shape style="position:absolute;left:6461;top:6126;width:21;height:25" coordorigin="6461,6126" coordsize="21,25" path="m6475,6126l6472,6135,6461,6135,6470,6141,6466,6151,6475,6145,6481,6145,6480,6142,6489,6136,6478,6136,6475,6126e" filled="t" fillcolor="#FFF200" stroked="f">
                <v:path arrowok="t"/>
                <v:fill/>
              </v:shape>
            </v:group>
            <v:group style="position:absolute;left:6502;top:6136;width:27;height:25" coordorigin="6502,6136" coordsize="27,25">
              <v:shape style="position:absolute;left:6502;top:6136;width:27;height:25" coordorigin="6502,6136" coordsize="27,25" path="m6529,6146l6519,6146,6502,6146,6510,6152,6507,6162,6516,6156,6522,6156,6521,6152,6529,6146e" filled="t" fillcolor="#FFF200" stroked="f">
                <v:path arrowok="t"/>
                <v:fill/>
              </v:shape>
              <v:shape style="position:absolute;left:6502;top:6136;width:27;height:25" coordorigin="6502,6136" coordsize="27,25" path="m6522,6156l6516,6156,6524,6162,6522,6156e" filled="t" fillcolor="#FFF200" stroked="f">
                <v:path arrowok="t"/>
                <v:fill/>
              </v:shape>
              <v:shape style="position:absolute;left:6502;top:6136;width:27;height:25" coordorigin="6502,6136" coordsize="27,25" path="m6515,6136l6512,6146,6519,6146,6515,6136e" filled="t" fillcolor="#FFF200" stroked="f">
                <v:path arrowok="t"/>
                <v:fill/>
              </v:shape>
            </v:group>
            <v:group style="position:absolute;left:6543;top:6125;width:27;height:25" coordorigin="6543,6125" coordsize="27,25">
              <v:shape style="position:absolute;left:6543;top:6125;width:27;height:25" coordorigin="6543,6125" coordsize="27,25" path="m6569,6134l6543,6134,6551,6140,6548,6150,6556,6144,6562,6144,6561,6140,6569,6134e" filled="t" fillcolor="#FFF200" stroked="f">
                <v:path arrowok="t"/>
                <v:fill/>
              </v:shape>
              <v:shape style="position:absolute;left:6543;top:6125;width:27;height:25" coordorigin="6543,6125" coordsize="27,25" path="m6562,6144l6556,6144,6564,6150,6562,6144e" filled="t" fillcolor="#FFF200" stroked="f">
                <v:path arrowok="t"/>
                <v:fill/>
              </v:shape>
              <v:shape style="position:absolute;left:6543;top:6125;width:27;height:25" coordorigin="6543,6125" coordsize="27,25" path="m6556,6125l6553,6134,6559,6134,6556,6125e" filled="t" fillcolor="#FFF200" stroked="f">
                <v:path arrowok="t"/>
                <v:fill/>
              </v:shape>
            </v:group>
            <v:group style="position:absolute;left:6572;top:6095;width:27;height:25" coordorigin="6572,6095" coordsize="27,25">
              <v:shape style="position:absolute;left:6572;top:6095;width:27;height:25" coordorigin="6572,6095" coordsize="27,25" path="m6572,6104l6580,6111,6577,6120,6585,6114,6592,6114,6590,6111,6599,6105,6582,6105,6572,6104e" filled="t" fillcolor="#FFF200" stroked="f">
                <v:path arrowok="t"/>
                <v:fill/>
              </v:shape>
              <v:shape style="position:absolute;left:6572;top:6095;width:27;height:25" coordorigin="6572,6095" coordsize="27,25" path="m6592,6114l6585,6114,6594,6120,6592,6114e" filled="t" fillcolor="#FFF200" stroked="f">
                <v:path arrowok="t"/>
                <v:fill/>
              </v:shape>
              <v:shape style="position:absolute;left:6572;top:6095;width:27;height:25" coordorigin="6572,6095" coordsize="27,25" path="m6585,6095l6582,6105,6589,6105,6585,6095e" filled="t" fillcolor="#FFF200" stroked="f">
                <v:path arrowok="t"/>
                <v:fill/>
              </v:shape>
            </v:group>
            <v:group style="position:absolute;left:6582;top:6055;width:27;height:25" coordorigin="6582,6055" coordsize="27,25">
              <v:shape style="position:absolute;left:6582;top:6055;width:27;height:25" coordorigin="6582,6055" coordsize="27,25" path="m6595,6055l6592,6064,6582,6064,6590,6070,6587,6080,6595,6074,6602,6074,6600,6070,6609,6065,6599,6064,6595,6055e" filled="t" fillcolor="#FFF200" stroked="f">
                <v:path arrowok="t"/>
                <v:fill/>
              </v:shape>
              <v:shape style="position:absolute;left:6582;top:6055;width:27;height:25" coordorigin="6582,6055" coordsize="27,25" path="m6602,6074l6595,6074,6604,6080,6602,6074e" filled="t" fillcolor="#FFF200" stroked="f">
                <v:path arrowok="t"/>
                <v:fill/>
              </v:shape>
            </v:group>
            <v:group style="position:absolute;left:6570;top:6015;width:22;height:25" coordorigin="6570,6015" coordsize="22,25">
              <v:shape style="position:absolute;left:6570;top:6015;width:22;height:25" coordorigin="6570,6015" coordsize="22,25" path="m6590,6034l6584,6034,6592,6040,6590,6034e" filled="t" fillcolor="#FFF200" stroked="f">
                <v:path arrowok="t"/>
                <v:fill/>
              </v:shape>
              <v:shape style="position:absolute;left:6570;top:6015;width:22;height:25" coordorigin="6570,6015" coordsize="22,25" path="m6570,6024l6579,6030,6575,6040,6584,6034,6590,6034,6589,6030,6598,6024,6587,6024,6581,6024,6570,6024e" filled="t" fillcolor="#FFF200" stroked="f">
                <v:path arrowok="t"/>
                <v:fill/>
              </v:shape>
              <v:shape style="position:absolute;left:6570;top:6015;width:22;height:25" coordorigin="6570,6015" coordsize="22,25" path="m6584,6015l6581,6024,6587,6024,6584,6015e" filled="t" fillcolor="#FFF200" stroked="f">
                <v:path arrowok="t"/>
                <v:fill/>
              </v:shape>
            </v:group>
            <v:group style="position:absolute;left:6540;top:5986;width:27;height:25" coordorigin="6540,5986" coordsize="27,25">
              <v:shape style="position:absolute;left:6540;top:5986;width:27;height:25" coordorigin="6540,5986" coordsize="27,25" path="m6554,5986l6550,5995,6540,5995,6548,6001,6545,6011,6554,6005,6560,6005,6559,6001,6567,5996,6557,5995,6554,5986e" filled="t" fillcolor="#FFF200" stroked="f">
                <v:path arrowok="t"/>
                <v:fill/>
              </v:shape>
              <v:shape style="position:absolute;left:6540;top:5986;width:27;height:25" coordorigin="6540,5986" coordsize="27,25" path="m6560,6005l6554,6005,6562,6011,6560,6005e" filled="t" fillcolor="#FFF200" stroked="f">
                <v:path arrowok="t"/>
                <v:fill/>
              </v:shape>
            </v:group>
            <v:group style="position:absolute;left:6499;top:5975;width:27;height:25" coordorigin="6499,5975" coordsize="27,25">
              <v:shape style="position:absolute;left:6499;top:5975;width:27;height:25" coordorigin="6499,5975" coordsize="27,25" path="m6499,5985l6508,5991,6504,6001,6513,5995,6519,5995,6518,5991,6526,5985,6510,5985,6499,5985e" filled="t" fillcolor="#FFF200" stroked="f">
                <v:path arrowok="t"/>
                <v:fill/>
              </v:shape>
              <v:shape style="position:absolute;left:6499;top:5975;width:27;height:25" coordorigin="6499,5975" coordsize="27,25" path="m6519,5995l6513,5995,6521,6001,6519,5995e" filled="t" fillcolor="#FFF200" stroked="f">
                <v:path arrowok="t"/>
                <v:fill/>
              </v:shape>
              <v:shape style="position:absolute;left:6499;top:5975;width:27;height:25" coordorigin="6499,5975" coordsize="27,25" path="m6513,5975l6510,5985,6516,5985,6513,5975e" filled="t" fillcolor="#FFF200" stroked="f">
                <v:path arrowok="t"/>
                <v:fill/>
              </v:shape>
            </v:group>
            <v:group style="position:absolute;left:6459;top:5987;width:22;height:25" coordorigin="6459,5987" coordsize="22,25">
              <v:shape style="position:absolute;left:6459;top:5987;width:22;height:25" coordorigin="6459,5987" coordsize="22,25" path="m6479,6006l6472,6006,6481,6012,6479,6006e" filled="t" fillcolor="#FFF200" stroked="f">
                <v:path arrowok="t"/>
                <v:fill/>
              </v:shape>
              <v:shape style="position:absolute;left:6459;top:5987;width:22;height:25" coordorigin="6459,5987" coordsize="22,25" path="m6486,5997l6459,5997,6467,6003,6464,6012,6472,6006,6479,6006,6477,6003,6486,5997e" filled="t" fillcolor="#FFF200" stroked="f">
                <v:path arrowok="t"/>
                <v:fill/>
              </v:shape>
              <v:shape style="position:absolute;left:6459;top:5987;width:22;height:25" coordorigin="6459,5987" coordsize="22,25" path="m6472,5987l6469,5997,6476,5997,6472,5987e" filled="t" fillcolor="#FFF200" stroked="f">
                <v:path arrowok="t"/>
                <v:fill/>
              </v:shape>
            </v:group>
            <v:group style="position:absolute;left:6430;top:6017;width:27;height:26" coordorigin="6430,6017" coordsize="27,26">
              <v:shape style="position:absolute;left:6430;top:6017;width:27;height:26" coordorigin="6430,6017" coordsize="27,26" path="m6456,6027l6430,6027,6438,6033,6435,6042,6443,6036,6449,6036,6448,6033,6456,6027e" filled="t" fillcolor="#FFF200" stroked="f">
                <v:path arrowok="t"/>
                <v:fill/>
              </v:shape>
              <v:shape style="position:absolute;left:6430;top:6017;width:27;height:26" coordorigin="6430,6017" coordsize="27,26" path="m6449,6036l6443,6036,6451,6042,6449,6036e" filled="t" fillcolor="#FFF200" stroked="f">
                <v:path arrowok="t"/>
                <v:fill/>
              </v:shape>
              <v:shape style="position:absolute;left:6430;top:6017;width:27;height:26" coordorigin="6430,6017" coordsize="27,26" path="m6443,6017l6440,6027,6446,6027,6443,6017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77.67099pt;margin-top:298.115021pt;width:28.2828pt;height:10.668pt;mso-position-horizontal-relative:page;mso-position-vertical-relative:page;z-index:-3972" coordorigin="7553,5962" coordsize="566,213">
            <v:group style="position:absolute;left:7556;top:5965;width:282;height:208" coordorigin="7556,5965" coordsize="282,208">
              <v:shape style="position:absolute;left:7556;top:5965;width:282;height:208" coordorigin="7556,5965" coordsize="282,208" path="m7556,6173l7838,6173,7838,5965,7556,5965,7556,6173e" filled="t" fillcolor="#005E9E" stroked="f">
                <v:path arrowok="t"/>
                <v:fill/>
              </v:shape>
            </v:group>
            <v:group style="position:absolute;left:7883;top:5997;width:71;height:143" coordorigin="7883,5997" coordsize="71,143">
              <v:shape style="position:absolute;left:7883;top:5997;width:71;height:143" coordorigin="7883,5997" coordsize="71,143" path="m7952,5997l7896,6027,7883,6069,7887,6092,7897,6111,7912,6126,7932,6136,7954,6140,7954,6126,7950,6126,7929,6120,7912,6107,7900,6089,7896,6066,7901,6044,7914,6026,7932,6014,7954,6010,7952,5997e" filled="t" fillcolor="#231F20" stroked="f">
                <v:path arrowok="t"/>
                <v:fill/>
              </v:shape>
            </v:group>
            <v:group style="position:absolute;left:7883;top:5997;width:71;height:143" coordorigin="7883,5997" coordsize="71,143">
              <v:shape style="position:absolute;left:7883;top:5997;width:71;height:143" coordorigin="7883,5997" coordsize="71,143" path="m7954,6126l7954,6140,7932,6136,7912,6126,7897,6111,7887,6092,7883,6069,7886,6047,7896,6027,7911,6011,7930,6001,7952,5997,7954,6010,7932,6014,7914,6026,7901,6044,7896,6066,7900,6089,7912,6107,7929,6120,7950,6126,7954,6126xe" filled="f" stroked="t" strokeweight=".352pt" strokecolor="#231F20">
                <v:path arrowok="t"/>
              </v:shape>
            </v:group>
            <v:group style="position:absolute;left:7977;top:5996;width:72;height:143" coordorigin="7977,5996" coordsize="72,143">
              <v:shape style="position:absolute;left:7977;top:5996;width:72;height:143" coordorigin="7977,5996" coordsize="72,143" path="m8048,5996l7990,6027,7977,6069,7981,6092,7991,6111,8007,6126,8026,6136,8048,6140,8031,6123,8012,6113,7998,6097,7991,6077,8049,6077,8049,6063,7991,6063,7996,6043,8008,6026,8027,6014,8048,6010,8048,5996e" filled="t" fillcolor="#231F20" stroked="f">
                <v:path arrowok="t"/>
                <v:fill/>
              </v:shape>
            </v:group>
            <v:group style="position:absolute;left:7977;top:5996;width:72;height:143" coordorigin="7977,5996" coordsize="72,143">
              <v:shape style="position:absolute;left:7977;top:5996;width:72;height:143" coordorigin="7977,5996" coordsize="72,143" path="m7991,6063l8049,6063,8049,6077,7991,6077,7998,6097,8012,6113,8031,6123,8048,6140,7991,6111,7977,6069,7980,6047,8024,6001,8048,5996,8048,6010,8027,6014,8008,6026,7996,6043,7991,6063xe" filled="f" stroked="t" strokeweight=".352pt" strokecolor="#231F20">
                <v:path arrowok="t"/>
              </v:shape>
            </v:group>
            <v:group style="position:absolute;left:7556;top:5965;width:563;height:208" coordorigin="7556,5965" coordsize="563,208">
              <v:shape style="position:absolute;left:7556;top:5965;width:563;height:208" coordorigin="7556,5965" coordsize="563,208" path="m7556,6173l8119,6173,8119,5965,7556,5965,7556,6173xe" filled="f" stroked="t" strokeweight=".053pt" strokecolor="#231F20">
                <v:path arrowok="t"/>
              </v:shape>
            </v:group>
            <v:group style="position:absolute;left:7838;top:5965;width:2;height:208" coordorigin="7838,5965" coordsize="2,208">
              <v:shape style="position:absolute;left:7838;top:5965;width:2;height:208" coordorigin="7838,5965" coordsize="0,208" path="m7838,5965l7838,6173e" filled="f" stroked="t" strokeweight=".053pt" strokecolor="#231F20">
                <v:path arrowok="t"/>
              </v:shape>
            </v:group>
            <v:group style="position:absolute;left:7625;top:6066;width:132;height:2" coordorigin="7625,6066" coordsize="132,2">
              <v:shape style="position:absolute;left:7625;top:6066;width:132;height:2" coordorigin="7625,6066" coordsize="132,0" path="m7625,6066l7756,6066e" filled="f" stroked="t" strokeweight=".754pt" strokecolor="#005E9E">
                <v:path arrowok="t"/>
              </v:shape>
            </v:group>
            <v:group style="position:absolute;left:7596;top:6057;width:27;height:25" coordorigin="7596,6057" coordsize="27,25">
              <v:shape style="position:absolute;left:7596;top:6057;width:27;height:25" coordorigin="7596,6057" coordsize="27,25" path="m7623,6067l7596,6067,7604,6073,7601,6082,7609,6076,7616,6076,7615,6073,7623,6067e" filled="t" fillcolor="#FFF200" stroked="f">
                <v:path arrowok="t"/>
                <v:fill/>
              </v:shape>
              <v:shape style="position:absolute;left:7596;top:6057;width:27;height:25" coordorigin="7596,6057" coordsize="27,25" path="m7616,6076l7609,6076,7618,6082,7616,6076e" filled="t" fillcolor="#FFF200" stroked="f">
                <v:path arrowok="t"/>
                <v:fill/>
              </v:shape>
              <v:shape style="position:absolute;left:7596;top:6057;width:27;height:25" coordorigin="7596,6057" coordsize="27,25" path="m7609,6057l7606,6067,7612,6067,7609,6057e" filled="t" fillcolor="#FFF200" stroked="f">
                <v:path arrowok="t"/>
                <v:fill/>
              </v:shape>
            </v:group>
            <v:group style="position:absolute;left:7607;top:6097;width:27;height:26" coordorigin="7607,6097" coordsize="27,26">
              <v:shape style="position:absolute;left:7607;top:6097;width:27;height:26" coordorigin="7607,6097" coordsize="27,26" path="m7635,6107l7607,6107,7616,6113,7613,6123,7621,6117,7628,6117,7626,6113,7635,6107e" filled="t" fillcolor="#FFF200" stroked="f">
                <v:path arrowok="t"/>
                <v:fill/>
              </v:shape>
              <v:shape style="position:absolute;left:7607;top:6097;width:27;height:26" coordorigin="7607,6097" coordsize="27,26" path="m7628,6117l7621,6117,7630,6122,7628,6117e" filled="t" fillcolor="#FFF200" stroked="f">
                <v:path arrowok="t"/>
                <v:fill/>
              </v:shape>
              <v:shape style="position:absolute;left:7607;top:6097;width:27;height:26" coordorigin="7607,6097" coordsize="27,26" path="m7621,6097l7618,6107,7624,6107,7621,6097e" filled="t" fillcolor="#FFF200" stroked="f">
                <v:path arrowok="t"/>
                <v:fill/>
              </v:shape>
            </v:group>
            <v:group style="position:absolute;left:7638;top:6126;width:21;height:25" coordorigin="7638,6126" coordsize="21,25">
              <v:shape style="position:absolute;left:7638;top:6126;width:21;height:25" coordorigin="7638,6126" coordsize="21,25" path="m7657,6145l7651,6145,7659,6151,7657,6145e" filled="t" fillcolor="#FFF200" stroked="f">
                <v:path arrowok="t"/>
                <v:fill/>
              </v:shape>
              <v:shape style="position:absolute;left:7638;top:6126;width:21;height:25" coordorigin="7638,6126" coordsize="21,25" path="m7651,6126l7648,6135,7638,6135,7646,6141,7642,6151,7651,6145,7657,6145,7656,6142,7665,6136,7655,6136,7651,6126e" filled="t" fillcolor="#FFF200" stroked="f">
                <v:path arrowok="t"/>
                <v:fill/>
              </v:shape>
            </v:group>
            <v:group style="position:absolute;left:7678;top:6136;width:27;height:25" coordorigin="7678,6136" coordsize="27,25">
              <v:shape style="position:absolute;left:7678;top:6136;width:27;height:25" coordorigin="7678,6136" coordsize="27,25" path="m7705,6146l7695,6146,7678,6146,7687,6152,7684,6162,7692,6156,7698,6156,7697,6152,7705,6146e" filled="t" fillcolor="#FFF200" stroked="f">
                <v:path arrowok="t"/>
                <v:fill/>
              </v:shape>
              <v:shape style="position:absolute;left:7678;top:6136;width:27;height:25" coordorigin="7678,6136" coordsize="27,25" path="m7698,6156l7692,6156,7700,6162,7698,6156e" filled="t" fillcolor="#FFF200" stroked="f">
                <v:path arrowok="t"/>
                <v:fill/>
              </v:shape>
              <v:shape style="position:absolute;left:7678;top:6136;width:27;height:25" coordorigin="7678,6136" coordsize="27,25" path="m7692,6136l7689,6146,7695,6146,7692,6136e" filled="t" fillcolor="#FFF200" stroked="f">
                <v:path arrowok="t"/>
                <v:fill/>
              </v:shape>
            </v:group>
            <v:group style="position:absolute;left:7719;top:6125;width:27;height:25" coordorigin="7719,6125" coordsize="27,25">
              <v:shape style="position:absolute;left:7719;top:6125;width:27;height:25" coordorigin="7719,6125" coordsize="27,25" path="m7746,6134l7719,6134,7727,6140,7724,6150,7732,6144,7739,6144,7737,6140,7746,6134e" filled="t" fillcolor="#FFF200" stroked="f">
                <v:path arrowok="t"/>
                <v:fill/>
              </v:shape>
              <v:shape style="position:absolute;left:7719;top:6125;width:27;height:25" coordorigin="7719,6125" coordsize="27,25" path="m7739,6144l7732,6144,7741,6150,7739,6144e" filled="t" fillcolor="#FFF200" stroked="f">
                <v:path arrowok="t"/>
                <v:fill/>
              </v:shape>
              <v:shape style="position:absolute;left:7719;top:6125;width:27;height:25" coordorigin="7719,6125" coordsize="27,25" path="m7732,6125l7729,6134,7736,6134,7732,6125e" filled="t" fillcolor="#FFF200" stroked="f">
                <v:path arrowok="t"/>
                <v:fill/>
              </v:shape>
            </v:group>
            <v:group style="position:absolute;left:7748;top:6095;width:27;height:25" coordorigin="7748,6095" coordsize="27,25">
              <v:shape style="position:absolute;left:7748;top:6095;width:27;height:25" coordorigin="7748,6095" coordsize="27,25" path="m7748,6104l7756,6111,7753,6120,7762,6114,7768,6114,7767,6111,7775,6105,7759,6105,7748,6104e" filled="t" fillcolor="#FFF200" stroked="f">
                <v:path arrowok="t"/>
                <v:fill/>
              </v:shape>
              <v:shape style="position:absolute;left:7748;top:6095;width:27;height:25" coordorigin="7748,6095" coordsize="27,25" path="m7768,6114l7762,6114,7770,6120,7768,6114e" filled="t" fillcolor="#FFF200" stroked="f">
                <v:path arrowok="t"/>
                <v:fill/>
              </v:shape>
              <v:shape style="position:absolute;left:7748;top:6095;width:27;height:25" coordorigin="7748,6095" coordsize="27,25" path="m7762,6095l7759,6105,7765,6105,7762,6095e" filled="t" fillcolor="#FFF200" stroked="f">
                <v:path arrowok="t"/>
                <v:fill/>
              </v:shape>
            </v:group>
            <v:group style="position:absolute;left:7758;top:6055;width:27;height:25" coordorigin="7758,6055" coordsize="27,25">
              <v:shape style="position:absolute;left:7758;top:6055;width:27;height:25" coordorigin="7758,6055" coordsize="27,25" path="m7772,6055l7769,6064,7758,6064,7766,6070,7763,6080,7771,6074,7778,6074,7777,6070,7785,6065,7775,6064,7772,6055e" filled="t" fillcolor="#FFF200" stroked="f">
                <v:path arrowok="t"/>
                <v:fill/>
              </v:shape>
              <v:shape style="position:absolute;left:7758;top:6055;width:27;height:25" coordorigin="7758,6055" coordsize="27,25" path="m7778,6074l7771,6074,7780,6080,7778,6074e" filled="t" fillcolor="#FFF200" stroked="f">
                <v:path arrowok="t"/>
                <v:fill/>
              </v:shape>
            </v:group>
            <v:group style="position:absolute;left:7747;top:6015;width:22;height:25" coordorigin="7747,6015" coordsize="22,25">
              <v:shape style="position:absolute;left:7747;top:6015;width:22;height:25" coordorigin="7747,6015" coordsize="22,25" path="m7767,6034l7760,6034,7769,6040,7767,6034e" filled="t" fillcolor="#FFF200" stroked="f">
                <v:path arrowok="t"/>
                <v:fill/>
              </v:shape>
              <v:shape style="position:absolute;left:7747;top:6015;width:22;height:25" coordorigin="7747,6015" coordsize="22,25" path="m7747,6024l7755,6030,7752,6040,7760,6034,7767,6034,7765,6030,7774,6024,7764,6024,7757,6024,7747,6024e" filled="t" fillcolor="#FFF200" stroked="f">
                <v:path arrowok="t"/>
                <v:fill/>
              </v:shape>
              <v:shape style="position:absolute;left:7747;top:6015;width:22;height:25" coordorigin="7747,6015" coordsize="22,25" path="m7760,6015l7757,6024,7764,6024,7760,6015e" filled="t" fillcolor="#FFF200" stroked="f">
                <v:path arrowok="t"/>
                <v:fill/>
              </v:shape>
            </v:group>
            <v:group style="position:absolute;left:7716;top:5986;width:27;height:25" coordorigin="7716,5986" coordsize="27,25">
              <v:shape style="position:absolute;left:7716;top:5986;width:27;height:25" coordorigin="7716,5986" coordsize="27,25" path="m7730,5986l7727,5995,7716,5995,7725,6001,7721,6011,7730,6005,7736,6005,7735,6001,7744,5996,7733,5995,7730,5986e" filled="t" fillcolor="#FFF200" stroked="f">
                <v:path arrowok="t"/>
                <v:fill/>
              </v:shape>
              <v:shape style="position:absolute;left:7716;top:5986;width:27;height:25" coordorigin="7716,5986" coordsize="27,25" path="m7736,6005l7730,6005,7738,6011,7736,6005e" filled="t" fillcolor="#FFF200" stroked="f">
                <v:path arrowok="t"/>
                <v:fill/>
              </v:shape>
            </v:group>
            <v:group style="position:absolute;left:7676;top:5975;width:27;height:25" coordorigin="7676,5975" coordsize="27,25">
              <v:shape style="position:absolute;left:7676;top:5975;width:27;height:25" coordorigin="7676,5975" coordsize="27,25" path="m7676,5985l7684,5991,7681,6001,7689,5995,7695,5995,7694,5991,7703,5985,7686,5985,7676,5985e" filled="t" fillcolor="#FFF200" stroked="f">
                <v:path arrowok="t"/>
                <v:fill/>
              </v:shape>
              <v:shape style="position:absolute;left:7676;top:5975;width:27;height:25" coordorigin="7676,5975" coordsize="27,25" path="m7695,5995l7689,5995,7697,6001,7695,5995e" filled="t" fillcolor="#FFF200" stroked="f">
                <v:path arrowok="t"/>
                <v:fill/>
              </v:shape>
              <v:shape style="position:absolute;left:7676;top:5975;width:27;height:25" coordorigin="7676,5975" coordsize="27,25" path="m7689,5975l7686,5985,7692,5985,7689,5975e" filled="t" fillcolor="#FFF200" stroked="f">
                <v:path arrowok="t"/>
                <v:fill/>
              </v:shape>
            </v:group>
            <v:group style="position:absolute;left:7635;top:5987;width:22;height:25" coordorigin="7635,5987" coordsize="22,25">
              <v:shape style="position:absolute;left:7635;top:5987;width:22;height:25" coordorigin="7635,5987" coordsize="22,25" path="m7655,6006l7649,6006,7657,6012,7655,6006e" filled="t" fillcolor="#FFF200" stroked="f">
                <v:path arrowok="t"/>
                <v:fill/>
              </v:shape>
              <v:shape style="position:absolute;left:7635;top:5987;width:22;height:25" coordorigin="7635,5987" coordsize="22,25" path="m7662,5997l7635,5997,7643,6003,7640,6012,7649,6006,7655,6006,7654,6003,7662,5997e" filled="t" fillcolor="#FFF200" stroked="f">
                <v:path arrowok="t"/>
                <v:fill/>
              </v:shape>
              <v:shape style="position:absolute;left:7635;top:5987;width:22;height:25" coordorigin="7635,5987" coordsize="22,25" path="m7649,5987l7646,5997,7652,5997,7649,5987e" filled="t" fillcolor="#FFF200" stroked="f">
                <v:path arrowok="t"/>
                <v:fill/>
              </v:shape>
            </v:group>
            <v:group style="position:absolute;left:7606;top:6017;width:27;height:26" coordorigin="7606,6017" coordsize="27,26">
              <v:shape style="position:absolute;left:7606;top:6017;width:27;height:26" coordorigin="7606,6017" coordsize="27,26" path="m7633,6027l7606,6027,7614,6033,7611,6042,7620,6036,7626,6036,7625,6033,7633,6027e" filled="t" fillcolor="#FFF200" stroked="f">
                <v:path arrowok="t"/>
                <v:fill/>
              </v:shape>
              <v:shape style="position:absolute;left:7606;top:6017;width:27;height:26" coordorigin="7606,6017" coordsize="27,26" path="m7626,6036l7620,6036,7628,6042,7626,6036e" filled="t" fillcolor="#FFF200" stroked="f">
                <v:path arrowok="t"/>
                <v:fill/>
              </v:shape>
              <v:shape style="position:absolute;left:7606;top:6017;width:27;height:26" coordorigin="7606,6017" coordsize="27,26" path="m7619,6017l7616,6027,7622,6027,7619,6017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36.489014pt;margin-top:298.115021pt;width:28.2837pt;height:10.668pt;mso-position-horizontal-relative:page;mso-position-vertical-relative:page;z-index:-3971" coordorigin="8730,5962" coordsize="566,213">
            <v:group style="position:absolute;left:8732;top:5965;width:282;height:208" coordorigin="8732,5965" coordsize="282,208">
              <v:shape style="position:absolute;left:8732;top:5965;width:282;height:208" coordorigin="8732,5965" coordsize="282,208" path="m8732,6173l9014,6173,9014,5965,8732,5965,8732,6173e" filled="t" fillcolor="#005E9E" stroked="f">
                <v:path arrowok="t"/>
                <v:fill/>
              </v:shape>
            </v:group>
            <v:group style="position:absolute;left:9059;top:5997;width:71;height:143" coordorigin="9059,5997" coordsize="71,143">
              <v:shape style="position:absolute;left:9059;top:5997;width:71;height:143" coordorigin="9059,5997" coordsize="71,143" path="m9128,5997l9072,6027,9059,6069,9063,6092,9073,6111,9089,6126,9108,6136,9130,6140,9130,6126,9126,6126,9105,6120,9088,6107,9077,6089,9073,6066,9078,6044,9090,6026,9108,6014,9130,6010,9128,5997e" filled="t" fillcolor="#231F20" stroked="f">
                <v:path arrowok="t"/>
                <v:fill/>
              </v:shape>
            </v:group>
            <v:group style="position:absolute;left:9059;top:5997;width:71;height:143" coordorigin="9059,5997" coordsize="71,143">
              <v:shape style="position:absolute;left:9059;top:5997;width:71;height:143" coordorigin="9059,5997" coordsize="71,143" path="m9130,6126l9130,6140,9108,6136,9089,6126,9073,6111,9063,6092,9059,6069,9062,6047,9072,6027,9087,6011,9106,6001,9128,5997,9130,6010,9108,6014,9090,6026,9078,6044,9073,6066,9077,6089,9088,6107,9105,6120,9126,6126,9130,6126xe" filled="f" stroked="t" strokeweight=".352pt" strokecolor="#231F20">
                <v:path arrowok="t"/>
              </v:shape>
            </v:group>
            <v:group style="position:absolute;left:9153;top:5996;width:72;height:143" coordorigin="9153,5996" coordsize="72,143">
              <v:shape style="position:absolute;left:9153;top:5996;width:72;height:143" coordorigin="9153,5996" coordsize="72,143" path="m9225,5996l9167,6027,9153,6069,9157,6092,9168,6111,9183,6126,9202,6136,9225,6140,9208,6123,9189,6113,9175,6097,9168,6077,9225,6077,9225,6063,9167,6063,9172,6043,9185,6026,9203,6014,9225,6010,9225,5996e" filled="t" fillcolor="#231F20" stroked="f">
                <v:path arrowok="t"/>
                <v:fill/>
              </v:shape>
            </v:group>
            <v:group style="position:absolute;left:9153;top:5996;width:72;height:143" coordorigin="9153,5996" coordsize="72,143">
              <v:shape style="position:absolute;left:9153;top:5996;width:72;height:143" coordorigin="9153,5996" coordsize="72,143" path="m9167,6063l9225,6063,9225,6077,9168,6077,9175,6097,9189,6113,9208,6123,9225,6140,9168,6111,9153,6069,9157,6047,9200,6001,9225,5996,9225,6010,9203,6014,9185,6026,9172,6043,9167,6063xe" filled="f" stroked="t" strokeweight=".352pt" strokecolor="#231F20">
                <v:path arrowok="t"/>
              </v:shape>
            </v:group>
            <v:group style="position:absolute;left:8732;top:5965;width:563;height:208" coordorigin="8732,5965" coordsize="563,208">
              <v:shape style="position:absolute;left:8732;top:5965;width:563;height:208" coordorigin="8732,5965" coordsize="563,208" path="m8732,6173l9295,6173,9295,5965,8732,5965,8732,6173xe" filled="f" stroked="t" strokeweight=".053pt" strokecolor="#231F20">
                <v:path arrowok="t"/>
              </v:shape>
            </v:group>
            <v:group style="position:absolute;left:9014;top:5965;width:2;height:208" coordorigin="9014,5965" coordsize="2,208">
              <v:shape style="position:absolute;left:9014;top:5965;width:2;height:208" coordorigin="9014,5965" coordsize="0,208" path="m9014,5965l9014,6173e" filled="f" stroked="t" strokeweight=".053pt" strokecolor="#231F20">
                <v:path arrowok="t"/>
              </v:shape>
            </v:group>
            <v:group style="position:absolute;left:8801;top:6066;width:132;height:2" coordorigin="8801,6066" coordsize="132,2">
              <v:shape style="position:absolute;left:8801;top:6066;width:132;height:2" coordorigin="8801,6066" coordsize="132,0" path="m8801,6066l8933,6066e" filled="f" stroked="t" strokeweight=".754pt" strokecolor="#005E9E">
                <v:path arrowok="t"/>
              </v:shape>
            </v:group>
            <v:group style="position:absolute;left:8772;top:6057;width:27;height:25" coordorigin="8772,6057" coordsize="27,25">
              <v:shape style="position:absolute;left:8772;top:6057;width:27;height:25" coordorigin="8772,6057" coordsize="27,25" path="m8799,6067l8772,6067,8781,6073,8777,6082,8786,6076,8792,6076,8791,6073,8799,6067e" filled="t" fillcolor="#FFF200" stroked="f">
                <v:path arrowok="t"/>
                <v:fill/>
              </v:shape>
              <v:shape style="position:absolute;left:8772;top:6057;width:27;height:25" coordorigin="8772,6057" coordsize="27,25" path="m8792,6076l8786,6076,8794,6082,8792,6076e" filled="t" fillcolor="#FFF200" stroked="f">
                <v:path arrowok="t"/>
                <v:fill/>
              </v:shape>
              <v:shape style="position:absolute;left:8772;top:6057;width:27;height:25" coordorigin="8772,6057" coordsize="27,25" path="m8786,6057l8782,6067,8789,6067,8786,6057e" filled="t" fillcolor="#FFF200" stroked="f">
                <v:path arrowok="t"/>
                <v:fill/>
              </v:shape>
            </v:group>
            <v:group style="position:absolute;left:8784;top:6097;width:27;height:26" coordorigin="8784,6097" coordsize="27,26">
              <v:shape style="position:absolute;left:8784;top:6097;width:27;height:26" coordorigin="8784,6097" coordsize="27,26" path="m8811,6107l8784,6107,8792,6113,8789,6123,8798,6117,8804,6117,8803,6113,8811,6107e" filled="t" fillcolor="#FFF200" stroked="f">
                <v:path arrowok="t"/>
                <v:fill/>
              </v:shape>
              <v:shape style="position:absolute;left:8784;top:6097;width:27;height:26" coordorigin="8784,6097" coordsize="27,26" path="m8804,6117l8798,6117,8806,6122,8804,6117e" filled="t" fillcolor="#FFF200" stroked="f">
                <v:path arrowok="t"/>
                <v:fill/>
              </v:shape>
              <v:shape style="position:absolute;left:8784;top:6097;width:27;height:26" coordorigin="8784,6097" coordsize="27,26" path="m8797,6097l8794,6107,8801,6107,8797,6097e" filled="t" fillcolor="#FFF200" stroked="f">
                <v:path arrowok="t"/>
                <v:fill/>
              </v:shape>
            </v:group>
            <v:group style="position:absolute;left:8814;top:6126;width:21;height:25" coordorigin="8814,6126" coordsize="21,25">
              <v:shape style="position:absolute;left:8814;top:6126;width:21;height:25" coordorigin="8814,6126" coordsize="21,25" path="m8834,6145l8827,6145,8836,6151,8834,6145e" filled="t" fillcolor="#FFF200" stroked="f">
                <v:path arrowok="t"/>
                <v:fill/>
              </v:shape>
              <v:shape style="position:absolute;left:8814;top:6126;width:21;height:25" coordorigin="8814,6126" coordsize="21,25" path="m8828,6126l8825,6135,8814,6135,8822,6141,8819,6151,8827,6145,8834,6145,8833,6142,8841,6136,8831,6136,8828,6126e" filled="t" fillcolor="#FFF200" stroked="f">
                <v:path arrowok="t"/>
                <v:fill/>
              </v:shape>
            </v:group>
            <v:group style="position:absolute;left:8855;top:6136;width:27;height:25" coordorigin="8855,6136" coordsize="27,25">
              <v:shape style="position:absolute;left:8855;top:6136;width:27;height:25" coordorigin="8855,6136" coordsize="27,25" path="m8882,6146l8871,6146,8855,6146,8863,6152,8860,6162,8868,6156,8875,6156,8873,6152,8882,6146e" filled="t" fillcolor="#FFF200" stroked="f">
                <v:path arrowok="t"/>
                <v:fill/>
              </v:shape>
              <v:shape style="position:absolute;left:8855;top:6136;width:27;height:25" coordorigin="8855,6136" coordsize="27,25" path="m8875,6156l8868,6156,8877,6162,8875,6156e" filled="t" fillcolor="#FFF200" stroked="f">
                <v:path arrowok="t"/>
                <v:fill/>
              </v:shape>
              <v:shape style="position:absolute;left:8855;top:6136;width:27;height:25" coordorigin="8855,6136" coordsize="27,25" path="m8868,6136l8865,6146,8871,6146,8868,6136e" filled="t" fillcolor="#FFF200" stroked="f">
                <v:path arrowok="t"/>
                <v:fill/>
              </v:shape>
            </v:group>
            <v:group style="position:absolute;left:8895;top:6125;width:27;height:25" coordorigin="8895,6125" coordsize="27,25">
              <v:shape style="position:absolute;left:8895;top:6125;width:27;height:25" coordorigin="8895,6125" coordsize="27,25" path="m8922,6134l8895,6134,8904,6140,8900,6150,8909,6144,8915,6144,8914,6140,8922,6134e" filled="t" fillcolor="#FFF200" stroked="f">
                <v:path arrowok="t"/>
                <v:fill/>
              </v:shape>
              <v:shape style="position:absolute;left:8895;top:6125;width:27;height:25" coordorigin="8895,6125" coordsize="27,25" path="m8915,6144l8909,6144,8917,6150,8915,6144e" filled="t" fillcolor="#FFF200" stroked="f">
                <v:path arrowok="t"/>
                <v:fill/>
              </v:shape>
              <v:shape style="position:absolute;left:8895;top:6125;width:27;height:25" coordorigin="8895,6125" coordsize="27,25" path="m8909,6125l8906,6134,8912,6134,8909,6125e" filled="t" fillcolor="#FFF200" stroked="f">
                <v:path arrowok="t"/>
                <v:fill/>
              </v:shape>
            </v:group>
            <v:group style="position:absolute;left:8925;top:6095;width:27;height:25" coordorigin="8925,6095" coordsize="27,25">
              <v:shape style="position:absolute;left:8925;top:6095;width:27;height:25" coordorigin="8925,6095" coordsize="27,25" path="m8925,6104l8933,6111,8930,6120,8938,6114,8944,6114,8943,6111,8952,6105,8935,6105,8925,6104e" filled="t" fillcolor="#FFF200" stroked="f">
                <v:path arrowok="t"/>
                <v:fill/>
              </v:shape>
              <v:shape style="position:absolute;left:8925;top:6095;width:27;height:25" coordorigin="8925,6095" coordsize="27,25" path="m8944,6114l8938,6114,8946,6120,8944,6114e" filled="t" fillcolor="#FFF200" stroked="f">
                <v:path arrowok="t"/>
                <v:fill/>
              </v:shape>
              <v:shape style="position:absolute;left:8925;top:6095;width:27;height:25" coordorigin="8925,6095" coordsize="27,25" path="m8938,6095l8935,6105,8941,6105,8938,6095e" filled="t" fillcolor="#FFF200" stroked="f">
                <v:path arrowok="t"/>
                <v:fill/>
              </v:shape>
            </v:group>
            <v:group style="position:absolute;left:8935;top:6055;width:27;height:25" coordorigin="8935,6055" coordsize="27,25">
              <v:shape style="position:absolute;left:8935;top:6055;width:27;height:25" coordorigin="8935,6055" coordsize="27,25" path="m8948,6055l8945,6064,8935,6064,8943,6070,8940,6080,8948,6074,8954,6074,8953,6070,8962,6065,8951,6064,8948,6055e" filled="t" fillcolor="#FFF200" stroked="f">
                <v:path arrowok="t"/>
                <v:fill/>
              </v:shape>
              <v:shape style="position:absolute;left:8935;top:6055;width:27;height:25" coordorigin="8935,6055" coordsize="27,25" path="m8954,6074l8948,6074,8956,6080,8954,6074e" filled="t" fillcolor="#FFF200" stroked="f">
                <v:path arrowok="t"/>
                <v:fill/>
              </v:shape>
            </v:group>
            <v:group style="position:absolute;left:8923;top:6015;width:22;height:25" coordorigin="8923,6015" coordsize="22,25">
              <v:shape style="position:absolute;left:8923;top:6015;width:22;height:25" coordorigin="8923,6015" coordsize="22,25" path="m8943,6034l8936,6034,8945,6040,8943,6034e" filled="t" fillcolor="#FFF200" stroked="f">
                <v:path arrowok="t"/>
                <v:fill/>
              </v:shape>
              <v:shape style="position:absolute;left:8923;top:6015;width:22;height:25" coordorigin="8923,6015" coordsize="22,25" path="m8923,6024l8931,6030,8928,6040,8936,6034,8943,6034,8942,6030,8950,6024,8940,6024,8934,6024,8923,6024e" filled="t" fillcolor="#FFF200" stroked="f">
                <v:path arrowok="t"/>
                <v:fill/>
              </v:shape>
              <v:shape style="position:absolute;left:8923;top:6015;width:22;height:25" coordorigin="8923,6015" coordsize="22,25" path="m8937,6015l8934,6024,8940,6024,8937,6015e" filled="t" fillcolor="#FFF200" stroked="f">
                <v:path arrowok="t"/>
                <v:fill/>
              </v:shape>
            </v:group>
            <v:group style="position:absolute;left:8893;top:5986;width:27;height:25" coordorigin="8893,5986" coordsize="27,25">
              <v:shape style="position:absolute;left:8893;top:5986;width:27;height:25" coordorigin="8893,5986" coordsize="27,25" path="m8906,5986l8903,5995,8893,5995,8901,6001,8898,6011,8906,6005,8913,6005,8911,6001,8920,5996,8910,5995,8906,5986e" filled="t" fillcolor="#FFF200" stroked="f">
                <v:path arrowok="t"/>
                <v:fill/>
              </v:shape>
              <v:shape style="position:absolute;left:8893;top:5986;width:27;height:25" coordorigin="8893,5986" coordsize="27,25" path="m8913,6005l8906,6005,8915,6011,8913,6005e" filled="t" fillcolor="#FFF200" stroked="f">
                <v:path arrowok="t"/>
                <v:fill/>
              </v:shape>
            </v:group>
            <v:group style="position:absolute;left:8852;top:5975;width:27;height:25" coordorigin="8852,5975" coordsize="27,25">
              <v:shape style="position:absolute;left:8852;top:5975;width:27;height:25" coordorigin="8852,5975" coordsize="27,25" path="m8852,5985l8860,5991,8857,6001,8866,5995,8872,5995,8871,5991,8879,5985,8862,5985,8852,5985e" filled="t" fillcolor="#FFF200" stroked="f">
                <v:path arrowok="t"/>
                <v:fill/>
              </v:shape>
              <v:shape style="position:absolute;left:8852;top:5975;width:27;height:25" coordorigin="8852,5975" coordsize="27,25" path="m8872,5995l8866,5995,8874,6001,8872,5995e" filled="t" fillcolor="#FFF200" stroked="f">
                <v:path arrowok="t"/>
                <v:fill/>
              </v:shape>
              <v:shape style="position:absolute;left:8852;top:5975;width:27;height:25" coordorigin="8852,5975" coordsize="27,25" path="m8866,5975l8862,5985,8869,5985,8866,5975e" filled="t" fillcolor="#FFF200" stroked="f">
                <v:path arrowok="t"/>
                <v:fill/>
              </v:shape>
            </v:group>
            <v:group style="position:absolute;left:8812;top:5987;width:22;height:25" coordorigin="8812,5987" coordsize="22,25">
              <v:shape style="position:absolute;left:8812;top:5987;width:22;height:25" coordorigin="8812,5987" coordsize="22,25" path="m8831,6006l8825,6006,8833,6012,8831,6006e" filled="t" fillcolor="#FFF200" stroked="f">
                <v:path arrowok="t"/>
                <v:fill/>
              </v:shape>
              <v:shape style="position:absolute;left:8812;top:5987;width:22;height:25" coordorigin="8812,5987" coordsize="22,25" path="m8839,5997l8812,5997,8820,6003,8817,6012,8825,6006,8831,6006,8830,6003,8839,5997e" filled="t" fillcolor="#FFF200" stroked="f">
                <v:path arrowok="t"/>
                <v:fill/>
              </v:shape>
              <v:shape style="position:absolute;left:8812;top:5987;width:22;height:25" coordorigin="8812,5987" coordsize="22,25" path="m8825,5987l8822,5997,8828,5997,8825,5987e" filled="t" fillcolor="#FFF200" stroked="f">
                <v:path arrowok="t"/>
                <v:fill/>
              </v:shape>
            </v:group>
            <v:group style="position:absolute;left:8782;top:6017;width:27;height:26" coordorigin="8782,6017" coordsize="27,26">
              <v:shape style="position:absolute;left:8782;top:6017;width:27;height:26" coordorigin="8782,6017" coordsize="27,26" path="m8809,6027l8782,6027,8791,6033,8787,6042,8796,6036,8802,6036,8801,6033,8809,6027e" filled="t" fillcolor="#FFF200" stroked="f">
                <v:path arrowok="t"/>
                <v:fill/>
              </v:shape>
              <v:shape style="position:absolute;left:8782;top:6017;width:27;height:26" coordorigin="8782,6017" coordsize="27,26" path="m8802,6036l8796,6036,8804,6042,8802,6036e" filled="t" fillcolor="#FFF200" stroked="f">
                <v:path arrowok="t"/>
                <v:fill/>
              </v:shape>
              <v:shape style="position:absolute;left:8782;top:6017;width:27;height:26" coordorigin="8782,6017" coordsize="27,26" path="m8796,6017l8793,6027,8799,6027,8796,6017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95.279999pt;margin-top:298.115021pt;width:28.2833pt;height:10.668pt;mso-position-horizontal-relative:page;mso-position-vertical-relative:page;z-index:-3970" coordorigin="9906,5962" coordsize="566,213">
            <v:group style="position:absolute;left:9908;top:5965;width:282;height:208" coordorigin="9908,5965" coordsize="282,208">
              <v:shape style="position:absolute;left:9908;top:5965;width:282;height:208" coordorigin="9908,5965" coordsize="282,208" path="m9908,6173l10190,6173,10190,5965,9908,5965,9908,6173e" filled="t" fillcolor="#005E9E" stroked="f">
                <v:path arrowok="t"/>
                <v:fill/>
              </v:shape>
            </v:group>
            <v:group style="position:absolute;left:10235;top:5997;width:71;height:143" coordorigin="10235,5997" coordsize="71,143">
              <v:shape style="position:absolute;left:10235;top:5997;width:71;height:143" coordorigin="10235,5997" coordsize="71,143" path="m10304,5997l10248,6027,10235,6069,10239,6092,10249,6111,10264,6126,10284,6136,10306,6140,10306,6126,10302,6126,10281,6120,10264,6107,10253,6089,10248,6066,10254,6044,10266,6026,10284,6014,10306,6010,10304,5997e" filled="t" fillcolor="#231F20" stroked="f">
                <v:path arrowok="t"/>
                <v:fill/>
              </v:shape>
            </v:group>
            <v:group style="position:absolute;left:10235;top:5997;width:71;height:143" coordorigin="10235,5997" coordsize="71,143">
              <v:shape style="position:absolute;left:10235;top:5997;width:71;height:143" coordorigin="10235,5997" coordsize="71,143" path="m10306,6126l10306,6140,10284,6136,10264,6126,10249,6111,10239,6092,10235,6069,10238,6047,10248,6027,10263,6011,10282,6001,10304,5997,10306,6010,10284,6014,10266,6026,10254,6044,10248,6066,10253,6089,10264,6107,10281,6120,10302,6126,10306,6126xe" filled="f" stroked="t" strokeweight=".352pt" strokecolor="#231F20">
                <v:path arrowok="t"/>
              </v:shape>
            </v:group>
            <v:group style="position:absolute;left:10329;top:5996;width:72;height:143" coordorigin="10329,5996" coordsize="72,143">
              <v:shape style="position:absolute;left:10329;top:5996;width:72;height:143" coordorigin="10329,5996" coordsize="72,143" path="m10401,5996l10342,6027,10329,6069,10333,6092,10343,6111,10359,6126,10378,6136,10401,6140,10384,6123,10365,6113,10351,6097,10343,6077,10401,6077,10401,6063,10343,6063,10348,6043,10361,6026,10379,6014,10401,6010,10401,5996e" filled="t" fillcolor="#231F20" stroked="f">
                <v:path arrowok="t"/>
                <v:fill/>
              </v:shape>
            </v:group>
            <v:group style="position:absolute;left:10329;top:5996;width:72;height:143" coordorigin="10329,5996" coordsize="72,143">
              <v:shape style="position:absolute;left:10329;top:5996;width:72;height:143" coordorigin="10329,5996" coordsize="72,143" path="m10343,6063l10401,6063,10401,6077,10343,6077,10351,6097,10365,6113,10384,6123,10401,6140,10343,6111,10329,6069,10333,6047,10376,6001,10401,5996,10401,6010,10379,6014,10361,6026,10348,6043,10343,6063xe" filled="f" stroked="t" strokeweight=".352pt" strokecolor="#231F20">
                <v:path arrowok="t"/>
              </v:shape>
            </v:group>
            <v:group style="position:absolute;left:9908;top:5965;width:563;height:208" coordorigin="9908,5965" coordsize="563,208">
              <v:shape style="position:absolute;left:9908;top:5965;width:563;height:208" coordorigin="9908,5965" coordsize="563,208" path="m9908,6173l10471,6173,10471,5965,9908,5965,9908,6173xe" filled="f" stroked="t" strokeweight=".053pt" strokecolor="#231F20">
                <v:path arrowok="t"/>
              </v:shape>
            </v:group>
            <v:group style="position:absolute;left:10190;top:5965;width:2;height:208" coordorigin="10190,5965" coordsize="2,208">
              <v:shape style="position:absolute;left:10190;top:5965;width:2;height:208" coordorigin="10190,5965" coordsize="0,208" path="m10190,5965l10190,6173e" filled="f" stroked="t" strokeweight=".053pt" strokecolor="#231F20">
                <v:path arrowok="t"/>
              </v:shape>
            </v:group>
            <v:group style="position:absolute;left:9977;top:6066;width:132;height:2" coordorigin="9977,6066" coordsize="132,2">
              <v:shape style="position:absolute;left:9977;top:6066;width:132;height:2" coordorigin="9977,6066" coordsize="132,0" path="m9977,6066l10109,6066e" filled="f" stroked="t" strokeweight=".754pt" strokecolor="#005E9E">
                <v:path arrowok="t"/>
              </v:shape>
            </v:group>
            <v:group style="position:absolute;left:9948;top:6057;width:27;height:25" coordorigin="9948,6057" coordsize="27,25">
              <v:shape style="position:absolute;left:9948;top:6057;width:27;height:25" coordorigin="9948,6057" coordsize="27,25" path="m9975,6067l9948,6067,9956,6073,9953,6082,9961,6076,9968,6076,9967,6073,9975,6067e" filled="t" fillcolor="#FFF200" stroked="f">
                <v:path arrowok="t"/>
                <v:fill/>
              </v:shape>
              <v:shape style="position:absolute;left:9948;top:6057;width:27;height:25" coordorigin="9948,6057" coordsize="27,25" path="m9968,6076l9961,6076,9970,6082,9968,6076e" filled="t" fillcolor="#FFF200" stroked="f">
                <v:path arrowok="t"/>
                <v:fill/>
              </v:shape>
              <v:shape style="position:absolute;left:9948;top:6057;width:27;height:25" coordorigin="9948,6057" coordsize="27,25" path="m9961,6057l9958,6067,9965,6067,9961,6057e" filled="t" fillcolor="#FFF200" stroked="f">
                <v:path arrowok="t"/>
                <v:fill/>
              </v:shape>
            </v:group>
            <v:group style="position:absolute;left:9960;top:6097;width:27;height:26" coordorigin="9960,6097" coordsize="27,26">
              <v:shape style="position:absolute;left:9960;top:6097;width:27;height:26" coordorigin="9960,6097" coordsize="27,26" path="m9987,6107l9960,6107,9968,6113,9965,6123,9974,6117,9980,6117,9979,6113,9987,6107e" filled="t" fillcolor="#FFF200" stroked="f">
                <v:path arrowok="t"/>
                <v:fill/>
              </v:shape>
              <v:shape style="position:absolute;left:9960;top:6097;width:27;height:26" coordorigin="9960,6097" coordsize="27,26" path="m9980,6117l9974,6117,9982,6122,9980,6117e" filled="t" fillcolor="#FFF200" stroked="f">
                <v:path arrowok="t"/>
                <v:fill/>
              </v:shape>
              <v:shape style="position:absolute;left:9960;top:6097;width:27;height:26" coordorigin="9960,6097" coordsize="27,26" path="m9973,6097l9970,6107,9976,6107,9973,6097e" filled="t" fillcolor="#FFF200" stroked="f">
                <v:path arrowok="t"/>
                <v:fill/>
              </v:shape>
            </v:group>
            <v:group style="position:absolute;left:9990;top:6126;width:21;height:25" coordorigin="9990,6126" coordsize="21,25">
              <v:shape style="position:absolute;left:9990;top:6126;width:21;height:25" coordorigin="9990,6126" coordsize="21,25" path="m10010,6145l10003,6145,10011,6151,10010,6145e" filled="t" fillcolor="#FFF200" stroked="f">
                <v:path arrowok="t"/>
                <v:fill/>
              </v:shape>
              <v:shape style="position:absolute;left:9990;top:6126;width:21;height:25" coordorigin="9990,6126" coordsize="21,25" path="m10004,6126l10000,6135,9990,6135,9998,6141,9995,6151,10003,6145,10010,6145,10009,6142,10017,6136,10007,6136,10004,6126e" filled="t" fillcolor="#FFF200" stroked="f">
                <v:path arrowok="t"/>
                <v:fill/>
              </v:shape>
            </v:group>
            <v:group style="position:absolute;left:10030;top:6136;width:27;height:25" coordorigin="10030,6136" coordsize="27,25">
              <v:shape style="position:absolute;left:10030;top:6136;width:27;height:25" coordorigin="10030,6136" coordsize="27,25" path="m10058,6146l10047,6146,10030,6146,10039,6152,10036,6162,10044,6156,10050,6156,10049,6152,10058,6146e" filled="t" fillcolor="#FFF200" stroked="f">
                <v:path arrowok="t"/>
                <v:fill/>
              </v:shape>
              <v:shape style="position:absolute;left:10030;top:6136;width:27;height:25" coordorigin="10030,6136" coordsize="27,25" path="m10050,6156l10044,6156,10052,6162,10050,6156e" filled="t" fillcolor="#FFF200" stroked="f">
                <v:path arrowok="t"/>
                <v:fill/>
              </v:shape>
              <v:shape style="position:absolute;left:10030;top:6136;width:27;height:25" coordorigin="10030,6136" coordsize="27,25" path="m10044,6136l10041,6146,10047,6146,10044,6136e" filled="t" fillcolor="#FFF200" stroked="f">
                <v:path arrowok="t"/>
                <v:fill/>
              </v:shape>
            </v:group>
            <v:group style="position:absolute;left:10071;top:6125;width:27;height:25" coordorigin="10071,6125" coordsize="27,25">
              <v:shape style="position:absolute;left:10071;top:6125;width:27;height:25" coordorigin="10071,6125" coordsize="27,25" path="m10098,6134l10071,6134,10079,6140,10076,6150,10084,6144,10091,6144,10090,6140,10098,6134e" filled="t" fillcolor="#FFF200" stroked="f">
                <v:path arrowok="t"/>
                <v:fill/>
              </v:shape>
              <v:shape style="position:absolute;left:10071;top:6125;width:27;height:25" coordorigin="10071,6125" coordsize="27,25" path="m10091,6144l10084,6144,10093,6150,10091,6144e" filled="t" fillcolor="#FFF200" stroked="f">
                <v:path arrowok="t"/>
                <v:fill/>
              </v:shape>
              <v:shape style="position:absolute;left:10071;top:6125;width:27;height:25" coordorigin="10071,6125" coordsize="27,25" path="m10085,6125l10081,6134,10088,6134,10085,6125e" filled="t" fillcolor="#FFF200" stroked="f">
                <v:path arrowok="t"/>
                <v:fill/>
              </v:shape>
            </v:group>
            <v:group style="position:absolute;left:10100;top:6095;width:27;height:25" coordorigin="10100,6095" coordsize="27,25">
              <v:shape style="position:absolute;left:10100;top:6095;width:27;height:25" coordorigin="10100,6095" coordsize="27,25" path="m10100,6104l10109,6111,10105,6120,10114,6114,10120,6114,10119,6111,10128,6105,10111,6105,10100,6104e" filled="t" fillcolor="#FFF200" stroked="f">
                <v:path arrowok="t"/>
                <v:fill/>
              </v:shape>
              <v:shape style="position:absolute;left:10100;top:6095;width:27;height:25" coordorigin="10100,6095" coordsize="27,25" path="m10120,6114l10114,6114,10122,6120,10120,6114e" filled="t" fillcolor="#FFF200" stroked="f">
                <v:path arrowok="t"/>
                <v:fill/>
              </v:shape>
              <v:shape style="position:absolute;left:10100;top:6095;width:27;height:25" coordorigin="10100,6095" coordsize="27,25" path="m10114,6095l10111,6105,10117,6105,10114,6095e" filled="t" fillcolor="#FFF200" stroked="f">
                <v:path arrowok="t"/>
                <v:fill/>
              </v:shape>
            </v:group>
            <v:group style="position:absolute;left:10110;top:6055;width:27;height:25" coordorigin="10110,6055" coordsize="27,25">
              <v:shape style="position:absolute;left:10110;top:6055;width:27;height:25" coordorigin="10110,6055" coordsize="27,25" path="m10124,6055l10121,6064,10110,6064,10119,6070,10115,6080,10124,6074,10130,6074,10129,6070,10138,6065,10127,6064,10124,6055e" filled="t" fillcolor="#FFF200" stroked="f">
                <v:path arrowok="t"/>
                <v:fill/>
              </v:shape>
              <v:shape style="position:absolute;left:10110;top:6055;width:27;height:25" coordorigin="10110,6055" coordsize="27,25" path="m10130,6074l10124,6074,10132,6080,10130,6074e" filled="t" fillcolor="#FFF200" stroked="f">
                <v:path arrowok="t"/>
                <v:fill/>
              </v:shape>
            </v:group>
            <v:group style="position:absolute;left:10099;top:6015;width:22;height:25" coordorigin="10099,6015" coordsize="22,25">
              <v:shape style="position:absolute;left:10099;top:6015;width:22;height:25" coordorigin="10099,6015" coordsize="22,25" path="m10119,6034l10112,6034,10121,6040,10119,6034e" filled="t" fillcolor="#FFF200" stroked="f">
                <v:path arrowok="t"/>
                <v:fill/>
              </v:shape>
              <v:shape style="position:absolute;left:10099;top:6015;width:22;height:25" coordorigin="10099,6015" coordsize="22,25" path="m10099,6024l10107,6030,10104,6040,10112,6034,10119,6034,10118,6030,10126,6024,10116,6024,10109,6024,10099,6024e" filled="t" fillcolor="#FFF200" stroked="f">
                <v:path arrowok="t"/>
                <v:fill/>
              </v:shape>
              <v:shape style="position:absolute;left:10099;top:6015;width:22;height:25" coordorigin="10099,6015" coordsize="22,25" path="m10113,6015l10109,6024,10116,6024,10113,6015e" filled="t" fillcolor="#FFF200" stroked="f">
                <v:path arrowok="t"/>
                <v:fill/>
              </v:shape>
            </v:group>
            <v:group style="position:absolute;left:10069;top:5986;width:27;height:25" coordorigin="10069,5986" coordsize="27,25">
              <v:shape style="position:absolute;left:10069;top:5986;width:27;height:25" coordorigin="10069,5986" coordsize="27,25" path="m10082,5986l10079,5995,10069,5995,10077,6001,10074,6011,10082,6005,10088,6005,10087,6001,10096,5996,10085,5995,10082,5986e" filled="t" fillcolor="#FFF200" stroked="f">
                <v:path arrowok="t"/>
                <v:fill/>
              </v:shape>
              <v:shape style="position:absolute;left:10069;top:5986;width:27;height:25" coordorigin="10069,5986" coordsize="27,25" path="m10088,6005l10082,6005,10090,6011,10088,6005e" filled="t" fillcolor="#FFF200" stroked="f">
                <v:path arrowok="t"/>
                <v:fill/>
              </v:shape>
            </v:group>
            <v:group style="position:absolute;left:10028;top:5975;width:27;height:25" coordorigin="10028,5975" coordsize="27,25">
              <v:shape style="position:absolute;left:10028;top:5975;width:27;height:25" coordorigin="10028,5975" coordsize="27,25" path="m10028,5985l10036,5991,10033,6001,10041,5995,10048,5995,10046,5991,10055,5985,10038,5985,10028,5985e" filled="t" fillcolor="#FFF200" stroked="f">
                <v:path arrowok="t"/>
                <v:fill/>
              </v:shape>
              <v:shape style="position:absolute;left:10028;top:5975;width:27;height:25" coordorigin="10028,5975" coordsize="27,25" path="m10048,5995l10041,5995,10050,6001,10048,5995e" filled="t" fillcolor="#FFF200" stroked="f">
                <v:path arrowok="t"/>
                <v:fill/>
              </v:shape>
              <v:shape style="position:absolute;left:10028;top:5975;width:27;height:25" coordorigin="10028,5975" coordsize="27,25" path="m10041,5975l10038,5985,10045,5985,10041,5975e" filled="t" fillcolor="#FFF200" stroked="f">
                <v:path arrowok="t"/>
                <v:fill/>
              </v:shape>
            </v:group>
            <v:group style="position:absolute;left:9987;top:5987;width:22;height:25" coordorigin="9987,5987" coordsize="22,25">
              <v:shape style="position:absolute;left:9987;top:5987;width:22;height:25" coordorigin="9987,5987" coordsize="22,25" path="m10007,6006l10001,6006,10009,6012,10007,6006e" filled="t" fillcolor="#FFF200" stroked="f">
                <v:path arrowok="t"/>
                <v:fill/>
              </v:shape>
              <v:shape style="position:absolute;left:9987;top:5987;width:22;height:25" coordorigin="9987,5987" coordsize="22,25" path="m10015,5997l9987,5997,9996,6003,9992,6012,10001,6006,10007,6006,10006,6003,10015,5997e" filled="t" fillcolor="#FFF200" stroked="f">
                <v:path arrowok="t"/>
                <v:fill/>
              </v:shape>
              <v:shape style="position:absolute;left:9987;top:5987;width:22;height:25" coordorigin="9987,5987" coordsize="22,25" path="m10001,5987l9998,5997,10004,5997,10001,5987e" filled="t" fillcolor="#FFF200" stroked="f">
                <v:path arrowok="t"/>
                <v:fill/>
              </v:shape>
            </v:group>
            <v:group style="position:absolute;left:9958;top:6017;width:27;height:26" coordorigin="9958,6017" coordsize="27,26">
              <v:shape style="position:absolute;left:9958;top:6017;width:27;height:26" coordorigin="9958,6017" coordsize="27,26" path="m9985,6027l9958,6027,9966,6033,9963,6042,9972,6036,9978,6036,9977,6033,9985,6027e" filled="t" fillcolor="#FFF200" stroked="f">
                <v:path arrowok="t"/>
                <v:fill/>
              </v:shape>
              <v:shape style="position:absolute;left:9958;top:6017;width:27;height:26" coordorigin="9958,6017" coordsize="27,26" path="m9978,6036l9972,6036,9980,6042,9978,6036e" filled="t" fillcolor="#FFF200" stroked="f">
                <v:path arrowok="t"/>
                <v:fill/>
              </v:shape>
              <v:shape style="position:absolute;left:9958;top:6017;width:27;height:26" coordorigin="9958,6017" coordsize="27,26" path="m9971,6017l9969,6027,9975,6027,9971,6017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4.516174pt;margin-top:332.976501pt;width:10.0pt;height:33.479201pt;mso-position-horizontal-relative:page;mso-position-vertical-relative:page;z-index:-3969" type="#_x0000_t202" filled="f" stroked="f">
            <v:textbox inset="0,0,0,0" style="layout-flow:vertical;mso-layout-flow-alt:bottom-to-top">
              <w:txbxContent>
                <w:p>
                  <w:pPr>
                    <w:spacing w:before="1" w:after="0" w:line="240" w:lineRule="auto"/>
                    <w:ind w:left="20" w:right="-4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FFFFFF"/>
                      <w:w w:val="81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FFFFFF"/>
                      <w:spacing w:val="-11"/>
                      <w:w w:val="81"/>
                    </w:rPr>
                    <w:t>A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FFFFFF"/>
                      <w:spacing w:val="0"/>
                      <w:w w:val="75"/>
                    </w:rPr>
                    <w:t>TERIÁL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5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0" w:lineRule="auto"/>
        <w:ind w:left="174" w:right="-20"/>
        <w:jc w:val="left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97"/>
          <w:b/>
          <w:bCs/>
        </w:rPr>
        <w:t>PROFESIONÁLNÍ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97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100"/>
          <w:b/>
          <w:bCs/>
        </w:rPr>
        <w:t>VOL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3"/>
          <w:w w:val="100"/>
          <w:b/>
          <w:bCs/>
        </w:rPr>
        <w:t>B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27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100"/>
          <w:b/>
          <w:bCs/>
        </w:rPr>
        <w:t>–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7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96"/>
          <w:b/>
          <w:bCs/>
        </w:rPr>
        <w:t>UPEVŇO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8"/>
          <w:w w:val="96"/>
          <w:b/>
          <w:bCs/>
        </w:rPr>
        <w:t>V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3"/>
          <w:w w:val="96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96"/>
          <w:b/>
          <w:bCs/>
        </w:rPr>
        <w:t>CÍ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17"/>
          <w:w w:val="96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96"/>
          <w:b/>
          <w:bCs/>
        </w:rPr>
        <w:t>TECHNIKA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14"/>
          <w:w w:val="96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100"/>
          <w:b/>
          <w:bCs/>
        </w:rPr>
        <w:t>PRO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18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97"/>
          <w:b/>
          <w:bCs/>
        </w:rPr>
        <w:t>IZOL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3"/>
          <w:w w:val="97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97"/>
          <w:b/>
          <w:bCs/>
        </w:rPr>
        <w:t>ČNÍ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97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6"/>
          <w:w w:val="100"/>
          <w:b/>
          <w:bCs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100"/>
          <w:b/>
          <w:bCs/>
        </w:rPr>
        <w:t>Y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-6"/>
          <w:w w:val="100"/>
          <w:b/>
          <w:bCs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FFFFFF"/>
          <w:spacing w:val="0"/>
          <w:w w:val="100"/>
          <w:b/>
          <w:bCs/>
        </w:rPr>
        <w:t>TÉMY</w:t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2.196503" w:type="dxa"/>
      </w:tblPr>
      <w:tblGrid/>
      <w:tr>
        <w:trPr>
          <w:trHeight w:val="2173" w:hRule="exact"/>
        </w:trPr>
        <w:tc>
          <w:tcPr>
            <w:tcW w:w="3705" w:type="dxa"/>
            <w:gridSpan w:val="2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</w:tcPr>
          <w:p>
            <w:pPr/>
            <w:rPr/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</w:tcPr>
          <w:p>
            <w:pPr>
              <w:spacing w:before="90" w:after="0" w:line="240" w:lineRule="auto"/>
              <w:ind w:left="382" w:right="36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5"/>
              </w:rPr>
              <w:t>PTH-S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9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7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/>
              <w:pict>
                <v:shape style="width:33.441903pt;height:55.5pt;mso-position-horizontal-relative:char;mso-position-vertical-relative:line" type="#_x0000_t75">
                  <v:imagedata r:id="rId24" o:title=""/>
                </v:shape>
              </w:pic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spacing w:before="4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83" w:right="650"/>
              <w:jc w:val="center"/>
              <w:rPr>
                <w:rFonts w:ascii="Arial" w:hAnsi="Arial" w:cs="Arial" w:eastAsia="Arial"/>
                <w:sz w:val="5"/>
                <w:szCs w:val="5"/>
              </w:rPr>
            </w:pPr>
            <w:rPr/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E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-5"/>
                <w:w w:val="114"/>
              </w:rPr>
              <w:t>T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A</w:t>
            </w:r>
            <w:r>
              <w:rPr>
                <w:rFonts w:ascii="Arial" w:hAnsi="Arial" w:cs="Arial" w:eastAsia="Arial"/>
                <w:sz w:val="5"/>
                <w:szCs w:val="5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</w:tcPr>
          <w:p>
            <w:pPr>
              <w:spacing w:before="90" w:after="0" w:line="240" w:lineRule="auto"/>
              <w:ind w:left="35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PTH-SX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94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/>
              <w:pict>
                <v:shape style="width:43.78319pt;height:54.75pt;mso-position-horizontal-relative:char;mso-position-vertical-relative:line" type="#_x0000_t75">
                  <v:imagedata r:id="rId25" o:title=""/>
                </v:shape>
              </w:pic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72" w:right="628"/>
              <w:jc w:val="center"/>
              <w:rPr>
                <w:rFonts w:ascii="Arial" w:hAnsi="Arial" w:cs="Arial" w:eastAsia="Arial"/>
                <w:sz w:val="5"/>
                <w:szCs w:val="5"/>
              </w:rPr>
            </w:pPr>
            <w:rPr/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E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-5"/>
                <w:w w:val="114"/>
              </w:rPr>
              <w:t>T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A</w:t>
            </w:r>
            <w:r>
              <w:rPr>
                <w:rFonts w:ascii="Arial" w:hAnsi="Arial" w:cs="Arial" w:eastAsia="Arial"/>
                <w:sz w:val="5"/>
                <w:szCs w:val="5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</w:tcPr>
          <w:p>
            <w:pPr>
              <w:spacing w:before="90" w:after="0" w:line="240" w:lineRule="auto"/>
              <w:ind w:left="35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0"/>
              </w:rPr>
              <w:t>PTH-KZ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35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/>
              <w:pict>
                <v:shape style="width:45.144002pt;height:56.43pt;mso-position-horizontal-relative:char;mso-position-vertical-relative:line" type="#_x0000_t75">
                  <v:imagedata r:id="rId26" o:title=""/>
                </v:shape>
              </w:pic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spacing w:before="1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368" w:right="632"/>
              <w:jc w:val="center"/>
              <w:rPr>
                <w:rFonts w:ascii="Arial" w:hAnsi="Arial" w:cs="Arial" w:eastAsia="Arial"/>
                <w:sz w:val="5"/>
                <w:szCs w:val="5"/>
              </w:rPr>
            </w:pPr>
            <w:rPr/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E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-5"/>
                <w:w w:val="114"/>
              </w:rPr>
              <w:t>T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A</w:t>
            </w:r>
            <w:r>
              <w:rPr>
                <w:rFonts w:ascii="Arial" w:hAnsi="Arial" w:cs="Arial" w:eastAsia="Arial"/>
                <w:sz w:val="5"/>
                <w:szCs w:val="5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</w:tcPr>
          <w:p>
            <w:pPr>
              <w:spacing w:before="90" w:after="0" w:line="240" w:lineRule="auto"/>
              <w:ind w:left="366" w:right="34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0"/>
              </w:rPr>
              <w:t>PTH-X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29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/>
              <w:pict>
                <v:shape style="width:45.143856pt;height:56.43pt;mso-position-horizontal-relative:char;mso-position-vertical-relative:line" type="#_x0000_t75">
                  <v:imagedata r:id="rId27" o:title=""/>
                </v:shape>
              </w:pic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spacing w:before="17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388" w:right="-20"/>
              <w:jc w:val="left"/>
              <w:rPr>
                <w:rFonts w:ascii="Arial" w:hAnsi="Arial" w:cs="Arial" w:eastAsia="Arial"/>
                <w:sz w:val="5"/>
                <w:szCs w:val="5"/>
              </w:rPr>
            </w:pPr>
            <w:rPr/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E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-5"/>
                <w:w w:val="114"/>
              </w:rPr>
              <w:t>T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A</w:t>
            </w:r>
            <w:r>
              <w:rPr>
                <w:rFonts w:ascii="Arial" w:hAnsi="Arial" w:cs="Arial" w:eastAsia="Arial"/>
                <w:sz w:val="5"/>
                <w:szCs w:val="5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</w:tcPr>
          <w:p>
            <w:pPr>
              <w:spacing w:before="90" w:after="0" w:line="240" w:lineRule="auto"/>
              <w:ind w:left="460" w:right="4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71"/>
              </w:rPr>
              <w:t>TIT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19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320" w:right="-2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Pr/>
            <w:r>
              <w:rPr/>
              <w:pict>
                <v:shape style="width:27.724309pt;height:37.875pt;mso-position-horizontal-relative:char;mso-position-vertical-relative:line" type="#_x0000_t75">
                  <v:imagedata r:id="rId28" o:title=""/>
                </v:shape>
              </w:pic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84" w:right="-20"/>
              <w:jc w:val="left"/>
              <w:rPr>
                <w:rFonts w:ascii="Arial" w:hAnsi="Arial" w:cs="Arial" w:eastAsia="Arial"/>
                <w:sz w:val="5"/>
                <w:szCs w:val="5"/>
              </w:rPr>
            </w:pPr>
            <w:rPr/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E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-5"/>
                <w:w w:val="114"/>
              </w:rPr>
              <w:t>T</w:t>
            </w:r>
            <w:r>
              <w:rPr>
                <w:rFonts w:ascii="Arial" w:hAnsi="Arial" w:cs="Arial" w:eastAsia="Arial"/>
                <w:sz w:val="5"/>
                <w:szCs w:val="5"/>
                <w:color w:val="FFFFFF"/>
                <w:spacing w:val="0"/>
                <w:w w:val="114"/>
              </w:rPr>
              <w:t>A</w:t>
            </w:r>
            <w:r>
              <w:rPr>
                <w:rFonts w:ascii="Arial" w:hAnsi="Arial" w:cs="Arial" w:eastAsia="Arial"/>
                <w:sz w:val="5"/>
                <w:szCs w:val="5"/>
                <w:color w:val="000000"/>
                <w:spacing w:val="0"/>
                <w:w w:val="100"/>
              </w:rPr>
            </w:r>
          </w:p>
        </w:tc>
      </w:tr>
      <w:tr>
        <w:trPr>
          <w:trHeight w:val="572" w:hRule="exact"/>
        </w:trPr>
        <w:tc>
          <w:tcPr>
            <w:tcW w:w="716" w:type="dxa"/>
            <w:textDirection w:val="btLr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197" w:right="-20"/>
              <w:jc w:val="left"/>
              <w:tabs>
                <w:tab w:pos="4680" w:val="left"/>
                <w:tab w:pos="782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8"/>
              </w:rPr>
              <w:t>TECHNICKÉ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11"/>
                <w:w w:val="7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8"/>
              </w:rPr>
              <w:t>Ú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-2"/>
                <w:w w:val="78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2"/>
                <w:w w:val="78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8"/>
              </w:rPr>
              <w:t>JE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-8"/>
                <w:w w:val="7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8"/>
              </w:rPr>
              <w:t>PODKLADOVÉ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22"/>
                <w:w w:val="7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8"/>
              </w:rPr>
              <w:t>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-9"/>
                <w:w w:val="78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8"/>
              </w:rPr>
              <w:t>TERIÁ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-12"/>
                <w:w w:val="78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8"/>
              </w:rPr>
              <w:t>Y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5"/>
                <w:position w:val="8"/>
              </w:rPr>
              <w:t>IZOL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-1"/>
                <w:w w:val="75"/>
                <w:position w:val="8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FFFFFF"/>
                <w:spacing w:val="0"/>
                <w:w w:val="79"/>
                <w:position w:val="8"/>
              </w:rPr>
              <w:t>ČNÍ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DCDDDE"/>
          </w:tcPr>
          <w:p>
            <w:pPr>
              <w:spacing w:before="5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Pevn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3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izolačn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6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materiá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3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EPS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46" w:after="0" w:line="240" w:lineRule="auto"/>
              <w:ind w:left="486" w:right="466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46" w:after="0" w:line="240" w:lineRule="auto"/>
              <w:ind w:left="470" w:right="451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>
              <w:spacing w:before="46" w:after="0" w:line="240" w:lineRule="auto"/>
              <w:ind w:left="470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>
              <w:spacing w:before="46" w:after="0" w:line="240" w:lineRule="auto"/>
              <w:ind w:left="471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>
              <w:spacing w:before="46" w:after="0" w:line="240" w:lineRule="auto"/>
              <w:ind w:left="464" w:right="443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</w:tr>
      <w:tr>
        <w:trPr>
          <w:trHeight w:val="769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EBEBEC"/>
          </w:tcPr>
          <w:p>
            <w:pPr>
              <w:spacing w:before="13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Pružn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3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izolačn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6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materiá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3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MW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EBEBEC"/>
          </w:tcPr>
          <w:p>
            <w:pPr>
              <w:spacing w:before="0" w:after="0" w:line="444" w:lineRule="exact"/>
              <w:ind w:left="486" w:right="466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  <w:position w:val="-2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31" w:lineRule="exact"/>
              <w:ind w:left="242" w:right="22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100"/>
              </w:rPr>
              <w:t>(s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87"/>
              </w:rPr>
              <w:t>přídavným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372" w:right="35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90"/>
              </w:rPr>
              <w:t>talířem)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EBEBEC"/>
          </w:tcPr>
          <w:p>
            <w:pPr/>
            <w:rPr/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EBEBEC"/>
          </w:tcPr>
          <w:p>
            <w:pPr>
              <w:spacing w:before="0" w:after="0" w:line="444" w:lineRule="exact"/>
              <w:ind w:left="470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  <w:position w:val="-2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31" w:lineRule="exact"/>
              <w:ind w:left="226" w:right="206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100"/>
              </w:rPr>
              <w:t>(s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87"/>
              </w:rPr>
              <w:t>přídavným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356" w:right="336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90"/>
              </w:rPr>
              <w:t>talířem)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EBEBEC"/>
          </w:tcPr>
          <w:p>
            <w:pPr/>
            <w:rPr/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EBEBEC"/>
          </w:tcPr>
          <w:p>
            <w:pPr>
              <w:spacing w:before="0" w:after="0" w:line="444" w:lineRule="exact"/>
              <w:ind w:left="463" w:right="443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  <w:position w:val="-2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31" w:lineRule="exact"/>
              <w:ind w:left="219" w:right="199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100"/>
              </w:rPr>
              <w:t>(s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87"/>
              </w:rPr>
              <w:t>přídavným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  <w:p>
            <w:pPr>
              <w:spacing w:before="7" w:after="0" w:line="240" w:lineRule="auto"/>
              <w:ind w:left="350" w:right="33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Pr/>
            <w:r>
              <w:rPr>
                <w:rFonts w:ascii="Times New Roman" w:hAnsi="Times New Roman" w:cs="Times New Roman" w:eastAsia="Times New Roman"/>
                <w:sz w:val="14"/>
                <w:szCs w:val="14"/>
                <w:color w:val="231F20"/>
                <w:spacing w:val="0"/>
                <w:w w:val="90"/>
              </w:rPr>
              <w:t>talířem)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  <w:color w:val="000000"/>
                <w:spacing w:val="0"/>
                <w:w w:val="100"/>
              </w:rPr>
            </w:r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Beton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86" w:right="466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70" w:right="451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70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71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/>
            <w:rPr/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8"/>
              </w:rPr>
              <w:t>Pln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8"/>
              </w:rPr>
              <w:t>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86" w:right="466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70" w:right="451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70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71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EBEBEC"/>
          </w:tcPr>
          <w:p>
            <w:pPr/>
            <w:rPr/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90"/>
              </w:rPr>
              <w:t>Dut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86" w:right="466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70" w:right="451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70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71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/>
            <w:rPr/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84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4"/>
              </w:rPr>
              <w:t>ehčen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4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beton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86" w:right="466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70" w:right="451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70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71" w:right="450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EBEBEC"/>
          </w:tcPr>
          <w:p>
            <w:pPr/>
            <w:rPr/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6"/>
              </w:rPr>
              <w:t>Pórovit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beton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86" w:right="466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15" w:after="0" w:line="240" w:lineRule="auto"/>
              <w:ind w:left="470" w:right="451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/>
            <w:rPr/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/>
            <w:rPr/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/>
            <w:rPr/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6"/>
              </w:rPr>
              <w:t>Dřev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0"/>
              </w:rPr>
              <w:t>Ocelov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0"/>
              </w:rPr>
              <w:t>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8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82"/>
              </w:rPr>
              <w:t>profil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EBEBEC"/>
          </w:tcPr>
          <w:p>
            <w:pPr/>
            <w:rPr/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EBEBEC"/>
          </w:tcPr>
          <w:p>
            <w:pPr/>
            <w:rPr/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EBEBEC"/>
          </w:tcPr>
          <w:p>
            <w:pPr/>
            <w:rPr/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EBEBEC"/>
          </w:tcPr>
          <w:p>
            <w:pPr/>
            <w:rPr/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EBEBEC"/>
          </w:tcPr>
          <w:p>
            <w:pPr>
              <w:spacing w:before="15" w:after="0" w:line="240" w:lineRule="auto"/>
              <w:ind w:left="464" w:right="444"/>
              <w:jc w:val="center"/>
              <w:rPr>
                <w:rFonts w:ascii="Atrament Medium" w:hAnsi="Atrament Medium" w:cs="Atrament Medium" w:eastAsia="Atrament Medium"/>
                <w:sz w:val="40"/>
                <w:szCs w:val="40"/>
              </w:rPr>
            </w:pPr>
            <w:rPr/>
            <w:r>
              <w:rPr>
                <w:rFonts w:ascii="Atrament Medium" w:hAnsi="Atrament Medium" w:cs="Atrament Medium" w:eastAsia="Atrament Medium"/>
                <w:sz w:val="40"/>
                <w:szCs w:val="40"/>
                <w:color w:val="ED1B2D"/>
                <w:spacing w:val="0"/>
                <w:w w:val="100"/>
              </w:rPr>
              <w:t>•</w:t>
            </w:r>
            <w:r>
              <w:rPr>
                <w:rFonts w:ascii="Atrament Medium" w:hAnsi="Atrament Medium" w:cs="Atrament Medium" w:eastAsia="Atrament Medium"/>
                <w:sz w:val="40"/>
                <w:szCs w:val="40"/>
                <w:color w:val="000000"/>
                <w:spacing w:val="0"/>
                <w:w w:val="100"/>
              </w:rPr>
            </w:r>
          </w:p>
        </w:tc>
      </w:tr>
      <w:tr>
        <w:trPr>
          <w:trHeight w:val="792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DCDDDE"/>
          </w:tcPr>
          <w:p>
            <w:pPr>
              <w:spacing w:before="6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8"/>
                <w:w w:val="82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2"/>
              </w:rPr>
              <w:t>valitativn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2"/>
              </w:rPr>
              <w:t>tříd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2"/>
              </w:rPr>
              <w:t>dl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3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2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0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2"/>
              </w:rPr>
              <w:t>CZB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0" w:after="0" w:line="168" w:lineRule="exact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100"/>
              </w:rPr>
              <w:t>pr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5"/>
              </w:rPr>
              <w:t>skupin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5"/>
              </w:rPr>
              <w:t>y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5"/>
              </w:rPr>
              <w:t>podkladovýc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5"/>
              </w:rPr>
              <w:t>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5"/>
              </w:rPr>
              <w:t>materiál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5"/>
              </w:rPr>
              <w:t>ů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1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85"/>
              </w:rPr>
              <w:t>dl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5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8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7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76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75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79"/>
              </w:rPr>
              <w:t>G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0" w:after="0" w:line="168" w:lineRule="exact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105"/>
              </w:rPr>
              <w:t>014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7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A,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9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A,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9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18" w:right="39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A,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9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/>
            <w:rPr/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/>
            <w:rPr/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Tloušťk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izolačníh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materiálu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3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–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320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–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210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15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–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280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8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100–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260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08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–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160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95"/>
              </w:rPr>
              <w:t>Průmě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5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9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tání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29" w:right="51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13" w:right="49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13" w:right="49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13" w:right="49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84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Bez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tání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84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4"/>
              </w:rPr>
              <w:t>otevn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4"/>
              </w:rPr>
              <w:t>hloubk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4"/>
              </w:rPr>
              <w:t>(A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6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4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4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D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"/>
                <w:w w:val="84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78"/>
              </w:rPr>
              <w:t>E)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42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467" w:right="44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467" w:right="44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504" w:right="48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–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9"/>
              </w:rPr>
              <w:t>Způso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montáže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6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Šroubovací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4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Šroubovací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Zatloukací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76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Zatloukací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41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Šroubovací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9"/>
              </w:rPr>
              <w:t>Rozpěrn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é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96"/>
              </w:rPr>
              <w:t>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"/>
                <w:w w:val="96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74"/>
              </w:rPr>
              <w:t>vky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EBEBEC"/>
          </w:tcPr>
          <w:p>
            <w:pPr>
              <w:spacing w:before="67" w:after="0" w:line="240" w:lineRule="auto"/>
              <w:ind w:left="360" w:right="3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75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ovový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8" w:after="0" w:line="240" w:lineRule="auto"/>
              <w:ind w:left="394" w:right="37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šroub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EBEBEC"/>
          </w:tcPr>
          <w:p>
            <w:pPr>
              <w:spacing w:before="67" w:after="0" w:line="240" w:lineRule="auto"/>
              <w:ind w:left="297" w:right="27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3"/>
              </w:rPr>
              <w:t>Plastový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8" w:after="0" w:line="240" w:lineRule="auto"/>
              <w:ind w:left="378" w:right="35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šroub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EBEBEC"/>
          </w:tcPr>
          <w:p>
            <w:pPr>
              <w:spacing w:before="67" w:after="0" w:line="240" w:lineRule="auto"/>
              <w:ind w:left="342" w:right="32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75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ovový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8" w:after="0" w:line="240" w:lineRule="auto"/>
              <w:ind w:left="461" w:right="4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trn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EBEBEC"/>
          </w:tcPr>
          <w:p>
            <w:pPr>
              <w:spacing w:before="67" w:after="0" w:line="240" w:lineRule="auto"/>
              <w:ind w:left="296" w:right="27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3"/>
              </w:rPr>
              <w:t>Plastový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8" w:after="0" w:line="240" w:lineRule="auto"/>
              <w:ind w:left="461" w:right="4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5"/>
              </w:rPr>
              <w:t>trn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EBEBEC"/>
          </w:tcPr>
          <w:p>
            <w:pPr>
              <w:spacing w:before="67" w:after="0" w:line="240" w:lineRule="auto"/>
              <w:ind w:left="330" w:right="31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75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4"/>
              </w:rPr>
              <w:t>ovový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  <w:p>
            <w:pPr>
              <w:spacing w:before="8" w:after="0" w:line="240" w:lineRule="auto"/>
              <w:ind w:left="371" w:right="35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šroub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Bodov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ý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2"/>
              </w:rPr>
              <w:t>činite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93"/>
              </w:rPr>
              <w:t>prostup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3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93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93"/>
              </w:rPr>
              <w:t>tepl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3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6"/>
                <w:w w:val="93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χ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(W/K)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3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0,002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W/K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2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0,000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W/K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2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0,002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W/K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2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0,000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W/K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/>
            <w:rPr/>
          </w:p>
        </w:tc>
      </w:tr>
      <w:tr>
        <w:trPr>
          <w:trHeight w:val="510" w:hRule="exact"/>
        </w:trPr>
        <w:tc>
          <w:tcPr>
            <w:tcW w:w="716" w:type="dxa"/>
            <w:textDirection w:val="btLr"/>
            <w:vMerge/>
            <w:tcBorders>
              <w:bottom w:val="nil" w:sz="6" w:space="0" w:color="auto"/>
              <w:left w:val="nil" w:sz="6" w:space="0" w:color="auto"/>
              <w:right w:val="nil" w:sz="6" w:space="0" w:color="auto"/>
            </w:tcBorders>
            <w:textFlow w:val="bt-lr"/>
            <w:shd w:val="clear" w:color="auto" w:fill="8F9194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2.000063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7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7"/>
                <w:w w:val="74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95"/>
              </w:rPr>
              <w:t>uhos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5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1"/>
              </w:rPr>
              <w:t>talířk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1"/>
              </w:rPr>
              <w:t>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6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1"/>
              </w:rPr>
              <w:t>(k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1"/>
              </w:rPr>
              <w:t>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100"/>
              </w:rPr>
              <w:t>mm)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460" w:right="4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444" w:right="4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444" w:right="42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444" w:right="42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EBEBEC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438" w:right="41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510" w:hRule="exact"/>
        </w:trPr>
        <w:tc>
          <w:tcPr>
            <w:tcW w:w="71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.808" w:space="0" w:color="DCDDDE"/>
            </w:tcBorders>
            <w:shd w:val="clear" w:color="auto" w:fill="DCDDDE"/>
          </w:tcPr>
          <w:p>
            <w:pPr/>
            <w:rPr/>
          </w:p>
        </w:tc>
        <w:tc>
          <w:tcPr>
            <w:tcW w:w="2989" w:type="dxa"/>
            <w:tcBorders>
              <w:top w:val="nil" w:sz="6" w:space="0" w:color="auto"/>
              <w:bottom w:val="nil" w:sz="6" w:space="0" w:color="auto"/>
              <w:left w:val="single" w:sz=".808" w:space="0" w:color="DCDDDE"/>
              <w:right w:val="single" w:sz="2.000063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69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87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7"/>
              </w:rPr>
              <w:t>vropsk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é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7"/>
              </w:rPr>
              <w:t>technick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é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1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87"/>
              </w:rPr>
              <w:t>schválen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76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76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75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212" w:type="dxa"/>
            <w:tcBorders>
              <w:top w:val="nil" w:sz="6" w:space="0" w:color="auto"/>
              <w:bottom w:val="nil" w:sz="6" w:space="0" w:color="auto"/>
              <w:left w:val="single" w:sz="2.000063" w:space="0" w:color="ED1B2D"/>
              <w:right w:val="single" w:sz="2.001385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313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0"/>
              </w:rPr>
              <w:t>08/0267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385" w:space="0" w:color="ED1B2D"/>
              <w:right w:val="single" w:sz="2.001512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9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0"/>
              </w:rPr>
              <w:t>10/0028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1512" w:space="0" w:color="ED1B2D"/>
              <w:right w:val="single" w:sz="2.000014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9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0"/>
              </w:rPr>
              <w:t>05/0055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80" w:type="dxa"/>
            <w:tcBorders>
              <w:top w:val="nil" w:sz="6" w:space="0" w:color="auto"/>
              <w:bottom w:val="nil" w:sz="6" w:space="0" w:color="auto"/>
              <w:left w:val="single" w:sz="2.000014" w:space="0" w:color="ED1B2D"/>
              <w:right w:val="single" w:sz="2.001695" w:space="0" w:color="ED1B2D"/>
            </w:tcBorders>
            <w:shd w:val="clear" w:color="auto" w:fill="DCDDDE"/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29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0"/>
              </w:rPr>
              <w:t>13/0951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1167" w:type="dxa"/>
            <w:tcBorders>
              <w:top w:val="nil" w:sz="6" w:space="0" w:color="auto"/>
              <w:bottom w:val="nil" w:sz="6" w:space="0" w:color="auto"/>
              <w:left w:val="single" w:sz="2.001695" w:space="0" w:color="ED1B2D"/>
              <w:right w:val="single" w:sz="2.002798" w:space="0" w:color="ED1B2D"/>
            </w:tcBorders>
            <w:shd w:val="clear" w:color="auto" w:fill="DCDDDE"/>
          </w:tcPr>
          <w:p>
            <w:pPr/>
            <w:rPr/>
          </w:p>
        </w:tc>
      </w:tr>
    </w:tbl>
    <w:p>
      <w:pPr>
        <w:spacing w:after="0"/>
        <w:sectPr>
          <w:pgMar w:header="0" w:footer="0" w:top="280" w:bottom="280" w:left="1040" w:right="180"/>
          <w:headerReference w:type="default" r:id="rId19"/>
          <w:pgSz w:w="11920" w:h="16840"/>
        </w:sectPr>
      </w:pPr>
      <w:rPr/>
    </w:p>
    <w:p>
      <w:pPr>
        <w:spacing w:before="71" w:after="0" w:line="223" w:lineRule="exact"/>
        <w:ind w:left="108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6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313" w:lineRule="exact"/>
        <w:ind w:left="1034" w:right="-20"/>
        <w:jc w:val="left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PTH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21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-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6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6" w:after="0" w:line="250" w:lineRule="auto"/>
        <w:ind w:left="954" w:right="491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374.536011pt;margin-top:18.708561pt;width:120.882pt;height:367.951549pt;mso-position-horizontal-relative:page;mso-position-vertical-relative:paragraph;z-index:-3967" type="#_x0000_t75">
            <v:imagedata r:id="rId30" o:title=""/>
          </v:shape>
        </w:pict>
      </w:r>
      <w:r>
        <w:rPr/>
        <w:pict>
          <v:group style="position:absolute;margin-left:56.193001pt;margin-top:-27.77389pt;width:482.639798pt;height:23.677pt;mso-position-horizontal-relative:page;mso-position-vertical-relative:paragraph;z-index:-3966" coordorigin="1124,-555" coordsize="9653,474">
            <v:group style="position:absolute;left:1134;top:-545;width:4819;height:454" coordorigin="1134,-545" coordsize="4819,454">
              <v:shape style="position:absolute;left:1134;top:-545;width:4819;height:454" coordorigin="1134,-545" coordsize="4819,454" path="m1134,-545l5953,-545,5953,-92,1134,-92,1134,-545e" filled="t" fillcolor="#808285" stroked="f">
                <v:path arrowok="t"/>
                <v:fill/>
              </v:shape>
            </v:group>
            <v:group style="position:absolute;left:1134;top:-545;width:9638;height:2" coordorigin="1134,-545" coordsize="9638,2">
              <v:shape style="position:absolute;left:1134;top:-545;width:9638;height:2" coordorigin="1134,-545" coordsize="9638,0" path="m1134,-545l10772,-545e" filled="f" stroked="t" strokeweight=".5pt" strokecolor="#ED1B2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Šroubovací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hmoždinka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ocelovým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kotvení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pěnového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polystyrenu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(EPS)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materiálů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minerální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vlny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(MW)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vnějších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ystémů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(ETICS).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Možnost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zápustné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6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povrchové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54" w:right="491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VL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954" w:right="528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5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valitativní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třída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TP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CZB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kategorii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4" w:lineRule="auto"/>
        <w:ind w:left="1115" w:right="5174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silné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tloušťce,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zvláště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vhodná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renovaci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nové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vrstvy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izolačního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vrstvu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4"/>
        </w:rPr>
        <w:t>starou.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15" w:right="5564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galvanizované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oceli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plastovou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hlavou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omezení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vzniku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tepelných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1"/>
        </w:rPr>
        <w:t>mostů.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15" w:right="5668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Bodový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činitel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prostupu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tepla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231F20"/>
          <w:spacing w:val="0"/>
          <w:w w:val="100"/>
          <w:position w:val="2"/>
        </w:rPr>
        <w:t>χ</w:t>
      </w:r>
      <w:r>
        <w:rPr>
          <w:rFonts w:ascii="Calibri" w:hAnsi="Calibri" w:cs="Calibri" w:eastAsia="Calibri"/>
          <w:sz w:val="20"/>
          <w:szCs w:val="20"/>
          <w:color w:val="231F20"/>
          <w:spacing w:val="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0,002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  <w:position w:val="0"/>
        </w:rPr>
        <w:t>W/K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  <w:position w:val="0"/>
        </w:rPr>
        <w:t>povrchové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montáži.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15" w:right="5557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Bodový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činitel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prostupu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tepla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231F20"/>
          <w:spacing w:val="0"/>
          <w:w w:val="100"/>
          <w:position w:val="2"/>
        </w:rPr>
        <w:t>χ</w:t>
      </w:r>
      <w:r>
        <w:rPr>
          <w:rFonts w:ascii="Calibri" w:hAnsi="Calibri" w:cs="Calibri" w:eastAsia="Calibri"/>
          <w:sz w:val="20"/>
          <w:szCs w:val="20"/>
          <w:color w:val="231F20"/>
          <w:spacing w:val="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  <w:position w:val="0"/>
        </w:rPr>
        <w:t>0,0016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  <w:position w:val="0"/>
        </w:rPr>
        <w:t>W/K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zápustné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montáži.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15" w:right="5077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Předmontovaná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7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hmoždinka,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hlava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8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orx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T30.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954" w:right="494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Vysoká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únosnost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betonu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(150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kg)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duté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cihle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(75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kg).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954" w:right="5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Malá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(25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mm),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-&gt;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1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úspora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2"/>
        </w:rPr>
        <w:t>času.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4" w:lineRule="auto"/>
        <w:ind w:left="1115" w:right="5216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Možnost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zápustné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6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povrchové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použitím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montážního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přípravku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XPS,PIR.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8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tifikovaná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zápustná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pomocí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přípravku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ZPR.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15" w:right="5499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8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MW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lze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použít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kombinaci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rozšiřujícími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talíři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2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PTH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90/140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1"/>
        </w:rPr>
        <w:t>ZT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8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100.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0" w:footer="0" w:top="280" w:bottom="280" w:left="180" w:right="1100"/>
          <w:headerReference w:type="default" r:id="rId29"/>
          <w:pgSz w:w="11920" w:h="16840"/>
        </w:sectPr>
      </w:pPr>
      <w:rPr/>
    </w:p>
    <w:p>
      <w:pPr>
        <w:spacing w:before="31" w:after="0" w:line="240" w:lineRule="auto"/>
        <w:ind w:left="954" w:right="-76"/>
        <w:jc w:val="left"/>
        <w:tabs>
          <w:tab w:pos="56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ZPŮSOB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MON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ÁŽE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95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skrz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izolační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1115" w:right="166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zašroubováním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pomocí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elektrického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šroubováku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montážního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přípravku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ZPR.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95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Rozšiřující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talířek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3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ZT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zápustnou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080" w:right="229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minerální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vln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8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15" w:right="-20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9"/>
        </w:rPr>
        <w:t>Hmoždink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přek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yt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6"/>
        </w:rPr>
        <w:t>izolačn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6"/>
        </w:rPr>
        <w:t>zátkou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6"/>
        </w:rPr>
        <w:t>dispozic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6"/>
        </w:rPr>
        <w:t>jso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tři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7"/>
        </w:rPr>
        <w:t>izolačn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7"/>
        </w:rPr>
        <w:t>zátk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7"/>
        </w:rPr>
        <w:t>proveden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7"/>
        </w:rPr>
        <w:t>EP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7"/>
        </w:rPr>
        <w:t>bílý/šed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neb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mineráln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vlna.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68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310.677002pt;margin-top:-73.266449pt;width:227.483pt;height:69.36pt;mso-position-horizontal-relative:page;mso-position-vertical-relative:paragraph;z-index:-3960" coordorigin="6214,-1465" coordsize="4550,1387">
            <v:shape style="position:absolute;left:8520;top:-1458;width:2243;height:1380" type="#_x0000_t75">
              <v:imagedata r:id="rId31" o:title=""/>
            </v:shape>
            <v:shape style="position:absolute;left:6214;top:-1465;width:2251;height:1387" type="#_x0000_t75">
              <v:imagedata r:id="rId32" o:title="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90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9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0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ikovaná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zápustná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pomocí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přípravku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ZPR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ZPR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SDS.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</w:rPr>
        <w:t>Povrchová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pomocí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přípravku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MPS.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80" w:right="1100"/>
          <w:cols w:num="3" w:equalWidth="0">
            <w:col w:w="5653" w:space="380"/>
            <w:col w:w="1903" w:space="403"/>
            <w:col w:w="2301"/>
          </w:cols>
        </w:sectPr>
      </w:pPr>
      <w:rPr/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1" w:after="0" w:line="240" w:lineRule="auto"/>
        <w:ind w:left="954" w:right="-20"/>
        <w:jc w:val="left"/>
        <w:tabs>
          <w:tab w:pos="1052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TEGORIE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PODKLADOV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  <w:t>Ý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CH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M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TERIÁ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Ů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DLE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G: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9452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56.692501pt;margin-top:10.525275pt;width:65.914pt;height:50.534pt;mso-position-horizontal-relative:page;mso-position-vertical-relative:paragraph;z-index:-3965" coordorigin="1134,211" coordsize="1318,1011">
            <v:shape style="position:absolute;left:1241;top:276;width:1105;height:880" type="#_x0000_t75">
              <v:imagedata r:id="rId33" o:title=""/>
            </v:shape>
            <v:group style="position:absolute;left:1142;top:218;width:1303;height:995" coordorigin="1142,218" coordsize="1303,995">
              <v:shape style="position:absolute;left:1142;top:218;width:1303;height:995" coordorigin="1142,218" coordsize="1303,995" path="m1142,1213l2444,1213,2444,218,1142,218,1142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8.759506pt;margin-top:10.525275pt;width:65.914pt;height:50.534pt;mso-position-horizontal-relative:page;mso-position-vertical-relative:paragraph;z-index:-3964" coordorigin="2575,211" coordsize="1318,1011">
            <v:shape style="position:absolute;left:2763;top:376;width:931;height:772" type="#_x0000_t75">
              <v:imagedata r:id="rId34" o:title=""/>
            </v:shape>
            <v:shape style="position:absolute;left:3311;top:284;width:395;height:571" type="#_x0000_t75">
              <v:imagedata r:id="rId35" o:title=""/>
            </v:shape>
            <v:group style="position:absolute;left:2583;top:218;width:1303;height:995" coordorigin="2583,218" coordsize="1303,995">
              <v:shape style="position:absolute;left:2583;top:218;width:1303;height:995" coordorigin="2583,218" coordsize="1303,995" path="m2583,1213l3886,1213,3886,218,2583,218,2583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9.507507pt;margin-top:10.525275pt;width:65.914pt;height:50.534pt;mso-position-horizontal-relative:page;mso-position-vertical-relative:paragraph;z-index:-3963" coordorigin="3990,211" coordsize="1318,1011">
            <v:shape style="position:absolute;left:4209;top:258;width:880;height:916" type="#_x0000_t75">
              <v:imagedata r:id="rId36" o:title=""/>
            </v:shape>
            <v:group style="position:absolute;left:3998;top:218;width:1303;height:995" coordorigin="3998,218" coordsize="1303,995">
              <v:shape style="position:absolute;left:3998;top:218;width:1303;height:995" coordorigin="3998,218" coordsize="1303,995" path="m3998,1213l5301,1213,5301,218,3998,218,3998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9.684509pt;margin-top:10.525275pt;width:65.914pt;height:50.534pt;mso-position-horizontal-relative:page;mso-position-vertical-relative:paragraph;z-index:-3962" coordorigin="6794,211" coordsize="1318,1011">
            <v:shape style="position:absolute;left:7321;top:1127;width:127;height:48" type="#_x0000_t75">
              <v:imagedata r:id="rId37" o:title=""/>
            </v:shape>
            <v:shape style="position:absolute;left:7144;top:1016;width:414;height:141" type="#_x0000_t75">
              <v:imagedata r:id="rId38" o:title=""/>
            </v:shape>
            <v:shape style="position:absolute;left:6933;top:256;width:1039;height:783" type="#_x0000_t75">
              <v:imagedata r:id="rId39" o:title=""/>
            </v:shape>
            <v:group style="position:absolute;left:6801;top:218;width:1303;height:995" coordorigin="6801,218" coordsize="1303,995">
              <v:shape style="position:absolute;left:6801;top:218;width:1303;height:995" coordorigin="6801,218" coordsize="1303,995" path="m6801,1213l8104,1213,8104,218,6801,218,6801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0.606506pt;margin-top:10.525275pt;width:65.914pt;height:50.534pt;mso-position-horizontal-relative:page;mso-position-vertical-relative:paragraph;z-index:-3961" coordorigin="5412,211" coordsize="1318,1011">
            <v:shape style="position:absolute;left:5714;top:913;width:532;height:252" type="#_x0000_t75">
              <v:imagedata r:id="rId40" o:title=""/>
            </v:shape>
            <v:shape style="position:absolute;left:5510;top:267;width:1121;height:683" type="#_x0000_t75">
              <v:imagedata r:id="rId41" o:title=""/>
            </v:shape>
            <v:shape style="position:absolute;left:6219;top:318;width:413;height:617" type="#_x0000_t75">
              <v:imagedata r:id="rId42" o:title=""/>
            </v:shape>
            <v:group style="position:absolute;left:5420;top:218;width:1303;height:995" coordorigin="5420,218" coordsize="1303,995">
              <v:shape style="position:absolute;left:5420;top:218;width:1303;height:995" coordorigin="5420,218" coordsize="1303,995" path="m5420,1213l6723,1213,6723,218,5420,218,5420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3.003998pt;margin-top:43.549774pt;width:51.6693pt;height:19.606pt;mso-position-horizontal-relative:page;mso-position-vertical-relative:paragraph;z-index:-3959" coordorigin="9460,871" coordsize="1033,392">
            <v:group style="position:absolute;left:9466;top:877;width:514;height:380" coordorigin="9466,877" coordsize="514,380">
              <v:shape style="position:absolute;left:9466;top:877;width:514;height:380" coordorigin="9466,877" coordsize="514,380" path="m9466,1257l9980,1257,9980,877,9466,877,9466,1257e" filled="t" fillcolor="#005E9E" stroked="f">
                <v:path arrowok="t"/>
                <v:fill/>
              </v:shape>
            </v:group>
            <v:group style="position:absolute;left:10062;top:935;width:130;height:261" coordorigin="10062,935" coordsize="130,261">
              <v:shape style="position:absolute;left:10062;top:935;width:130;height:261" coordorigin="10062,935" coordsize="130,261" path="m10183,935l10122,956,10078,1004,10062,1071,10065,1093,10094,1151,10148,1188,10193,1196,10193,1171,10173,1169,10153,1163,10105,1122,10087,1054,10092,1032,10130,980,10193,959,10183,935e" filled="t" fillcolor="#231F20" stroked="f">
                <v:path arrowok="t"/>
                <v:fill/>
              </v:shape>
            </v:group>
            <v:group style="position:absolute;left:10062;top:935;width:130;height:261" coordorigin="10062,935" coordsize="130,261">
              <v:shape style="position:absolute;left:10062;top:935;width:130;height:261" coordorigin="10062,935" coordsize="130,261" path="m10193,1171l10193,1196,10170,1194,10110,1166,10072,1114,10062,1071,10064,1047,10090,985,10140,946,10183,935,10193,959,10170,962,10149,969,10101,1012,10087,1054,10089,1080,10119,1139,10173,1169,10193,1171xe" filled="f" stroked="t" strokeweight=".642pt" strokecolor="#231F20">
                <v:path arrowok="t"/>
              </v:shape>
            </v:group>
            <v:group style="position:absolute;left:10234;top:934;width:131;height:262" coordorigin="10234,934" coordsize="131,262">
              <v:shape style="position:absolute;left:10234;top:934;width:131;height:262" coordorigin="10234,934" coordsize="131,262" path="m10365,934l10294,956,10251,1004,10234,1071,10237,1093,10267,1152,10320,1188,10365,1196,10345,1169,10324,1163,10305,1152,10289,1138,10275,1122,10266,1102,10260,1081,10365,1081,10365,1056,10259,1056,10259,1053,10286,994,10342,962,10365,959,10365,934e" filled="t" fillcolor="#231F20" stroked="f">
                <v:path arrowok="t"/>
                <v:fill/>
              </v:shape>
            </v:group>
            <v:group style="position:absolute;left:10234;top:934;width:131;height:262" coordorigin="10234,934" coordsize="131,262">
              <v:shape style="position:absolute;left:10234;top:934;width:131;height:262" coordorigin="10234,934" coordsize="131,262" path="m10259,1056l10365,1056,10365,1081,10260,1081,10266,1102,10305,1152,10345,1169,10365,1196,10300,1179,10254,1134,10234,1071,10236,1047,10262,985,10312,946,10365,934,10365,959,10342,962,10321,969,10274,1011,10259,1053,10259,1056xe" filled="f" stroked="t" strokeweight=".642pt" strokecolor="#231F20">
                <v:path arrowok="t"/>
              </v:shape>
            </v:group>
            <v:group style="position:absolute;left:9466;top:877;width:1026;height:380" coordorigin="9466,877" coordsize="1026,380">
              <v:shape style="position:absolute;left:9466;top:877;width:1026;height:380" coordorigin="9466,877" coordsize="1026,380" path="m9466,1257l10492,1257,10492,877,9466,877,9466,1257xe" filled="f" stroked="t" strokeweight=".098pt" strokecolor="#231F20">
                <v:path arrowok="t"/>
              </v:shape>
            </v:group>
            <v:group style="position:absolute;left:9980;top:877;width:2;height:380" coordorigin="9980,877" coordsize="2,380">
              <v:shape style="position:absolute;left:9980;top:877;width:2;height:380" coordorigin="9980,877" coordsize="0,380" path="m9980,877l9980,1257e" filled="f" stroked="t" strokeweight=".098pt" strokecolor="#231F20">
                <v:path arrowok="t"/>
              </v:shape>
            </v:group>
            <v:group style="position:absolute;left:9591;top:1062;width:241;height:2" coordorigin="9591,1062" coordsize="241,2">
              <v:shape style="position:absolute;left:9591;top:1062;width:241;height:2" coordorigin="9591,1062" coordsize="241,0" path="m9591,1062l9832,1062e" filled="f" stroked="t" strokeweight="1.292pt" strokecolor="#005E9E">
                <v:path arrowok="t"/>
              </v:shape>
            </v:group>
            <v:group style="position:absolute;left:9538;top:1045;width:50;height:46" coordorigin="9538,1045" coordsize="50,46">
              <v:shape style="position:absolute;left:9538;top:1045;width:50;height:46" coordorigin="9538,1045" coordsize="50,46" path="m9588,1063l9538,1063,9554,1074,9548,1092,9563,1081,9575,1081,9573,1074,9588,1063e" filled="t" fillcolor="#FFF200" stroked="f">
                <v:path arrowok="t"/>
                <v:fill/>
              </v:shape>
              <v:shape style="position:absolute;left:9538;top:1045;width:50;height:46" coordorigin="9538,1045" coordsize="50,46" path="m9575,1081l9563,1081,9579,1092,9575,1081e" filled="t" fillcolor="#FFF200" stroked="f">
                <v:path arrowok="t"/>
                <v:fill/>
              </v:shape>
              <v:shape style="position:absolute;left:9538;top:1045;width:50;height:46" coordorigin="9538,1045" coordsize="50,46" path="m9563,1045l9557,1063,9569,1063,9563,1045e" filled="t" fillcolor="#FFF200" stroked="f">
                <v:path arrowok="t"/>
                <v:fill/>
              </v:shape>
            </v:group>
            <v:group style="position:absolute;left:9560;top:1118;width:50;height:47" coordorigin="9560,1118" coordsize="50,47">
              <v:shape style="position:absolute;left:9560;top:1118;width:50;height:47" coordorigin="9560,1118" coordsize="50,47" path="m9610,1136l9560,1136,9576,1147,9570,1165,9585,1154,9597,1154,9595,1147,9610,1136e" filled="t" fillcolor="#FFF200" stroked="f">
                <v:path arrowok="t"/>
                <v:fill/>
              </v:shape>
              <v:shape style="position:absolute;left:9560;top:1118;width:50;height:47" coordorigin="9560,1118" coordsize="50,47" path="m9597,1154l9585,1154,9600,1164,9597,1154e" filled="t" fillcolor="#FFF200" stroked="f">
                <v:path arrowok="t"/>
                <v:fill/>
              </v:shape>
              <v:shape style="position:absolute;left:9560;top:1118;width:50;height:47" coordorigin="9560,1118" coordsize="50,47" path="m9585,1118l9579,1136,9591,1136,9585,1118e" filled="t" fillcolor="#FFF200" stroked="f">
                <v:path arrowok="t"/>
                <v:fill/>
              </v:shape>
            </v:group>
            <v:group style="position:absolute;left:9615;top:1171;width:39;height:46" coordorigin="9615,1171" coordsize="39,46">
              <v:shape style="position:absolute;left:9615;top:1171;width:39;height:46" coordorigin="9615,1171" coordsize="39,46" path="m9651,1206l9640,1206,9655,1217,9651,1206e" filled="t" fillcolor="#FFF200" stroked="f">
                <v:path arrowok="t"/>
                <v:fill/>
              </v:shape>
              <v:shape style="position:absolute;left:9615;top:1171;width:39;height:46" coordorigin="9615,1171" coordsize="39,46" path="m9640,1171l9634,1188,9615,1188,9630,1199,9624,1217,9640,1206,9651,1206,9649,1200,9665,1189,9646,1189,9640,1171e" filled="t" fillcolor="#FFF200" stroked="f">
                <v:path arrowok="t"/>
                <v:fill/>
              </v:shape>
            </v:group>
            <v:group style="position:absolute;left:9689;top:1189;width:50;height:46" coordorigin="9689,1189" coordsize="50,46">
              <v:shape style="position:absolute;left:9689;top:1189;width:50;height:46" coordorigin="9689,1189" coordsize="50,46" path="m9739,1207l9720,1208,9689,1208,9705,1218,9699,1236,9715,1225,9726,1225,9724,1218,9739,1207e" filled="t" fillcolor="#FFF200" stroked="f">
                <v:path arrowok="t"/>
                <v:fill/>
              </v:shape>
              <v:shape style="position:absolute;left:9689;top:1189;width:50;height:46" coordorigin="9689,1189" coordsize="50,46" path="m9726,1225l9715,1225,9730,1236,9726,1225e" filled="t" fillcolor="#FFF200" stroked="f">
                <v:path arrowok="t"/>
                <v:fill/>
              </v:shape>
              <v:shape style="position:absolute;left:9689;top:1189;width:50;height:46" coordorigin="9689,1189" coordsize="50,46" path="m9714,1189l9708,1208,9720,1208,9714,1189e" filled="t" fillcolor="#FFF200" stroked="f">
                <v:path arrowok="t"/>
                <v:fill/>
              </v:shape>
            </v:group>
            <v:group style="position:absolute;left:9763;top:1169;width:49;height:46" coordorigin="9763,1169" coordsize="49,46">
              <v:shape style="position:absolute;left:9763;top:1169;width:49;height:46" coordorigin="9763,1169" coordsize="49,46" path="m9812,1186l9763,1186,9778,1197,9773,1215,9788,1204,9800,1204,9797,1197,9812,1186e" filled="t" fillcolor="#FFF200" stroked="f">
                <v:path arrowok="t"/>
                <v:fill/>
              </v:shape>
              <v:shape style="position:absolute;left:9763;top:1169;width:49;height:46" coordorigin="9763,1169" coordsize="49,46" path="m9800,1204l9788,1204,9803,1215,9800,1204e" filled="t" fillcolor="#FFF200" stroked="f">
                <v:path arrowok="t"/>
                <v:fill/>
              </v:shape>
              <v:shape style="position:absolute;left:9763;top:1169;width:49;height:46" coordorigin="9763,1169" coordsize="49,46" path="m9788,1169l9782,1186,9794,1186,9788,1169e" filled="t" fillcolor="#FFF200" stroked="f">
                <v:path arrowok="t"/>
                <v:fill/>
              </v:shape>
            </v:group>
            <v:group style="position:absolute;left:9817;top:1114;width:50;height:46" coordorigin="9817,1114" coordsize="50,46">
              <v:shape style="position:absolute;left:9817;top:1114;width:50;height:46" coordorigin="9817,1114" coordsize="50,46" path="m9817,1131l9832,1143,9826,1160,9842,1150,9853,1150,9851,1143,9866,1132,9836,1132,9817,1131e" filled="t" fillcolor="#FFF200" stroked="f">
                <v:path arrowok="t"/>
                <v:fill/>
              </v:shape>
              <v:shape style="position:absolute;left:9817;top:1114;width:50;height:46" coordorigin="9817,1114" coordsize="50,46" path="m9853,1150l9842,1150,9857,1160,9853,1150e" filled="t" fillcolor="#FFF200" stroked="f">
                <v:path arrowok="t"/>
                <v:fill/>
              </v:shape>
              <v:shape style="position:absolute;left:9817;top:1114;width:50;height:46" coordorigin="9817,1114" coordsize="50,46" path="m9842,1114l9836,1132,9848,1132,9842,1114e" filled="t" fillcolor="#FFF200" stroked="f">
                <v:path arrowok="t"/>
                <v:fill/>
              </v:shape>
            </v:group>
            <v:group style="position:absolute;left:9835;top:1041;width:50;height:46" coordorigin="9835,1041" coordsize="50,46">
              <v:shape style="position:absolute;left:9835;top:1041;width:50;height:46" coordorigin="9835,1041" coordsize="50,46" path="m9860,1041l9854,1059,9835,1059,9850,1070,9844,1088,9859,1077,9871,1077,9869,1070,9885,1059,9866,1059,9860,1041e" filled="t" fillcolor="#FFF200" stroked="f">
                <v:path arrowok="t"/>
                <v:fill/>
              </v:shape>
              <v:shape style="position:absolute;left:9835;top:1041;width:50;height:46" coordorigin="9835,1041" coordsize="50,46" path="m9871,1077l9859,1077,9875,1088,9871,1077e" filled="t" fillcolor="#FFF200" stroked="f">
                <v:path arrowok="t"/>
                <v:fill/>
              </v:shape>
            </v:group>
            <v:group style="position:absolute;left:9814;top:968;width:40;height:46" coordorigin="9814,968" coordsize="40,46">
              <v:shape style="position:absolute;left:9814;top:968;width:40;height:46" coordorigin="9814,968" coordsize="40,46" path="m9851,1003l9838,1003,9854,1014,9851,1003e" filled="t" fillcolor="#FFF200" stroked="f">
                <v:path arrowok="t"/>
                <v:fill/>
              </v:shape>
              <v:shape style="position:absolute;left:9814;top:968;width:40;height:46" coordorigin="9814,968" coordsize="40,46" path="m9814,985l9829,996,9823,1014,9838,1003,9851,1003,9848,996,9864,986,9845,985,9833,985,9814,985e" filled="t" fillcolor="#FFF200" stroked="f">
                <v:path arrowok="t"/>
                <v:fill/>
              </v:shape>
              <v:shape style="position:absolute;left:9814;top:968;width:40;height:46" coordorigin="9814,968" coordsize="40,46" path="m9839,968l9833,985,9845,985,9839,968e" filled="t" fillcolor="#FFF200" stroked="f">
                <v:path arrowok="t"/>
                <v:fill/>
              </v:shape>
            </v:group>
            <v:group style="position:absolute;left:9759;top:915;width:50;height:46" coordorigin="9759,915" coordsize="50,46">
              <v:shape style="position:absolute;left:9759;top:915;width:50;height:46" coordorigin="9759,915" coordsize="50,46" path="m9784,915l9778,932,9759,932,9774,943,9768,961,9784,950,9795,950,9793,943,9808,933,9790,932,9784,915e" filled="t" fillcolor="#FFF200" stroked="f">
                <v:path arrowok="t"/>
                <v:fill/>
              </v:shape>
              <v:shape style="position:absolute;left:9759;top:915;width:50;height:46" coordorigin="9759,915" coordsize="50,46" path="m9795,950l9784,950,9799,961,9795,950e" filled="t" fillcolor="#FFF200" stroked="f">
                <v:path arrowok="t"/>
                <v:fill/>
              </v:shape>
            </v:group>
            <v:group style="position:absolute;left:9685;top:896;width:50;height:46" coordorigin="9685,896" coordsize="50,46">
              <v:shape style="position:absolute;left:9685;top:896;width:50;height:46" coordorigin="9685,896" coordsize="50,46" path="m9685,914l9700,925,9694,943,9709,932,9721,932,9718,925,9734,914,9703,914,9685,914e" filled="t" fillcolor="#FFF200" stroked="f">
                <v:path arrowok="t"/>
                <v:fill/>
              </v:shape>
              <v:shape style="position:absolute;left:9685;top:896;width:50;height:46" coordorigin="9685,896" coordsize="50,46" path="m9721,932l9709,932,9724,943,9721,932e" filled="t" fillcolor="#FFF200" stroked="f">
                <v:path arrowok="t"/>
                <v:fill/>
              </v:shape>
              <v:shape style="position:absolute;left:9685;top:896;width:50;height:46" coordorigin="9685,896" coordsize="50,46" path="m9709,896l9703,914,9715,914,9709,896e" filled="t" fillcolor="#FFF200" stroked="f">
                <v:path arrowok="t"/>
                <v:fill/>
              </v:shape>
            </v:group>
            <v:group style="position:absolute;left:9611;top:918;width:40;height:46" coordorigin="9611,918" coordsize="40,46">
              <v:shape style="position:absolute;left:9611;top:918;width:40;height:46" coordorigin="9611,918" coordsize="40,46" path="m9647,953l9636,953,9651,964,9647,953e" filled="t" fillcolor="#FFF200" stroked="f">
                <v:path arrowok="t"/>
                <v:fill/>
              </v:shape>
              <v:shape style="position:absolute;left:9611;top:918;width:40;height:46" coordorigin="9611,918" coordsize="40,46" path="m9660,935l9611,935,9626,946,9620,963,9636,953,9647,953,9645,946,9660,935e" filled="t" fillcolor="#FFF200" stroked="f">
                <v:path arrowok="t"/>
                <v:fill/>
              </v:shape>
              <v:shape style="position:absolute;left:9611;top:918;width:40;height:46" coordorigin="9611,918" coordsize="40,46" path="m9636,918l9630,935,9641,935,9636,918e" filled="t" fillcolor="#FFF200" stroked="f">
                <v:path arrowok="t"/>
                <v:fill/>
              </v:shape>
            </v:group>
            <v:group style="position:absolute;left:9557;top:972;width:49;height:47" coordorigin="9557,972" coordsize="49,47">
              <v:shape style="position:absolute;left:9557;top:972;width:49;height:47" coordorigin="9557,972" coordsize="49,47" path="m9606,990l9557,990,9572,1001,9566,1019,9582,1007,9593,1007,9591,1001,9606,990e" filled="t" fillcolor="#FFF200" stroked="f">
                <v:path arrowok="t"/>
                <v:fill/>
              </v:shape>
              <v:shape style="position:absolute;left:9557;top:972;width:49;height:47" coordorigin="9557,972" coordsize="49,47" path="m9593,1007l9582,1007,9597,1018,9593,1007e" filled="t" fillcolor="#FFF200" stroked="f">
                <v:path arrowok="t"/>
                <v:fill/>
              </v:shape>
              <v:shape style="position:absolute;left:9557;top:972;width:49;height:47" coordorigin="9557,972" coordsize="49,47" path="m9581,972l9576,990,9587,990,9581,972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width:36.849324pt;height:36.75pt;mso-position-horizontal-relative:char;mso-position-vertical-relative:line" type="#_x0000_t75">
            <v:imagedata r:id="rId4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13" w:lineRule="exact"/>
        <w:ind w:right="978"/>
        <w:jc w:val="righ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FFFFFF"/>
          <w:w w:val="101"/>
        </w:rPr>
        <w:t>E</w:t>
      </w:r>
      <w:r>
        <w:rPr>
          <w:rFonts w:ascii="Arial" w:hAnsi="Arial" w:cs="Arial" w:eastAsia="Arial"/>
          <w:sz w:val="10"/>
          <w:szCs w:val="10"/>
          <w:color w:val="FFFFFF"/>
          <w:spacing w:val="-7"/>
          <w:w w:val="101"/>
        </w:rPr>
        <w:t>T</w:t>
      </w:r>
      <w:r>
        <w:rPr>
          <w:rFonts w:ascii="Arial" w:hAnsi="Arial" w:cs="Arial" w:eastAsia="Arial"/>
          <w:sz w:val="10"/>
          <w:szCs w:val="10"/>
          <w:color w:val="FFFFFF"/>
          <w:spacing w:val="0"/>
          <w:w w:val="109"/>
        </w:rPr>
        <w:t>A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80" w:right="1100"/>
        </w:sectPr>
      </w:pPr>
      <w:rPr/>
    </w:p>
    <w:p>
      <w:pPr>
        <w:spacing w:before="33" w:after="0" w:line="240" w:lineRule="auto"/>
        <w:ind w:left="954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968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4.222992pt;margin-top:-18.17837pt;width:51.616pt;height:19.935pt;mso-position-horizontal-relative:page;mso-position-vertical-relative:paragraph;z-index:-3958" coordorigin="9484,-364" coordsize="1032,399">
            <v:group style="position:absolute;left:9490;top:-358;width:1020;height:387" coordorigin="9490,-358" coordsize="1020,387">
              <v:shape style="position:absolute;left:9490;top:-358;width:1020;height:387" coordorigin="9490,-358" coordsize="1020,387" path="m9490,-358l10511,-358,10511,29,9490,29,9490,-358e" filled="t" fillcolor="#3160AD" stroked="f">
                <v:path arrowok="t"/>
                <v:fill/>
              </v:shape>
            </v:group>
            <v:group style="position:absolute;left:10193;top:-312;width:258;height:286" coordorigin="10193,-312" coordsize="258,286">
              <v:shape style="position:absolute;left:10193;top:-312;width:258;height:286" coordorigin="10193,-312" coordsize="258,286" path="m10323,-312l10193,-26,10230,-26,10260,-95,10421,-95,10323,-312e" filled="t" fillcolor="#FFFFFF" stroked="f">
                <v:path arrowok="t"/>
                <v:fill/>
              </v:shape>
              <v:shape style="position:absolute;left:10193;top:-312;width:258;height:286" coordorigin="10193,-312" coordsize="258,286" path="m10421,-95l10385,-95,10415,-26,10451,-26,10421,-95e" filled="t" fillcolor="#FFFFFF" stroked="f">
                <v:path arrowok="t"/>
                <v:fill/>
              </v:shape>
            </v:group>
            <v:group style="position:absolute;left:10274;top:-237;width:96;height:110" coordorigin="10274,-237" coordsize="96,110">
              <v:shape style="position:absolute;left:10274;top:-237;width:96;height:110" coordorigin="10274,-237" coordsize="96,110" path="m10323,-237l10274,-127,10370,-127,10323,-237e" filled="t" fillcolor="#3160AD" stroked="f">
                <v:path arrowok="t"/>
                <v:fill/>
              </v:shape>
            </v:group>
            <v:group style="position:absolute;left:10029;top:-301;width:98;height:274" coordorigin="10029,-301" coordsize="98,274">
              <v:shape style="position:absolute;left:10029;top:-301;width:98;height:274" coordorigin="10029,-301" coordsize="98,274" path="m10126,-269l10093,-269,10093,-26,10126,-26,10126,-269e" filled="t" fillcolor="#FFFFFF" stroked="f">
                <v:path arrowok="t"/>
                <v:fill/>
              </v:shape>
              <v:shape style="position:absolute;left:10029;top:-301;width:98;height:274" coordorigin="10029,-301" coordsize="98,274" path="m10190,-301l10029,-301,10029,-269,10190,-269,10190,-301e" filled="t" fillcolor="#FFFFFF" stroked="f">
                <v:path arrowok="t"/>
                <v:fill/>
              </v:shape>
            </v:group>
            <v:group style="position:absolute;left:9555;top:-301;width:145;height:274" coordorigin="9555,-301" coordsize="145,274">
              <v:shape style="position:absolute;left:9555;top:-301;width:145;height:274" coordorigin="9555,-301" coordsize="145,274" path="m9700,-301l9555,-301,9555,-26,9700,-26,9700,-58,9588,-58,9588,-161,9697,-161,9697,-193,9588,-193,9588,-269,9700,-269,9700,-301e" filled="t" fillcolor="#FFFFFF" stroked="f">
                <v:path arrowok="t"/>
                <v:fill/>
              </v:shape>
            </v:group>
            <v:group style="position:absolute;left:9987;top:-181;width:37;height:37" coordorigin="9987,-181" coordsize="37,37">
              <v:shape style="position:absolute;left:9987;top:-181;width:37;height:37" coordorigin="9987,-181" coordsize="37,37" path="m10024,-168l9987,-168,9999,-159,9994,-144,10006,-154,10015,-154,10013,-159,10024,-168e" filled="t" fillcolor="#FFFFFF" stroked="f">
                <v:path arrowok="t"/>
                <v:fill/>
              </v:shape>
              <v:shape style="position:absolute;left:9987;top:-181;width:37;height:37" coordorigin="9987,-181" coordsize="37,37" path="m10015,-154l10006,-154,10017,-145,10015,-154e" filled="t" fillcolor="#FFFFFF" stroked="f">
                <v:path arrowok="t"/>
                <v:fill/>
              </v:shape>
              <v:shape style="position:absolute;left:9987;top:-181;width:37;height:37" coordorigin="9987,-181" coordsize="37,37" path="m10006,-181l10001,-168,10010,-168,10006,-181e" filled="t" fillcolor="#FFFFFF" stroked="f">
                <v:path arrowok="t"/>
                <v:fill/>
              </v:shape>
            </v:group>
            <v:group style="position:absolute;left:9990;top:-179;width:31;height:31" coordorigin="9990,-179" coordsize="31,31">
              <v:shape style="position:absolute;left:9990;top:-179;width:31;height:31" coordorigin="9990,-179" coordsize="31,31" path="m9996,-149l10000,-161,9990,-169,10002,-169,10006,-179,10009,-169,10021,-169,10012,-161,10015,-149,10006,-156,9996,-149xe" filled="f" stroked="t" strokeweight=".627pt" strokecolor="#FFFFFF">
                <v:path arrowok="t"/>
              </v:shape>
            </v:group>
            <v:group style="position:absolute;left:9749;top:-181;width:37;height:37" coordorigin="9749,-181" coordsize="37,37">
              <v:shape style="position:absolute;left:9749;top:-181;width:37;height:37" coordorigin="9749,-181" coordsize="37,37" path="m9786,-168l9749,-168,9760,-159,9756,-144,9767,-154,9776,-154,9775,-159,9786,-168e" filled="t" fillcolor="#FFFFFF" stroked="f">
                <v:path arrowok="t"/>
                <v:fill/>
              </v:shape>
              <v:shape style="position:absolute;left:9749;top:-181;width:37;height:37" coordorigin="9749,-181" coordsize="37,37" path="m9776,-154l9767,-154,9779,-145,9776,-154e" filled="t" fillcolor="#FFFFFF" stroked="f">
                <v:path arrowok="t"/>
                <v:fill/>
              </v:shape>
              <v:shape style="position:absolute;left:9749;top:-181;width:37;height:37" coordorigin="9749,-181" coordsize="37,37" path="m9767,-181l9763,-168,9772,-168,9767,-181e" filled="t" fillcolor="#FFFFFF" stroked="f">
                <v:path arrowok="t"/>
                <v:fill/>
              </v:shape>
            </v:group>
            <v:group style="position:absolute;left:9763;top:-236;width:38;height:37" coordorigin="9763,-236" coordsize="38,37">
              <v:shape style="position:absolute;left:9763;top:-236;width:38;height:37" coordorigin="9763,-236" coordsize="38,37" path="m9801,-223l9763,-223,9775,-214,9770,-200,9782,-209,9791,-209,9789,-214,9801,-223e" filled="t" fillcolor="#FFFFFF" stroked="f">
                <v:path arrowok="t"/>
                <v:fill/>
              </v:shape>
              <v:shape style="position:absolute;left:9763;top:-236;width:38;height:37" coordorigin="9763,-236" coordsize="38,37" path="m9791,-209l9782,-209,9794,-200,9791,-209e" filled="t" fillcolor="#FFFFFF" stroked="f">
                <v:path arrowok="t"/>
                <v:fill/>
              </v:shape>
              <v:shape style="position:absolute;left:9763;top:-236;width:38;height:37" coordorigin="9763,-236" coordsize="38,37" path="m9782,-236l9778,-223,9786,-223,9782,-236e" filled="t" fillcolor="#FFFFFF" stroked="f">
                <v:path arrowok="t"/>
                <v:fill/>
              </v:shape>
            </v:group>
            <v:group style="position:absolute;left:9868;top:-301;width:38;height:37" coordorigin="9868,-301" coordsize="38,37">
              <v:shape style="position:absolute;left:9868;top:-301;width:38;height:37" coordorigin="9868,-301" coordsize="38,37" path="m9906,-288l9868,-288,9880,-279,9875,-265,9887,-274,9896,-274,9894,-279,9906,-288e" filled="t" fillcolor="#FFFFFF" stroked="f">
                <v:path arrowok="t"/>
                <v:fill/>
              </v:shape>
              <v:shape style="position:absolute;left:9868;top:-301;width:38;height:37" coordorigin="9868,-301" coordsize="38,37" path="m9896,-274l9887,-274,9898,-265,9896,-274e" filled="t" fillcolor="#FFFFFF" stroked="f">
                <v:path arrowok="t"/>
                <v:fill/>
              </v:shape>
              <v:shape style="position:absolute;left:9868;top:-301;width:38;height:37" coordorigin="9868,-301" coordsize="38,37" path="m9887,-301l9882,-288,9891,-288,9887,-301e" filled="t" fillcolor="#FFFFFF" stroked="f">
                <v:path arrowok="t"/>
                <v:fill/>
              </v:shape>
            </v:group>
            <v:group style="position:absolute;left:9803;top:-283;width:37;height:37" coordorigin="9803,-283" coordsize="37,37">
              <v:shape style="position:absolute;left:9803;top:-283;width:37;height:37" coordorigin="9803,-283" coordsize="37,37" path="m9840,-270l9803,-270,9814,-261,9809,-247,9821,-256,9830,-256,9829,-261,9840,-270e" filled="t" fillcolor="#FFFFFF" stroked="f">
                <v:path arrowok="t"/>
                <v:fill/>
              </v:shape>
              <v:shape style="position:absolute;left:9803;top:-283;width:37;height:37" coordorigin="9803,-283" coordsize="37,37" path="m9830,-256l9821,-256,9833,-248,9830,-256e" filled="t" fillcolor="#FFFFFF" stroked="f">
                <v:path arrowok="t"/>
                <v:fill/>
              </v:shape>
              <v:shape style="position:absolute;left:9803;top:-283;width:37;height:37" coordorigin="9803,-283" coordsize="37,37" path="m9821,-283l9817,-270,9825,-270,9821,-283e" filled="t" fillcolor="#FFFFFF" stroked="f">
                <v:path arrowok="t"/>
                <v:fill/>
              </v:shape>
            </v:group>
            <v:group style="position:absolute;left:9933;top:-283;width:38;height:37" coordorigin="9933,-283" coordsize="38,37">
              <v:shape style="position:absolute;left:9933;top:-283;width:38;height:37" coordorigin="9933,-283" coordsize="38,37" path="m9971,-270l9933,-270,9945,-261,9940,-247,9952,-256,9961,-256,9959,-261,9971,-270e" filled="t" fillcolor="#FFFFFF" stroked="f">
                <v:path arrowok="t"/>
                <v:fill/>
              </v:shape>
              <v:shape style="position:absolute;left:9933;top:-283;width:38;height:37" coordorigin="9933,-283" coordsize="38,37" path="m9961,-256l9952,-256,9964,-248,9961,-256e" filled="t" fillcolor="#FFFFFF" stroked="f">
                <v:path arrowok="t"/>
                <v:fill/>
              </v:shape>
              <v:shape style="position:absolute;left:9933;top:-283;width:38;height:37" coordorigin="9933,-283" coordsize="38,37" path="m9952,-283l9948,-270,9956,-270,9952,-283e" filled="t" fillcolor="#FFFFFF" stroked="f">
                <v:path arrowok="t"/>
                <v:fill/>
              </v:shape>
            </v:group>
            <v:group style="position:absolute;left:9973;top:-236;width:38;height:37" coordorigin="9973,-236" coordsize="38,37">
              <v:shape style="position:absolute;left:9973;top:-236;width:38;height:37" coordorigin="9973,-236" coordsize="38,37" path="m10010,-223l9973,-223,9984,-214,9980,-200,9991,-209,10000,-209,9999,-214,10010,-223e" filled="t" fillcolor="#FFFFFF" stroked="f">
                <v:path arrowok="t"/>
                <v:fill/>
              </v:shape>
              <v:shape style="position:absolute;left:9973;top:-236;width:38;height:37" coordorigin="9973,-236" coordsize="38,37" path="m10000,-209l9991,-209,10003,-200,10000,-209e" filled="t" fillcolor="#FFFFFF" stroked="f">
                <v:path arrowok="t"/>
                <v:fill/>
              </v:shape>
              <v:shape style="position:absolute;left:9973;top:-236;width:38;height:37" coordorigin="9973,-236" coordsize="38,37" path="m9991,-236l9987,-223,9996,-223,9991,-236e" filled="t" fillcolor="#FFFFFF" stroked="f">
                <v:path arrowok="t"/>
                <v:fill/>
              </v:shape>
            </v:group>
            <v:group style="position:absolute;left:9976;top:-235;width:31;height:31" coordorigin="9976,-235" coordsize="31,31">
              <v:shape style="position:absolute;left:9976;top:-235;width:31;height:31" coordorigin="9976,-235" coordsize="31,31" path="m9982,-204l9986,-216,9976,-224,9988,-224,9991,-235,9995,-224,10007,-224,9997,-216,10001,-204,9991,-211,9982,-204xe" filled="f" stroked="t" strokeweight=".627pt" strokecolor="#FFFFFF">
                <v:path arrowok="t"/>
              </v:shape>
            </v:group>
            <v:group style="position:absolute;left:9763;top:-123;width:38;height:37" coordorigin="9763,-123" coordsize="38,37">
              <v:shape style="position:absolute;left:9763;top:-123;width:38;height:37" coordorigin="9763,-123" coordsize="38,37" path="m9801,-110l9763,-110,9775,-101,9770,-87,9782,-96,9791,-96,9789,-101,9801,-110e" filled="t" fillcolor="#FFFFFF" stroked="f">
                <v:path arrowok="t"/>
                <v:fill/>
              </v:shape>
              <v:shape style="position:absolute;left:9763;top:-123;width:38;height:37" coordorigin="9763,-123" coordsize="38,37" path="m9791,-96l9782,-96,9794,-87,9791,-96e" filled="t" fillcolor="#FFFFFF" stroked="f">
                <v:path arrowok="t"/>
                <v:fill/>
              </v:shape>
              <v:shape style="position:absolute;left:9763;top:-123;width:38;height:37" coordorigin="9763,-123" coordsize="38,37" path="m9782,-123l9778,-110,9786,-110,9782,-123e" filled="t" fillcolor="#FFFFFF" stroked="f">
                <v:path arrowok="t"/>
                <v:fill/>
              </v:shape>
            </v:group>
            <v:group style="position:absolute;left:9868;top:-63;width:38;height:37" coordorigin="9868,-63" coordsize="38,37">
              <v:shape style="position:absolute;left:9868;top:-63;width:38;height:37" coordorigin="9868,-63" coordsize="38,37" path="m9906,-50l9868,-50,9880,-41,9875,-27,9887,-36,9896,-36,9894,-41,9906,-50e" filled="t" fillcolor="#FFFFFF" stroked="f">
                <v:path arrowok="t"/>
                <v:fill/>
              </v:shape>
              <v:shape style="position:absolute;left:9868;top:-63;width:38;height:37" coordorigin="9868,-63" coordsize="38,37" path="m9896,-36l9887,-36,9898,-27,9896,-36e" filled="t" fillcolor="#FFFFFF" stroked="f">
                <v:path arrowok="t"/>
                <v:fill/>
              </v:shape>
              <v:shape style="position:absolute;left:9868;top:-63;width:38;height:37" coordorigin="9868,-63" coordsize="38,37" path="m9887,-63l9882,-50,9891,-50,9887,-63e" filled="t" fillcolor="#FFFFFF" stroked="f">
                <v:path arrowok="t"/>
                <v:fill/>
              </v:shape>
            </v:group>
            <v:group style="position:absolute;left:9803;top:-81;width:37;height:37" coordorigin="9803,-81" coordsize="37,37">
              <v:shape style="position:absolute;left:9803;top:-81;width:37;height:37" coordorigin="9803,-81" coordsize="37,37" path="m9840,-68l9803,-68,9814,-59,9809,-44,9821,-54,9830,-54,9829,-59,9840,-68e" filled="t" fillcolor="#FFFFFF" stroked="f">
                <v:path arrowok="t"/>
                <v:fill/>
              </v:shape>
              <v:shape style="position:absolute;left:9803;top:-81;width:37;height:37" coordorigin="9803,-81" coordsize="37,37" path="m9830,-54l9821,-54,9833,-45,9830,-54e" filled="t" fillcolor="#FFFFFF" stroked="f">
                <v:path arrowok="t"/>
                <v:fill/>
              </v:shape>
              <v:shape style="position:absolute;left:9803;top:-81;width:37;height:37" coordorigin="9803,-81" coordsize="37,37" path="m9821,-81l9817,-68,9825,-68,9821,-81e" filled="t" fillcolor="#FFFFFF" stroked="f">
                <v:path arrowok="t"/>
                <v:fill/>
              </v:shape>
            </v:group>
            <v:group style="position:absolute;left:9933;top:-81;width:38;height:37" coordorigin="9933,-81" coordsize="38,37">
              <v:shape style="position:absolute;left:9933;top:-81;width:38;height:37" coordorigin="9933,-81" coordsize="38,37" path="m9971,-68l9933,-68,9945,-59,9940,-44,9952,-54,9961,-54,9959,-59,9971,-68e" filled="t" fillcolor="#FFFFFF" stroked="f">
                <v:path arrowok="t"/>
                <v:fill/>
              </v:shape>
              <v:shape style="position:absolute;left:9933;top:-81;width:38;height:37" coordorigin="9933,-81" coordsize="38,37" path="m9961,-54l9952,-54,9964,-45,9961,-54e" filled="t" fillcolor="#FFFFFF" stroked="f">
                <v:path arrowok="t"/>
                <v:fill/>
              </v:shape>
              <v:shape style="position:absolute;left:9933;top:-81;width:38;height:37" coordorigin="9933,-81" coordsize="38,37" path="m9952,-81l9948,-68,9956,-68,9952,-81e" filled="t" fillcolor="#FFFFFF" stroked="f">
                <v:path arrowok="t"/>
                <v:fill/>
              </v:shape>
            </v:group>
            <v:group style="position:absolute;left:9973;top:-123;width:38;height:37" coordorigin="9973,-123" coordsize="38,37">
              <v:shape style="position:absolute;left:9973;top:-123;width:38;height:37" coordorigin="9973,-123" coordsize="38,37" path="m10010,-110l9973,-110,9984,-101,9980,-87,9991,-96,10000,-96,9999,-101,10010,-110e" filled="t" fillcolor="#FFFFFF" stroked="f">
                <v:path arrowok="t"/>
                <v:fill/>
              </v:shape>
              <v:shape style="position:absolute;left:9973;top:-123;width:38;height:37" coordorigin="9973,-123" coordsize="38,37" path="m10000,-96l9991,-96,10003,-87,10000,-96e" filled="t" fillcolor="#FFFFFF" stroked="f">
                <v:path arrowok="t"/>
                <v:fill/>
              </v:shape>
              <v:shape style="position:absolute;left:9973;top:-123;width:38;height:37" coordorigin="9973,-123" coordsize="38,37" path="m9991,-123l9987,-110,9996,-110,9991,-123e" filled="t" fillcolor="#FFFFFF" stroked="f">
                <v:path arrowok="t"/>
                <v:fill/>
              </v:shape>
            </v:group>
            <v:group style="position:absolute;left:9976;top:-122;width:31;height:31" coordorigin="9976,-122" coordsize="31,31">
              <v:shape style="position:absolute;left:9976;top:-122;width:31;height:31" coordorigin="9976,-122" coordsize="31,31" path="m9982,-91l9986,-103,9976,-111,9988,-111,9991,-122,9995,-111,10007,-111,9997,-103,10001,-91,9991,-98,9982,-91xe" filled="f" stroked="t" strokeweight=".627pt" strokecolor="#FFFFFF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5"/>
          <w:w w:val="100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B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Plná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89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2"/>
          <w:w w:val="89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C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Děrovaná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2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D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0"/>
        </w:rPr>
        <w:t>ehčený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E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Pórobeton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-14"/>
          <w:w w:val="100"/>
          <w:b/>
          <w:bCs/>
        </w:rPr>
        <w:t>T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67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18/1102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80" w:right="1100"/>
          <w:cols w:num="2" w:equalWidth="0">
            <w:col w:w="6988" w:space="2141"/>
            <w:col w:w="1511"/>
          </w:cols>
        </w:sectPr>
      </w:pPr>
      <w:rPr/>
    </w:p>
    <w:p>
      <w:pPr>
        <w:spacing w:before="71" w:after="0" w:line="223" w:lineRule="exact"/>
        <w:ind w:right="88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7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68" w:lineRule="exact"/>
        <w:ind w:left="106" w:right="-20"/>
        <w:jc w:val="left"/>
        <w:tabs>
          <w:tab w:pos="982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TECHNICKÉ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Ú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D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AJE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319855" w:type="dxa"/>
      </w:tblPr>
      <w:tblGrid/>
      <w:tr>
        <w:trPr>
          <w:trHeight w:val="794" w:hRule="exact"/>
        </w:trPr>
        <w:tc>
          <w:tcPr>
            <w:tcW w:w="464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.808" w:space="0" w:color="808285"/>
            </w:tcBorders>
            <w:shd w:val="clear" w:color="auto" w:fill="808285"/>
          </w:tcPr>
          <w:p>
            <w:pPr>
              <w:spacing w:before="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154" w:lineRule="auto"/>
              <w:ind w:left="225" w:right="23" w:firstLine="21"/>
              <w:jc w:val="left"/>
              <w:tabs>
                <w:tab w:pos="1740" w:val="left"/>
                <w:tab w:pos="3220" w:val="left"/>
                <w:tab w:pos="3880" w:val="left"/>
                <w:tab w:pos="40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Obj.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č.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0"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ů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mě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r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Délka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položky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Označení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28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vrtání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hmoždinky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22" w:lineRule="exact"/>
              <w:ind w:right="234"/>
              <w:jc w:val="right"/>
              <w:tabs>
                <w:tab w:pos="7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b/>
                <w:bCs/>
                <w:position w:val="1"/>
              </w:rPr>
              <w:t>(mm)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1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245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single" w:sz=".808" w:space="0" w:color="808285"/>
            </w:tcBorders>
            <w:shd w:val="clear" w:color="auto" w:fill="808285"/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134" w:lineRule="auto"/>
              <w:ind w:left="167" w:right="58" w:firstLine="-73"/>
              <w:jc w:val="both"/>
              <w:tabs>
                <w:tab w:pos="78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růměr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           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6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Tloušťka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talíře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8"/>
              </w:rPr>
              <w:t>K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otevní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0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izolačního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kotvy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hloubka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7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materiálu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77" w:lineRule="exact"/>
              <w:ind w:left="180" w:right="218"/>
              <w:jc w:val="both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2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(mm)*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0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880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nil" w:sz="6" w:space="0" w:color="auto"/>
            </w:tcBorders>
            <w:shd w:val="clear" w:color="auto" w:fill="808285"/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12" w:lineRule="exact"/>
              <w:ind w:left="87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Hloubka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2"/>
                <w:w w:val="100"/>
                <w:b/>
                <w:bCs/>
                <w:position w:val="4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4"/>
              </w:rPr>
              <w:t>Množství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60" w:lineRule="exact"/>
              <w:ind w:left="154" w:right="-20"/>
              <w:jc w:val="left"/>
              <w:tabs>
                <w:tab w:pos="840" w:val="left"/>
                <w:tab w:pos="202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5"/>
              </w:rPr>
              <w:t>vrtání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v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balení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5"/>
              </w:rPr>
              <w:t>EAN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16" w:lineRule="exact"/>
              <w:ind w:left="185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2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nil" w:sz="6" w:space="0" w:color="auto"/>
              <w:bottom w:val="single" w:sz="2.001019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140" w:val="left"/>
                <w:tab w:pos="4900" w:val="left"/>
                <w:tab w:pos="5420" w:val="left"/>
                <w:tab w:pos="6360" w:val="left"/>
                <w:tab w:pos="6980" w:val="left"/>
                <w:tab w:pos="786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PTH-S_8_95_60_BOX_200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3439510548707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19" w:space="0" w:color="ED1B2D"/>
              <w:bottom w:val="single" w:sz="2.001531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60" w:val="left"/>
                <w:tab w:pos="6980" w:val="left"/>
                <w:tab w:pos="786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PTH-S_8_115_80_BOX_200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531" w:space="0" w:color="ED1B2D"/>
              <w:bottom w:val="single" w:sz="2.001237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PTH-S_8_135_100_BOX_200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3439510548721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237" w:space="0" w:color="ED1B2D"/>
              <w:bottom w:val="single" w:sz="2.000100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PTH-S_8_155_120_BOX_200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3439510548738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100" w:space="0" w:color="ED1B2D"/>
              <w:bottom w:val="single" w:sz="2.001037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PTH-S_8_175_140_BOX_100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3439510548745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37" w:space="0" w:color="ED1B2D"/>
              <w:bottom w:val="single" w:sz="2.000319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PTH-S_8_195_160_BOX_100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3439510548752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319" w:space="0" w:color="ED1B2D"/>
              <w:bottom w:val="single" w:sz="2.000819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PTH-S_8_215_180_BOX_100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3439510548769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819" w:space="0" w:color="ED1B2D"/>
              <w:bottom w:val="single" w:sz="2.00195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PTH-S_8_235_200_BOX_100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3439510548776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95" w:space="0" w:color="ED1B2D"/>
              <w:bottom w:val="single" w:sz="2.000813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PTH-S_8_255_220_BOX_100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3439510548783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813" w:space="0" w:color="ED1B2D"/>
              <w:bottom w:val="single" w:sz="2.001738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054879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PTH-S_8_275_240_BOX_100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3439510548790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738" w:space="0" w:color="ED1B2D"/>
              <w:bottom w:val="single" w:sz="2.001031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6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PTH-S_8_295_260_BOX_100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3439510548806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31" w:space="0" w:color="ED1B2D"/>
              <w:bottom w:val="single" w:sz="2.000434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6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054881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PTH-S_8_315_280_BOX_100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3439510548813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434" w:space="0" w:color="ED1B2D"/>
              <w:bottom w:val="single" w:sz="2.000703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6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054882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PTH-S_8_335_300_BOX_100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3439510548820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703" w:space="0" w:color="ED1B2D"/>
              <w:bottom w:val="single" w:sz="2.00011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6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054883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PTH-S_8_355_320_BOX_100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3439510548837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21" w:after="0" w:line="179" w:lineRule="exact"/>
        <w:ind w:left="113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285.432007pt;margin-top:-198.871948pt;width:.601pt;height:199.025pt;mso-position-horizontal-relative:page;mso-position-vertical-relative:paragraph;z-index:-3956" coordorigin="5709,-3977" coordsize="12,3981">
            <v:group style="position:absolute;left:5715;top:-3971;width:2;height:283" coordorigin="5715,-3971" coordsize="2,283">
              <v:shape style="position:absolute;left:5715;top:-3971;width:2;height:283" coordorigin="5715,-3971" coordsize="0,283" path="m5715,-3971l5715,-3688,5715,-3971e" filled="t" fillcolor="#DCDDDE" stroked="f">
                <v:path arrowok="t"/>
                <v:fill/>
              </v:shape>
            </v:group>
            <v:group style="position:absolute;left:5715;top:-3405;width:2;height:283" coordorigin="5715,-3405" coordsize="2,283">
              <v:shape style="position:absolute;left:5715;top:-3405;width:2;height:283" coordorigin="5715,-3405" coordsize="0,283" path="m5715,-3405l5715,-3121,5715,-3405e" filled="t" fillcolor="#DCDDDE" stroked="f">
                <v:path arrowok="t"/>
                <v:fill/>
              </v:shape>
            </v:group>
            <v:group style="position:absolute;left:5715;top:-3688;width:2;height:283" coordorigin="5715,-3688" coordsize="2,283">
              <v:shape style="position:absolute;left:5715;top:-3688;width:2;height:283" coordorigin="5715,-3688" coordsize="0,283" path="m5715,-3688l5715,-3405,5715,-3688e" filled="t" fillcolor="#EBEBEC" stroked="f">
                <v:path arrowok="t"/>
                <v:fill/>
              </v:shape>
            </v:group>
            <v:group style="position:absolute;left:5715;top:-2838;width:2;height:283" coordorigin="5715,-2838" coordsize="2,283">
              <v:shape style="position:absolute;left:5715;top:-2838;width:2;height:283" coordorigin="5715,-2838" coordsize="0,283" path="m5715,-2838l5715,-2554,5715,-2838e" filled="t" fillcolor="#DCDDDE" stroked="f">
                <v:path arrowok="t"/>
                <v:fill/>
              </v:shape>
            </v:group>
            <v:group style="position:absolute;left:5715;top:-3121;width:2;height:283" coordorigin="5715,-3121" coordsize="2,283">
              <v:shape style="position:absolute;left:5715;top:-3121;width:2;height:283" coordorigin="5715,-3121" coordsize="0,283" path="m5715,-3121l5715,-2838,5715,-3121e" filled="t" fillcolor="#EBEBEC" stroked="f">
                <v:path arrowok="t"/>
                <v:fill/>
              </v:shape>
            </v:group>
            <v:group style="position:absolute;left:5715;top:-2271;width:2;height:283" coordorigin="5715,-2271" coordsize="2,283">
              <v:shape style="position:absolute;left:5715;top:-2271;width:2;height:283" coordorigin="5715,-2271" coordsize="0,283" path="m5715,-2271l5715,-1987,5715,-2271e" filled="t" fillcolor="#DCDDDE" stroked="f">
                <v:path arrowok="t"/>
                <v:fill/>
              </v:shape>
            </v:group>
            <v:group style="position:absolute;left:5715;top:-2554;width:2;height:283" coordorigin="5715,-2554" coordsize="2,283">
              <v:shape style="position:absolute;left:5715;top:-2554;width:2;height:283" coordorigin="5715,-2554" coordsize="0,283" path="m5715,-2554l5715,-2271,5715,-2554e" filled="t" fillcolor="#EBEBEC" stroked="f">
                <v:path arrowok="t"/>
                <v:fill/>
              </v:shape>
            </v:group>
            <v:group style="position:absolute;left:5715;top:-1704;width:2;height:283" coordorigin="5715,-1704" coordsize="2,283">
              <v:shape style="position:absolute;left:5715;top:-1704;width:2;height:283" coordorigin="5715,-1704" coordsize="0,283" path="m5715,-1704l5715,-1420,5715,-1704e" filled="t" fillcolor="#DCDDDE" stroked="f">
                <v:path arrowok="t"/>
                <v:fill/>
              </v:shape>
            </v:group>
            <v:group style="position:absolute;left:5715;top:-1987;width:2;height:283" coordorigin="5715,-1987" coordsize="2,283">
              <v:shape style="position:absolute;left:5715;top:-1987;width:2;height:283" coordorigin="5715,-1987" coordsize="0,283" path="m5715,-1987l5715,-1704,5715,-1987e" filled="t" fillcolor="#EBEBEC" stroked="f">
                <v:path arrowok="t"/>
                <v:fill/>
              </v:shape>
            </v:group>
            <v:group style="position:absolute;left:5715;top:-1137;width:2;height:283" coordorigin="5715,-1137" coordsize="2,283">
              <v:shape style="position:absolute;left:5715;top:-1137;width:2;height:283" coordorigin="5715,-1137" coordsize="0,283" path="m5715,-1137l5715,-853,5715,-1137e" filled="t" fillcolor="#DCDDDE" stroked="f">
                <v:path arrowok="t"/>
                <v:fill/>
              </v:shape>
            </v:group>
            <v:group style="position:absolute;left:5715;top:-1420;width:2;height:283" coordorigin="5715,-1420" coordsize="2,283">
              <v:shape style="position:absolute;left:5715;top:-1420;width:2;height:283" coordorigin="5715,-1420" coordsize="0,283" path="m5715,-1420l5715,-1137,5715,-1420e" filled="t" fillcolor="#EBEBEC" stroked="f">
                <v:path arrowok="t"/>
                <v:fill/>
              </v:shape>
            </v:group>
            <v:group style="position:absolute;left:5715;top:-570;width:2;height:283" coordorigin="5715,-570" coordsize="2,283">
              <v:shape style="position:absolute;left:5715;top:-570;width:2;height:283" coordorigin="5715,-570" coordsize="0,283" path="m5715,-570l5715,-286,5715,-570e" filled="t" fillcolor="#DCDDDE" stroked="f">
                <v:path arrowok="t"/>
                <v:fill/>
              </v:shape>
            </v:group>
            <v:group style="position:absolute;left:5715;top:-853;width:2;height:283" coordorigin="5715,-853" coordsize="2,283">
              <v:shape style="position:absolute;left:5715;top:-853;width:2;height:283" coordorigin="5715,-853" coordsize="0,283" path="m5715,-853l5715,-570,5715,-853e" filled="t" fillcolor="#EBEBEC" stroked="f">
                <v:path arrowok="t"/>
                <v:fill/>
              </v:shape>
            </v:group>
            <v:group style="position:absolute;left:5715;top:-286;width:2;height:283" coordorigin="5715,-286" coordsize="2,283">
              <v:shape style="position:absolute;left:5715;top:-286;width:2;height:283" coordorigin="5715,-286" coordsize="0,283" path="m5715,-286l5715,-3,5715,-286e" filled="t" fillcolor="#EBEBEC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7.68399pt;margin-top:-198.871948pt;width:.601pt;height:199.025pt;mso-position-horizontal-relative:page;mso-position-vertical-relative:paragraph;z-index:-3955" coordorigin="7954,-3977" coordsize="12,3981">
            <v:group style="position:absolute;left:7960;top:-3971;width:2;height:283" coordorigin="7960,-3971" coordsize="2,283">
              <v:shape style="position:absolute;left:7960;top:-3971;width:2;height:283" coordorigin="7960,-3971" coordsize="0,283" path="m7960,-3971l7960,-3688,7960,-3971e" filled="t" fillcolor="#DCDDDE" stroked="f">
                <v:path arrowok="t"/>
                <v:fill/>
              </v:shape>
            </v:group>
            <v:group style="position:absolute;left:7960;top:-3405;width:2;height:283" coordorigin="7960,-3405" coordsize="2,283">
              <v:shape style="position:absolute;left:7960;top:-3405;width:2;height:283" coordorigin="7960,-3405" coordsize="0,283" path="m7960,-3405l7960,-3121,7960,-3405e" filled="t" fillcolor="#DCDDDE" stroked="f">
                <v:path arrowok="t"/>
                <v:fill/>
              </v:shape>
            </v:group>
            <v:group style="position:absolute;left:7960;top:-3688;width:2;height:283" coordorigin="7960,-3688" coordsize="2,283">
              <v:shape style="position:absolute;left:7960;top:-3688;width:2;height:283" coordorigin="7960,-3688" coordsize="0,283" path="m7960,-3688l7960,-3405,7960,-3688e" filled="t" fillcolor="#EBEBEC" stroked="f">
                <v:path arrowok="t"/>
                <v:fill/>
              </v:shape>
            </v:group>
            <v:group style="position:absolute;left:7960;top:-2838;width:2;height:283" coordorigin="7960,-2838" coordsize="2,283">
              <v:shape style="position:absolute;left:7960;top:-2838;width:2;height:283" coordorigin="7960,-2838" coordsize="0,283" path="m7960,-2838l7960,-2554,7960,-2838e" filled="t" fillcolor="#DCDDDE" stroked="f">
                <v:path arrowok="t"/>
                <v:fill/>
              </v:shape>
            </v:group>
            <v:group style="position:absolute;left:7960;top:-3121;width:2;height:283" coordorigin="7960,-3121" coordsize="2,283">
              <v:shape style="position:absolute;left:7960;top:-3121;width:2;height:283" coordorigin="7960,-3121" coordsize="0,283" path="m7960,-3121l7960,-2838,7960,-3121e" filled="t" fillcolor="#EBEBEC" stroked="f">
                <v:path arrowok="t"/>
                <v:fill/>
              </v:shape>
            </v:group>
            <v:group style="position:absolute;left:7960;top:-2271;width:2;height:283" coordorigin="7960,-2271" coordsize="2,283">
              <v:shape style="position:absolute;left:7960;top:-2271;width:2;height:283" coordorigin="7960,-2271" coordsize="0,283" path="m7960,-2271l7960,-1987,7960,-2271e" filled="t" fillcolor="#DCDDDE" stroked="f">
                <v:path arrowok="t"/>
                <v:fill/>
              </v:shape>
            </v:group>
            <v:group style="position:absolute;left:7960;top:-2554;width:2;height:283" coordorigin="7960,-2554" coordsize="2,283">
              <v:shape style="position:absolute;left:7960;top:-2554;width:2;height:283" coordorigin="7960,-2554" coordsize="0,283" path="m7960,-2554l7960,-2271,7960,-2554e" filled="t" fillcolor="#EBEBEC" stroked="f">
                <v:path arrowok="t"/>
                <v:fill/>
              </v:shape>
            </v:group>
            <v:group style="position:absolute;left:7960;top:-1704;width:2;height:283" coordorigin="7960,-1704" coordsize="2,283">
              <v:shape style="position:absolute;left:7960;top:-1704;width:2;height:283" coordorigin="7960,-1704" coordsize="0,283" path="m7960,-1704l7960,-1420,7960,-1704e" filled="t" fillcolor="#DCDDDE" stroked="f">
                <v:path arrowok="t"/>
                <v:fill/>
              </v:shape>
            </v:group>
            <v:group style="position:absolute;left:7960;top:-1987;width:2;height:283" coordorigin="7960,-1987" coordsize="2,283">
              <v:shape style="position:absolute;left:7960;top:-1987;width:2;height:283" coordorigin="7960,-1987" coordsize="0,283" path="m7960,-1987l7960,-1704,7960,-1987e" filled="t" fillcolor="#EBEBEC" stroked="f">
                <v:path arrowok="t"/>
                <v:fill/>
              </v:shape>
            </v:group>
            <v:group style="position:absolute;left:7960;top:-1137;width:2;height:283" coordorigin="7960,-1137" coordsize="2,283">
              <v:shape style="position:absolute;left:7960;top:-1137;width:2;height:283" coordorigin="7960,-1137" coordsize="0,283" path="m7960,-1137l7960,-853,7960,-1137e" filled="t" fillcolor="#DCDDDE" stroked="f">
                <v:path arrowok="t"/>
                <v:fill/>
              </v:shape>
            </v:group>
            <v:group style="position:absolute;left:7960;top:-1420;width:2;height:283" coordorigin="7960,-1420" coordsize="2,283">
              <v:shape style="position:absolute;left:7960;top:-1420;width:2;height:283" coordorigin="7960,-1420" coordsize="0,283" path="m7960,-1420l7960,-1137,7960,-1420e" filled="t" fillcolor="#EBEBEC" stroked="f">
                <v:path arrowok="t"/>
                <v:fill/>
              </v:shape>
            </v:group>
            <v:group style="position:absolute;left:7960;top:-570;width:2;height:283" coordorigin="7960,-570" coordsize="2,283">
              <v:shape style="position:absolute;left:7960;top:-570;width:2;height:283" coordorigin="7960,-570" coordsize="0,283" path="m7960,-570l7960,-286,7960,-570e" filled="t" fillcolor="#DCDDDE" stroked="f">
                <v:path arrowok="t"/>
                <v:fill/>
              </v:shape>
            </v:group>
            <v:group style="position:absolute;left:7960;top:-853;width:2;height:283" coordorigin="7960,-853" coordsize="2,283">
              <v:shape style="position:absolute;left:7960;top:-853;width:2;height:283" coordorigin="7960,-853" coordsize="0,283" path="m7960,-853l7960,-570,7960,-853e" filled="t" fillcolor="#EBEBEC" stroked="f">
                <v:path arrowok="t"/>
                <v:fill/>
              </v:shape>
            </v:group>
            <v:group style="position:absolute;left:7960;top:-286;width:2;height:283" coordorigin="7960,-286" coordsize="2,283">
              <v:shape style="position:absolute;left:7960;top:-286;width:2;height:283" coordorigin="7960,-286" coordsize="0,283" path="m7960,-286l7960,-3,7960,-286e" filled="t" fillcolor="#EBEBEC" stroked="f">
                <v:path arrowok="t"/>
                <v:fill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*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  <w:position w:val="-1"/>
        </w:rPr>
        <w:t>hloubka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  <w:position w:val="-1"/>
        </w:rPr>
        <w:t>kotvení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89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pro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8"/>
          <w:position w:val="-1"/>
        </w:rPr>
        <w:t>materiály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8"/>
          <w:position w:val="-1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beton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/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  <w:position w:val="-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pórobeton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1" w:after="0" w:line="268" w:lineRule="exact"/>
        <w:ind w:left="106" w:right="-20"/>
        <w:jc w:val="left"/>
        <w:tabs>
          <w:tab w:pos="986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53.166pt;margin-top:34.433125pt;width:488.943pt;height:134.696502pt;mso-position-horizontal-relative:page;mso-position-vertical-relative:paragraph;z-index:-3954" coordorigin="1063,689" coordsize="9779,2694">
            <v:group style="position:absolute;left:1066;top:691;width:4887;height:421" coordorigin="1066,691" coordsize="4887,421">
              <v:shape style="position:absolute;left:1066;top:691;width:4887;height:421" coordorigin="1066,691" coordsize="4887,421" path="m5953,691l1066,691,1066,1112,5953,1112,5953,691e" filled="t" fillcolor="#808285" stroked="f">
                <v:path arrowok="t"/>
                <v:fill/>
              </v:shape>
            </v:group>
            <v:group style="position:absolute;left:5953;top:691;width:4887;height:421" coordorigin="5953,691" coordsize="4887,421">
              <v:shape style="position:absolute;left:5953;top:691;width:4887;height:421" coordorigin="5953,691" coordsize="4887,421" path="m10840,691l5953,691,5953,1112,10840,1112,10840,691e" filled="t" fillcolor="#808285" stroked="f">
                <v:path arrowok="t"/>
                <v:fill/>
              </v:shape>
            </v:group>
            <v:group style="position:absolute;left:1066;top:1112;width:4887;height:283" coordorigin="1066,1112" coordsize="4887,283">
              <v:shape style="position:absolute;left:1066;top:1112;width:4887;height:283" coordorigin="1066,1112" coordsize="4887,283" path="m5953,1112l1066,1112,1066,1396,5953,1396,5953,1112e" filled="t" fillcolor="#DCDDDE" stroked="f">
                <v:path arrowok="t"/>
                <v:fill/>
              </v:shape>
            </v:group>
            <v:group style="position:absolute;left:5953;top:1112;width:4887;height:283" coordorigin="5953,1112" coordsize="4887,283">
              <v:shape style="position:absolute;left:5953;top:1112;width:4887;height:283" coordorigin="5953,1112" coordsize="4887,283" path="m10840,1112l5953,1112,5953,1396,10840,1396,10840,1112e" filled="t" fillcolor="#DCDDDE" stroked="f">
                <v:path arrowok="t"/>
                <v:fill/>
              </v:shape>
            </v:group>
            <v:group style="position:absolute;left:1066;top:1679;width:4887;height:283" coordorigin="1066,1679" coordsize="4887,283">
              <v:shape style="position:absolute;left:1066;top:1679;width:4887;height:283" coordorigin="1066,1679" coordsize="4887,283" path="m5953,1679l1066,1679,1066,1963,5953,1963,5953,1679e" filled="t" fillcolor="#DCDDDE" stroked="f">
                <v:path arrowok="t"/>
                <v:fill/>
              </v:shape>
            </v:group>
            <v:group style="position:absolute;left:5953;top:1679;width:4887;height:283" coordorigin="5953,1679" coordsize="4887,283">
              <v:shape style="position:absolute;left:5953;top:1679;width:4887;height:283" coordorigin="5953,1679" coordsize="4887,283" path="m10840,1679l5953,1679,5953,1963,10840,1963,10840,1679e" filled="t" fillcolor="#DCDDDE" stroked="f">
                <v:path arrowok="t"/>
                <v:fill/>
              </v:shape>
            </v:group>
            <v:group style="position:absolute;left:1066;top:1396;width:4887;height:283" coordorigin="1066,1396" coordsize="4887,283">
              <v:shape style="position:absolute;left:1066;top:1396;width:4887;height:283" coordorigin="1066,1396" coordsize="4887,283" path="m5953,1396l1066,1396,1066,1679,5953,1679,5953,1396e" filled="t" fillcolor="#EBEBEC" stroked="f">
                <v:path arrowok="t"/>
                <v:fill/>
              </v:shape>
            </v:group>
            <v:group style="position:absolute;left:5953;top:1396;width:4887;height:283" coordorigin="5953,1396" coordsize="4887,283">
              <v:shape style="position:absolute;left:5953;top:1396;width:4887;height:283" coordorigin="5953,1396" coordsize="4887,283" path="m10840,1396l5953,1396,5953,1679,10840,1679,10840,1396e" filled="t" fillcolor="#EBEBEC" stroked="f">
                <v:path arrowok="t"/>
                <v:fill/>
              </v:shape>
            </v:group>
            <v:group style="position:absolute;left:1066;top:2246;width:4887;height:283" coordorigin="1066,2246" coordsize="4887,283">
              <v:shape style="position:absolute;left:1066;top:2246;width:4887;height:283" coordorigin="1066,2246" coordsize="4887,283" path="m5953,2246l1066,2246,1066,2530,5953,2530,5953,2246e" filled="t" fillcolor="#DCDDDE" stroked="f">
                <v:path arrowok="t"/>
                <v:fill/>
              </v:shape>
            </v:group>
            <v:group style="position:absolute;left:5953;top:2246;width:4887;height:283" coordorigin="5953,2246" coordsize="4887,283">
              <v:shape style="position:absolute;left:5953;top:2246;width:4887;height:283" coordorigin="5953,2246" coordsize="4887,283" path="m10840,2246l5953,2246,5953,2530,10840,2530,10840,2246e" filled="t" fillcolor="#DCDDDE" stroked="f">
                <v:path arrowok="t"/>
                <v:fill/>
              </v:shape>
            </v:group>
            <v:group style="position:absolute;left:1066;top:1963;width:4887;height:283" coordorigin="1066,1963" coordsize="4887,283">
              <v:shape style="position:absolute;left:1066;top:1963;width:4887;height:283" coordorigin="1066,1963" coordsize="4887,283" path="m5953,1963l1066,1963,1066,2246,5953,2246,5953,1963e" filled="t" fillcolor="#EBEBEC" stroked="f">
                <v:path arrowok="t"/>
                <v:fill/>
              </v:shape>
            </v:group>
            <v:group style="position:absolute;left:5953;top:1963;width:4887;height:283" coordorigin="5953,1963" coordsize="4887,283">
              <v:shape style="position:absolute;left:5953;top:1963;width:4887;height:283" coordorigin="5953,1963" coordsize="4887,283" path="m10840,1963l5953,1963,5953,2246,10840,2246,10840,1963e" filled="t" fillcolor="#EBEBEC" stroked="f">
                <v:path arrowok="t"/>
                <v:fill/>
              </v:shape>
            </v:group>
            <v:group style="position:absolute;left:1066;top:2813;width:4887;height:283" coordorigin="1066,2813" coordsize="4887,283">
              <v:shape style="position:absolute;left:1066;top:2813;width:4887;height:283" coordorigin="1066,2813" coordsize="4887,283" path="m5953,2813l1066,2813,1066,3097,5953,3097,5953,2813e" filled="t" fillcolor="#DCDDDE" stroked="f">
                <v:path arrowok="t"/>
                <v:fill/>
              </v:shape>
            </v:group>
            <v:group style="position:absolute;left:5953;top:2813;width:4887;height:283" coordorigin="5953,2813" coordsize="4887,283">
              <v:shape style="position:absolute;left:5953;top:2813;width:4887;height:283" coordorigin="5953,2813" coordsize="4887,283" path="m10840,2813l5953,2813,5953,3097,10840,3097,10840,2813e" filled="t" fillcolor="#DCDDDE" stroked="f">
                <v:path arrowok="t"/>
                <v:fill/>
              </v:shape>
            </v:group>
            <v:group style="position:absolute;left:1066;top:2530;width:4887;height:283" coordorigin="1066,2530" coordsize="4887,283">
              <v:shape style="position:absolute;left:1066;top:2530;width:4887;height:283" coordorigin="1066,2530" coordsize="4887,283" path="m5953,2530l1066,2530,1066,2813,5953,2813,5953,2530e" filled="t" fillcolor="#EBEBEC" stroked="f">
                <v:path arrowok="t"/>
                <v:fill/>
              </v:shape>
            </v:group>
            <v:group style="position:absolute;left:5953;top:2530;width:4887;height:283" coordorigin="5953,2530" coordsize="4887,283">
              <v:shape style="position:absolute;left:5953;top:2530;width:4887;height:283" coordorigin="5953,2530" coordsize="4887,283" path="m10840,2530l5953,2530,5953,2813,10840,2813,10840,2530e" filled="t" fillcolor="#EBEBEC" stroked="f">
                <v:path arrowok="t"/>
                <v:fill/>
              </v:shape>
            </v:group>
            <v:group style="position:absolute;left:1066;top:3097;width:4887;height:283" coordorigin="1066,3097" coordsize="4887,283">
              <v:shape style="position:absolute;left:1066;top:3097;width:4887;height:283" coordorigin="1066,3097" coordsize="4887,283" path="m5953,3097l1066,3097,1066,3380,5953,3380,5953,3097e" filled="t" fillcolor="#EBEBEC" stroked="f">
                <v:path arrowok="t"/>
                <v:fill/>
              </v:shape>
            </v:group>
            <v:group style="position:absolute;left:5953;top:3097;width:4887;height:283" coordorigin="5953,3097" coordsize="4887,283">
              <v:shape style="position:absolute;left:5953;top:3097;width:4887;height:283" coordorigin="5953,3097" coordsize="4887,283" path="m10840,3097l5953,3097,5953,3380,10840,3380,10840,3097e" filled="t" fillcolor="#EBEBEC" stroked="f">
                <v:path arrowok="t"/>
                <v:fill/>
              </v:shape>
            </v:group>
            <v:group style="position:absolute;left:1066;top:1396;width:9774;height:2" coordorigin="1066,1396" coordsize="9774,2">
              <v:shape style="position:absolute;left:1066;top:1396;width:9774;height:2" coordorigin="1066,1396" coordsize="9774,0" path="m1066,1396l10840,1396e" filled="f" stroked="t" strokeweight=".25pt" strokecolor="#ED1B2D">
                <v:path arrowok="t"/>
              </v:shape>
            </v:group>
            <v:group style="position:absolute;left:1066;top:1679;width:9774;height:2" coordorigin="1066,1679" coordsize="9774,2">
              <v:shape style="position:absolute;left:1066;top:1679;width:9774;height:2" coordorigin="1066,1679" coordsize="9774,0" path="m1066,1679l10840,1679e" filled="f" stroked="t" strokeweight=".25pt" strokecolor="#ED1B2D">
                <v:path arrowok="t"/>
              </v:shape>
            </v:group>
            <v:group style="position:absolute;left:1066;top:1963;width:9774;height:2" coordorigin="1066,1963" coordsize="9774,2">
              <v:shape style="position:absolute;left:1066;top:1963;width:9774;height:2" coordorigin="1066,1963" coordsize="9774,0" path="m1066,1963l10840,1963e" filled="f" stroked="t" strokeweight=".25pt" strokecolor="#ED1B2D">
                <v:path arrowok="t"/>
              </v:shape>
            </v:group>
            <v:group style="position:absolute;left:1066;top:2246;width:9774;height:2" coordorigin="1066,2246" coordsize="9774,2">
              <v:shape style="position:absolute;left:1066;top:2246;width:9774;height:2" coordorigin="1066,2246" coordsize="9774,0" path="m1066,2246l10840,2246e" filled="f" stroked="t" strokeweight=".25pt" strokecolor="#ED1B2D">
                <v:path arrowok="t"/>
              </v:shape>
            </v:group>
            <v:group style="position:absolute;left:1066;top:2530;width:9774;height:2" coordorigin="1066,2530" coordsize="9774,2">
              <v:shape style="position:absolute;left:1066;top:2530;width:9774;height:2" coordorigin="1066,2530" coordsize="9774,0" path="m1066,2530l10840,2530e" filled="f" stroked="t" strokeweight=".25pt" strokecolor="#ED1B2D">
                <v:path arrowok="t"/>
              </v:shape>
            </v:group>
            <v:group style="position:absolute;left:1066;top:2813;width:9774;height:2" coordorigin="1066,2813" coordsize="9774,2">
              <v:shape style="position:absolute;left:1066;top:2813;width:9774;height:2" coordorigin="1066,2813" coordsize="9774,0" path="m1066,2813l10840,2813e" filled="f" stroked="t" strokeweight=".25pt" strokecolor="#ED1B2D">
                <v:path arrowok="t"/>
              </v:shape>
            </v:group>
            <v:group style="position:absolute;left:1066;top:3097;width:9774;height:2" coordorigin="1066,3097" coordsize="9774,2">
              <v:shape style="position:absolute;left:1066;top:3097;width:9774;height:2" coordorigin="1066,3097" coordsize="9774,0" path="m1066,3097l10840,3097e" filled="f" stroked="t" strokeweight=".25pt" strokecolor="#ED1B2D">
                <v:path arrowok="t"/>
              </v:shape>
            </v:group>
            <v:group style="position:absolute;left:1066;top:3380;width:9774;height:2" coordorigin="1066,3380" coordsize="9774,2">
              <v:shape style="position:absolute;left:1066;top:3380;width:9774;height:2" coordorigin="1066,3380" coordsize="9774,0" path="m1066,3380l10840,3380e" filled="f" stroked="t" strokeweight=".25pt" strokecolor="#ED1B2D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CHARA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TERI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TICKÁ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ÚNOSNO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4" w:after="0" w:line="212" w:lineRule="exact"/>
        <w:ind w:left="1937" w:right="-20"/>
        <w:jc w:val="left"/>
        <w:tabs>
          <w:tab w:pos="5840" w:val="left"/>
        </w:tabs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  <w:position w:val="-4"/>
        </w:rPr>
        <w:t>P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4"/>
        </w:rPr>
        <w:t>odkladní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4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4"/>
        </w:rPr>
        <w:t>materiál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Cha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  <w:position w:val="4"/>
        </w:rPr>
        <w:t>r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akteristická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únosnost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Nrk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(kN)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pro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4"/>
        </w:rPr>
        <w:t>montáž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16" w:lineRule="exact"/>
        <w:ind w:left="6655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2"/>
        </w:rPr>
        <w:t>povrchovou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2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2"/>
        </w:rPr>
        <w:t>i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2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2"/>
        </w:rPr>
        <w:t>zápustnou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91" w:after="0" w:line="240" w:lineRule="auto"/>
        <w:ind w:left="333" w:right="-20"/>
        <w:jc w:val="left"/>
        <w:tabs>
          <w:tab w:pos="73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12/15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50/60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73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Plná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pálená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cihla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73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75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</w:rPr>
        <w:t>ápencopísková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</w:rPr>
        <w:t>cihla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1,2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73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</w:rPr>
        <w:t>Dutinová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</w:rPr>
        <w:t>tvárnice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2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</w:rPr>
        <w:t>lehčeného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betonu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73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9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ehčený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pórovitým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kamenivem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1520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(L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8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C)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8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728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Děrovaná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6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cihla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</w:rPr>
        <w:t>hliněným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střepem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0,75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73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90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9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tikálně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děrovaná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cihla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</w:rPr>
        <w:t>hliněným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střepem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8"/>
        </w:rPr>
        <w:t>ÖNORM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B6124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6" w:after="0" w:line="199" w:lineRule="exact"/>
        <w:ind w:left="333" w:right="-20"/>
        <w:jc w:val="left"/>
        <w:tabs>
          <w:tab w:pos="73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Pórobeton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00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400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(pro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-2"/>
        </w:rPr>
        <w:t>ef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65)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  <w:position w:val="0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  <w:position w:val="1"/>
        </w:rPr>
        <w:t>0,6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1" w:after="0" w:line="268" w:lineRule="exact"/>
        <w:ind w:left="106" w:right="-20"/>
        <w:jc w:val="left"/>
        <w:tabs>
          <w:tab w:pos="986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PŘÍS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UŠEN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TVÍ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.676585pt;height:64.3875pt;mso-position-horizontal-relative:char;mso-position-vertical-relative:line" type="#_x0000_t75">
            <v:imagedata r:id="rId4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jc w:val="left"/>
        <w:spacing w:after="0"/>
        <w:sectPr>
          <w:pgMar w:header="0" w:footer="0" w:top="280" w:bottom="280" w:left="960" w:right="180"/>
          <w:headerReference w:type="default" r:id="rId44"/>
          <w:pgSz w:w="11920" w:h="16840"/>
        </w:sectPr>
      </w:pPr>
      <w:rPr/>
    </w:p>
    <w:p>
      <w:pPr>
        <w:spacing w:before="41" w:after="0" w:line="250" w:lineRule="auto"/>
        <w:ind w:left="813" w:right="-48" w:firstLine="-65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shape style="position:absolute;margin-left:379.242004pt;margin-top:34.013454pt;width:59.242102pt;height:35.19pt;mso-position-horizontal-relative:page;mso-position-vertical-relative:paragraph;z-index:-3953" type="#_x0000_t75">
            <v:imagedata r:id="rId46" o:title=""/>
          </v:shape>
        </w:pict>
      </w:r>
      <w:r>
        <w:rPr/>
        <w:pict>
          <v:shape style="position:absolute;margin-left:264.649994pt;margin-top:29.002666pt;width:62.875091pt;height:45.29250pt;mso-position-horizontal-relative:page;mso-position-vertical-relative:paragraph;z-index:-3952" type="#_x0000_t75">
            <v:imagedata r:id="rId47" o:title=""/>
          </v:shape>
        </w:pict>
      </w:r>
      <w:r>
        <w:rPr/>
        <w:pict>
          <v:shape style="position:absolute;margin-left:207.095993pt;margin-top:-51.119545pt;width:55.245861pt;height:42.75pt;mso-position-horizontal-relative:page;mso-position-vertical-relative:paragraph;z-index:-3951" type="#_x0000_t75">
            <v:imagedata r:id="rId48" o:title=""/>
          </v:shape>
        </w:pict>
      </w:r>
      <w:r>
        <w:rPr/>
        <w:pict>
          <v:shape style="position:absolute;margin-left:343.660217pt;margin-top:-64.595474pt;width:38.734181pt;height:54pt;mso-position-horizontal-relative:page;mso-position-vertical-relative:paragraph;z-index:-3950" type="#_x0000_t75">
            <v:imagedata r:id="rId49" o:title=""/>
          </v:shape>
        </w:pict>
      </w:r>
      <w:r>
        <w:rPr/>
        <w:pict>
          <v:shape style="position:absolute;margin-left:448.84726pt;margin-top:-53.032543pt;width:71.400770pt;height:31.185pt;mso-position-horizontal-relative:page;mso-position-vertical-relative:paragraph;z-index:-3949" type="#_x0000_t75">
            <v:imagedata r:id="rId50" o:title=""/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MON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84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4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ŽNÍ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PŘÍPR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84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VEK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ZPR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1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078137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1" w:after="0" w:line="250" w:lineRule="auto"/>
        <w:ind w:left="72" w:right="-48" w:firstLine="-72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1"/>
        </w:rPr>
        <w:t>ZT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2"/>
          <w:w w:val="8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054957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1" w:after="0" w:line="250" w:lineRule="auto"/>
        <w:ind w:left="674" w:right="-48" w:firstLine="-674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MON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83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3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ŽNÍ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PŘÍPR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83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VEK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8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054901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1" w:after="0" w:line="250" w:lineRule="auto"/>
        <w:ind w:left="248" w:right="1332" w:firstLine="-158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200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057655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960" w:right="180"/>
          <w:cols w:num="4" w:equalWidth="0">
            <w:col w:w="2431" w:space="750"/>
            <w:col w:w="1106" w:space="875"/>
            <w:col w:w="2310" w:space="545"/>
            <w:col w:w="2763"/>
          </w:cols>
        </w:sectPr>
      </w:pPr>
      <w:rPr/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017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.331787pt;height:43.8075pt;mso-position-horizontal-relative:char;mso-position-vertical-relative:line" type="#_x0000_t75">
            <v:imagedata r:id="rId5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960" w:right="180"/>
        </w:sectPr>
      </w:pPr>
      <w:rPr/>
    </w:p>
    <w:p>
      <w:pPr>
        <w:spacing w:before="41" w:after="0" w:line="250" w:lineRule="auto"/>
        <w:ind w:left="2122" w:right="-48" w:firstLine="-213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957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IZ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EPS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BÍLÁ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054897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7" w:after="0" w:line="250" w:lineRule="auto"/>
        <w:ind w:left="245" w:right="-48" w:firstLine="-24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IZ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EPS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ŠE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83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1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054898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7" w:after="0" w:line="250" w:lineRule="auto"/>
        <w:ind w:left="206" w:right="2815" w:firstLine="-206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IZ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EPS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MW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054899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960" w:right="180"/>
          <w:cols w:num="3" w:equalWidth="0">
            <w:col w:w="3297" w:space="936"/>
            <w:col w:w="1453" w:space="843"/>
            <w:col w:w="4251"/>
          </w:cols>
        </w:sectPr>
      </w:pPr>
      <w:rPr/>
    </w:p>
    <w:p>
      <w:pPr>
        <w:spacing w:before="71" w:after="0" w:line="223" w:lineRule="exact"/>
        <w:ind w:left="108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8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313" w:lineRule="exact"/>
        <w:ind w:left="1034" w:right="-20"/>
        <w:jc w:val="left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PTH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21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-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6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SX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6" w:after="0" w:line="250" w:lineRule="auto"/>
        <w:ind w:left="954" w:right="491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351.496002pt;margin-top:24.215111pt;width:162.446pt;height:384.714894pt;mso-position-horizontal-relative:page;mso-position-vertical-relative:paragraph;z-index:-3947" type="#_x0000_t75">
            <v:imagedata r:id="rId53" o:title=""/>
          </v:shape>
        </w:pict>
      </w:r>
      <w:r>
        <w:rPr/>
        <w:pict>
          <v:group style="position:absolute;margin-left:56.393002pt;margin-top:-27.573889pt;width:482.439798pt;height:23.277pt;mso-position-horizontal-relative:page;mso-position-vertical-relative:paragraph;z-index:-3946" coordorigin="1128,-551" coordsize="9649,466">
            <v:group style="position:absolute;left:1134;top:-545;width:4819;height:454" coordorigin="1134,-545" coordsize="4819,454">
              <v:shape style="position:absolute;left:1134;top:-545;width:4819;height:454" coordorigin="1134,-545" coordsize="4819,454" path="m1134,-545l5953,-545,5953,-92,1134,-92,1134,-545e" filled="t" fillcolor="#808285" stroked="f">
                <v:path arrowok="t"/>
                <v:fill/>
              </v:shape>
            </v:group>
            <v:group style="position:absolute;left:1134;top:-545;width:9638;height:2" coordorigin="1134,-545" coordsize="9638,2">
              <v:shape style="position:absolute;left:1134;top:-545;width:9638;height:2" coordorigin="1134,-545" coordsize="9638,0" path="m1134,-545l10772,-545e" filled="f" stroked="t" strokeweight=".5pt" strokecolor="#ED1B2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Šroubovací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hmoždinka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plastovým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kotvení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pěnového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polystyrenu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(EPS)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vnějších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ystémů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(ETICS).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Možnost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zápustné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6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povrchové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954" w:right="491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VL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954" w:right="527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5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valitativní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třída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TP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CZB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kategorii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954" w:right="619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Jednoduché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ychlé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skrz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izolaci.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1115" w:right="5268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Hmoždinka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vysokou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únosností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montáži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dutých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954" w:right="560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Rozpěrná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zóna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dosažení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maximální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1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přídržné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síl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83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954" w:right="524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Polyamidový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vyztužený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skleněným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vláknem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brání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1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vzniku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tepelného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1"/>
        </w:rPr>
        <w:t>mostu.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9" w:after="0" w:line="240" w:lineRule="auto"/>
        <w:ind w:left="954" w:right="582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Bodový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činitel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prostupu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tepla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231F20"/>
          <w:spacing w:val="0"/>
          <w:w w:val="100"/>
          <w:position w:val="2"/>
        </w:rPr>
        <w:t>χ</w:t>
      </w:r>
      <w:r>
        <w:rPr>
          <w:rFonts w:ascii="Calibri" w:hAnsi="Calibri" w:cs="Calibri" w:eastAsia="Calibri"/>
          <w:sz w:val="20"/>
          <w:szCs w:val="20"/>
          <w:color w:val="231F20"/>
          <w:spacing w:val="0"/>
          <w:w w:val="100"/>
          <w:position w:val="2"/>
        </w:rPr>
        <w:t> </w:t>
      </w:r>
      <w:r>
        <w:rPr>
          <w:rFonts w:ascii="Calibri" w:hAnsi="Calibri" w:cs="Calibri" w:eastAsia="Calibri"/>
          <w:sz w:val="20"/>
          <w:szCs w:val="20"/>
          <w:color w:val="231F20"/>
          <w:spacing w:val="2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0,000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W/K.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1115" w:right="5077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Předmontovaná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7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hmoždinka,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8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orx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T30.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954" w:right="494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Vysoká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únosnost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betonu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(120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kg)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duté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cihle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(60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kg).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954" w:right="515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Malá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(35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mm),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-&gt;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1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úspora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2"/>
        </w:rPr>
        <w:t>času.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4" w:lineRule="auto"/>
        <w:ind w:left="1115" w:right="5161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Možnost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zápustné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6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povrchové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použitím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montážního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přípravku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XPS,PIR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8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6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tifikovaná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zápustná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pomocí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přípravku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ZPR.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954" w:right="491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ZPŮSOB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MON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ÁŽE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22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22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954" w:right="715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skrz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izolační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1115" w:right="5139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310.677002pt;margin-top:24.656994pt;width:227.905pt;height:69.36pt;mso-position-horizontal-relative:page;mso-position-vertical-relative:paragraph;z-index:-3940" coordorigin="6214,493" coordsize="4558,1387">
            <v:shape style="position:absolute;left:6214;top:493;width:2251;height:1387" type="#_x0000_t75">
              <v:imagedata r:id="rId54" o:title=""/>
            </v:shape>
            <v:shape style="position:absolute;left:8520;top:500;width:2251;height:1380" type="#_x0000_t75">
              <v:imagedata r:id="rId55" o:title=""/>
            </v:shape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zašroubováním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pomocí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elektrického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šroubováku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montážního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přípravku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ZPR.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15" w:right="5125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Hmoždinka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ručně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přek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ytá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zátkou.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dispozici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5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jsou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zátky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provedení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bílý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EPS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šedý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EPS.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jc w:val="left"/>
        <w:spacing w:after="0"/>
        <w:sectPr>
          <w:pgMar w:header="0" w:footer="0" w:top="280" w:bottom="280" w:left="180" w:right="1100"/>
          <w:headerReference w:type="default" r:id="rId52"/>
          <w:pgSz w:w="11920" w:h="16840"/>
        </w:sectPr>
      </w:pPr>
      <w:rPr/>
    </w:p>
    <w:p>
      <w:pPr>
        <w:spacing w:before="41" w:after="0" w:line="240" w:lineRule="auto"/>
        <w:ind w:right="-20"/>
        <w:jc w:val="righ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90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9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ti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0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ikovaná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zápustná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7"/>
        </w:rPr>
        <w:t>montáž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right="505"/>
        <w:jc w:val="righ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pomocí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7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přípravku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ZPR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179" w:lineRule="exact"/>
        <w:ind w:right="911"/>
        <w:jc w:val="righ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nebo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4"/>
          <w:position w:val="-1"/>
        </w:rPr>
        <w:t>ZPR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94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4"/>
          <w:position w:val="-1"/>
        </w:rPr>
        <w:t>SDS.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41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</w:rPr>
        <w:t>Povrchová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pomocí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přípravku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MPS.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80" w:right="1100"/>
          <w:cols w:num="2" w:equalWidth="0">
            <w:col w:w="7937" w:space="403"/>
            <w:col w:w="2300"/>
          </w:cols>
        </w:sectPr>
      </w:pPr>
      <w:rPr/>
    </w:p>
    <w:p>
      <w:pPr>
        <w:spacing w:before="5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0" w:lineRule="auto"/>
        <w:ind w:left="954" w:right="-20"/>
        <w:jc w:val="left"/>
        <w:tabs>
          <w:tab w:pos="1052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TEGORIE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PODKLADOV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  <w:t>Ý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CH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M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TERIÁ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Ů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DLE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G: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946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56.692501pt;margin-top:10.525275pt;width:65.914pt;height:50.534pt;mso-position-horizontal-relative:page;mso-position-vertical-relative:paragraph;z-index:-3945" coordorigin="1134,211" coordsize="1318,1011">
            <v:shape style="position:absolute;left:1241;top:276;width:1105;height:880" type="#_x0000_t75">
              <v:imagedata r:id="rId56" o:title=""/>
            </v:shape>
            <v:group style="position:absolute;left:1142;top:218;width:1303;height:995" coordorigin="1142,218" coordsize="1303,995">
              <v:shape style="position:absolute;left:1142;top:218;width:1303;height:995" coordorigin="1142,218" coordsize="1303,995" path="m1142,1213l2444,1213,2444,218,1142,218,1142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8.759506pt;margin-top:10.525275pt;width:65.914pt;height:50.534pt;mso-position-horizontal-relative:page;mso-position-vertical-relative:paragraph;z-index:-3944" coordorigin="2575,211" coordsize="1318,1011">
            <v:shape style="position:absolute;left:2763;top:376;width:931;height:772" type="#_x0000_t75">
              <v:imagedata r:id="rId57" o:title=""/>
            </v:shape>
            <v:shape style="position:absolute;left:3311;top:284;width:395;height:571" type="#_x0000_t75">
              <v:imagedata r:id="rId58" o:title=""/>
            </v:shape>
            <v:group style="position:absolute;left:2583;top:218;width:1303;height:995" coordorigin="2583,218" coordsize="1303,995">
              <v:shape style="position:absolute;left:2583;top:218;width:1303;height:995" coordorigin="2583,218" coordsize="1303,995" path="m2583,1213l3886,1213,3886,218,2583,218,2583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9.507507pt;margin-top:10.525275pt;width:65.914pt;height:50.534pt;mso-position-horizontal-relative:page;mso-position-vertical-relative:paragraph;z-index:-3943" coordorigin="3990,211" coordsize="1318,1011">
            <v:shape style="position:absolute;left:4209;top:258;width:880;height:916" type="#_x0000_t75">
              <v:imagedata r:id="rId59" o:title=""/>
            </v:shape>
            <v:group style="position:absolute;left:3998;top:218;width:1303;height:995" coordorigin="3998,218" coordsize="1303,995">
              <v:shape style="position:absolute;left:3998;top:218;width:1303;height:995" coordorigin="3998,218" coordsize="1303,995" path="m3998,1213l5301,1213,5301,218,3998,218,3998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9.684509pt;margin-top:10.525275pt;width:65.914pt;height:50.534pt;mso-position-horizontal-relative:page;mso-position-vertical-relative:paragraph;z-index:-3942" coordorigin="6794,211" coordsize="1318,1011">
            <v:shape style="position:absolute;left:7321;top:1127;width:127;height:48" type="#_x0000_t75">
              <v:imagedata r:id="rId60" o:title=""/>
            </v:shape>
            <v:shape style="position:absolute;left:7144;top:1016;width:414;height:141" type="#_x0000_t75">
              <v:imagedata r:id="rId61" o:title=""/>
            </v:shape>
            <v:shape style="position:absolute;left:6933;top:256;width:1039;height:783" type="#_x0000_t75">
              <v:imagedata r:id="rId62" o:title=""/>
            </v:shape>
            <v:group style="position:absolute;left:6801;top:218;width:1303;height:995" coordorigin="6801,218" coordsize="1303,995">
              <v:shape style="position:absolute;left:6801;top:218;width:1303;height:995" coordorigin="6801,218" coordsize="1303,995" path="m6801,1213l8104,1213,8104,218,6801,218,6801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0.606506pt;margin-top:10.525275pt;width:65.914pt;height:50.534pt;mso-position-horizontal-relative:page;mso-position-vertical-relative:paragraph;z-index:-3941" coordorigin="5412,211" coordsize="1318,1011">
            <v:shape style="position:absolute;left:5714;top:913;width:532;height:252" type="#_x0000_t75">
              <v:imagedata r:id="rId63" o:title=""/>
            </v:shape>
            <v:shape style="position:absolute;left:5510;top:267;width:1121;height:683" type="#_x0000_t75">
              <v:imagedata r:id="rId64" o:title=""/>
            </v:shape>
            <v:shape style="position:absolute;left:6219;top:318;width:413;height:617" type="#_x0000_t75">
              <v:imagedata r:id="rId65" o:title=""/>
            </v:shape>
            <v:group style="position:absolute;left:5420;top:218;width:1303;height:995" coordorigin="5420,218" coordsize="1303,995">
              <v:shape style="position:absolute;left:5420;top:218;width:1303;height:995" coordorigin="5420,218" coordsize="1303,995" path="m5420,1213l6723,1213,6723,218,5420,218,5420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3.380005pt;margin-top:43.549774pt;width:51.6696pt;height:19.606pt;mso-position-horizontal-relative:page;mso-position-vertical-relative:paragraph;z-index:-3939" coordorigin="9468,871" coordsize="1033,392">
            <v:group style="position:absolute;left:9474;top:877;width:514;height:380" coordorigin="9474,877" coordsize="514,380">
              <v:shape style="position:absolute;left:9474;top:877;width:514;height:380" coordorigin="9474,877" coordsize="514,380" path="m9474,1257l9987,1257,9987,877,9474,877,9474,1257e" filled="t" fillcolor="#005E9E" stroked="f">
                <v:path arrowok="t"/>
                <v:fill/>
              </v:shape>
            </v:group>
            <v:group style="position:absolute;left:10070;top:935;width:130;height:261" coordorigin="10070,935" coordsize="130,261">
              <v:shape style="position:absolute;left:10070;top:935;width:130;height:261" coordorigin="10070,935" coordsize="130,261" path="m10191,935l10129,956,10086,1004,10070,1071,10073,1093,10102,1151,10155,1188,10200,1196,10200,1171,10181,1169,10161,1163,10113,1122,10095,1054,10100,1032,10137,980,10200,959,10191,935e" filled="t" fillcolor="#231F20" stroked="f">
                <v:path arrowok="t"/>
                <v:fill/>
              </v:shape>
            </v:group>
            <v:group style="position:absolute;left:10070;top:935;width:130;height:261" coordorigin="10070,935" coordsize="130,261">
              <v:shape style="position:absolute;left:10070;top:935;width:130;height:261" coordorigin="10070,935" coordsize="130,261" path="m10200,1171l10200,1196,10177,1194,10117,1166,10079,1114,10070,1071,10072,1047,10098,985,10148,946,10191,935,10200,959,10177,962,10156,969,10109,1012,10095,1054,10097,1080,10126,1139,10181,1169,10200,1171xe" filled="f" stroked="t" strokeweight=".642pt" strokecolor="#231F20">
                <v:path arrowok="t"/>
              </v:shape>
            </v:group>
            <v:group style="position:absolute;left:10242;top:934;width:131;height:262" coordorigin="10242,934" coordsize="131,262">
              <v:shape style="position:absolute;left:10242;top:934;width:131;height:262" coordorigin="10242,934" coordsize="131,262" path="m10372,934l10301,956,10258,1004,10242,1071,10245,1093,10274,1152,10328,1188,10372,1196,10353,1169,10331,1163,10312,1152,10296,1138,10283,1122,10273,1102,10268,1081,10373,1081,10373,1056,10267,1056,10267,1053,10294,994,10350,962,10372,959,10372,934e" filled="t" fillcolor="#231F20" stroked="f">
                <v:path arrowok="t"/>
                <v:fill/>
              </v:shape>
            </v:group>
            <v:group style="position:absolute;left:10242;top:934;width:131;height:262" coordorigin="10242,934" coordsize="131,262">
              <v:shape style="position:absolute;left:10242;top:934;width:131;height:262" coordorigin="10242,934" coordsize="131,262" path="m10267,1056l10373,1056,10373,1081,10268,1081,10273,1102,10312,1152,10353,1169,10372,1196,10308,1179,10261,1134,10242,1071,10244,1047,10270,985,10320,946,10372,934,10372,959,10350,962,10329,969,10281,1011,10267,1053,10267,1056xe" filled="f" stroked="t" strokeweight=".642pt" strokecolor="#231F20">
                <v:path arrowok="t"/>
              </v:shape>
            </v:group>
            <v:group style="position:absolute;left:9474;top:877;width:1026;height:380" coordorigin="9474,877" coordsize="1026,380">
              <v:shape style="position:absolute;left:9474;top:877;width:1026;height:380" coordorigin="9474,877" coordsize="1026,380" path="m9474,1257l10500,1257,10500,877,9474,877,9474,1257xe" filled="f" stroked="t" strokeweight=".098pt" strokecolor="#231F20">
                <v:path arrowok="t"/>
              </v:shape>
            </v:group>
            <v:group style="position:absolute;left:9987;top:877;width:2;height:380" coordorigin="9987,877" coordsize="2,380">
              <v:shape style="position:absolute;left:9987;top:877;width:2;height:380" coordorigin="9987,877" coordsize="0,380" path="m9987,877l9987,1257e" filled="f" stroked="t" strokeweight=".098pt" strokecolor="#231F20">
                <v:path arrowok="t"/>
              </v:shape>
            </v:group>
            <v:group style="position:absolute;left:9599;top:1062;width:241;height:2" coordorigin="9599,1062" coordsize="241,2">
              <v:shape style="position:absolute;left:9599;top:1062;width:241;height:2" coordorigin="9599,1062" coordsize="241,0" path="m9599,1062l9839,1062e" filled="f" stroked="t" strokeweight="1.292pt" strokecolor="#005E9E">
                <v:path arrowok="t"/>
              </v:shape>
            </v:group>
            <v:group style="position:absolute;left:9546;top:1045;width:50;height:46" coordorigin="9546,1045" coordsize="50,46">
              <v:shape style="position:absolute;left:9546;top:1045;width:50;height:46" coordorigin="9546,1045" coordsize="50,46" path="m9596,1063l9546,1063,9562,1074,9556,1092,9571,1081,9583,1081,9581,1074,9596,1063e" filled="t" fillcolor="#FFF200" stroked="f">
                <v:path arrowok="t"/>
                <v:fill/>
              </v:shape>
              <v:shape style="position:absolute;left:9546;top:1045;width:50;height:46" coordorigin="9546,1045" coordsize="50,46" path="m9583,1081l9571,1081,9586,1092,9583,1081e" filled="t" fillcolor="#FFF200" stroked="f">
                <v:path arrowok="t"/>
                <v:fill/>
              </v:shape>
              <v:shape style="position:absolute;left:9546;top:1045;width:50;height:46" coordorigin="9546,1045" coordsize="50,46" path="m9571,1045l9565,1063,9577,1063,9571,1045e" filled="t" fillcolor="#FFF200" stroked="f">
                <v:path arrowok="t"/>
                <v:fill/>
              </v:shape>
            </v:group>
            <v:group style="position:absolute;left:9567;top:1118;width:50;height:47" coordorigin="9567,1118" coordsize="50,47">
              <v:shape style="position:absolute;left:9567;top:1118;width:50;height:47" coordorigin="9567,1118" coordsize="50,47" path="m9617,1136l9567,1136,9583,1147,9577,1165,9593,1154,9604,1154,9602,1147,9617,1136e" filled="t" fillcolor="#FFF200" stroked="f">
                <v:path arrowok="t"/>
                <v:fill/>
              </v:shape>
              <v:shape style="position:absolute;left:9567;top:1118;width:50;height:47" coordorigin="9567,1118" coordsize="50,47" path="m9604,1154l9593,1154,9608,1164,9604,1154e" filled="t" fillcolor="#FFF200" stroked="f">
                <v:path arrowok="t"/>
                <v:fill/>
              </v:shape>
              <v:shape style="position:absolute;left:9567;top:1118;width:50;height:47" coordorigin="9567,1118" coordsize="50,47" path="m9592,1118l9586,1136,9598,1136,9592,1118e" filled="t" fillcolor="#FFF200" stroked="f">
                <v:path arrowok="t"/>
                <v:fill/>
              </v:shape>
            </v:group>
            <v:group style="position:absolute;left:9623;top:1171;width:39;height:46" coordorigin="9623,1171" coordsize="39,46">
              <v:shape style="position:absolute;left:9623;top:1171;width:39;height:46" coordorigin="9623,1171" coordsize="39,46" path="m9659,1206l9647,1206,9662,1217,9659,1206e" filled="t" fillcolor="#FFF200" stroked="f">
                <v:path arrowok="t"/>
                <v:fill/>
              </v:shape>
              <v:shape style="position:absolute;left:9623;top:1171;width:39;height:46" coordorigin="9623,1171" coordsize="39,46" path="m9648,1171l9642,1188,9623,1188,9638,1199,9631,1217,9647,1206,9659,1206,9657,1200,9672,1189,9654,1189,9648,1171e" filled="t" fillcolor="#FFF200" stroked="f">
                <v:path arrowok="t"/>
                <v:fill/>
              </v:shape>
            </v:group>
            <v:group style="position:absolute;left:9697;top:1189;width:50;height:46" coordorigin="9697,1189" coordsize="50,46">
              <v:shape style="position:absolute;left:9697;top:1189;width:50;height:46" coordorigin="9697,1189" coordsize="50,46" path="m9746,1207l9727,1208,9697,1208,9712,1218,9706,1236,9722,1225,9733,1225,9731,1218,9746,1207e" filled="t" fillcolor="#FFF200" stroked="f">
                <v:path arrowok="t"/>
                <v:fill/>
              </v:shape>
              <v:shape style="position:absolute;left:9697;top:1189;width:50;height:46" coordorigin="9697,1189" coordsize="50,46" path="m9733,1225l9722,1225,9737,1236,9733,1225e" filled="t" fillcolor="#FFF200" stroked="f">
                <v:path arrowok="t"/>
                <v:fill/>
              </v:shape>
              <v:shape style="position:absolute;left:9697;top:1189;width:50;height:46" coordorigin="9697,1189" coordsize="50,46" path="m9721,1189l9716,1208,9727,1208,9721,1189e" filled="t" fillcolor="#FFF200" stroked="f">
                <v:path arrowok="t"/>
                <v:fill/>
              </v:shape>
            </v:group>
            <v:group style="position:absolute;left:9771;top:1169;width:49;height:46" coordorigin="9771,1169" coordsize="49,46">
              <v:shape style="position:absolute;left:9771;top:1169;width:49;height:46" coordorigin="9771,1169" coordsize="49,46" path="m9820,1186l9771,1186,9786,1197,9780,1215,9795,1204,9807,1204,9805,1197,9820,1186e" filled="t" fillcolor="#FFF200" stroked="f">
                <v:path arrowok="t"/>
                <v:fill/>
              </v:shape>
              <v:shape style="position:absolute;left:9771;top:1169;width:49;height:46" coordorigin="9771,1169" coordsize="49,46" path="m9807,1204l9795,1204,9811,1215,9807,1204e" filled="t" fillcolor="#FFF200" stroked="f">
                <v:path arrowok="t"/>
                <v:fill/>
              </v:shape>
              <v:shape style="position:absolute;left:9771;top:1169;width:49;height:46" coordorigin="9771,1169" coordsize="49,46" path="m9796,1169l9790,1186,9802,1186,9796,1169e" filled="t" fillcolor="#FFF200" stroked="f">
                <v:path arrowok="t"/>
                <v:fill/>
              </v:shape>
            </v:group>
            <v:group style="position:absolute;left:9824;top:1114;width:50;height:46" coordorigin="9824,1114" coordsize="50,46">
              <v:shape style="position:absolute;left:9824;top:1114;width:50;height:46" coordorigin="9824,1114" coordsize="50,46" path="m9824,1131l9839,1143,9834,1160,9849,1150,9861,1150,9858,1143,9874,1132,9843,1132,9824,1131e" filled="t" fillcolor="#FFF200" stroked="f">
                <v:path arrowok="t"/>
                <v:fill/>
              </v:shape>
              <v:shape style="position:absolute;left:9824;top:1114;width:50;height:46" coordorigin="9824,1114" coordsize="50,46" path="m9861,1150l9849,1150,9864,1160,9861,1150e" filled="t" fillcolor="#FFF200" stroked="f">
                <v:path arrowok="t"/>
                <v:fill/>
              </v:shape>
              <v:shape style="position:absolute;left:9824;top:1114;width:50;height:46" coordorigin="9824,1114" coordsize="50,46" path="m9849,1114l9843,1132,9855,1132,9849,1114e" filled="t" fillcolor="#FFF200" stroked="f">
                <v:path arrowok="t"/>
                <v:fill/>
              </v:shape>
            </v:group>
            <v:group style="position:absolute;left:9843;top:1041;width:50;height:46" coordorigin="9843,1041" coordsize="50,46">
              <v:shape style="position:absolute;left:9843;top:1041;width:50;height:46" coordorigin="9843,1041" coordsize="50,46" path="m9867,1041l9862,1059,9843,1059,9858,1070,9852,1088,9867,1077,9879,1077,9877,1070,9892,1059,9873,1059,9867,1041e" filled="t" fillcolor="#FFF200" stroked="f">
                <v:path arrowok="t"/>
                <v:fill/>
              </v:shape>
              <v:shape style="position:absolute;left:9843;top:1041;width:50;height:46" coordorigin="9843,1041" coordsize="50,46" path="m9879,1077l9867,1077,9882,1088,9879,1077e" filled="t" fillcolor="#FFF200" stroked="f">
                <v:path arrowok="t"/>
                <v:fill/>
              </v:shape>
            </v:group>
            <v:group style="position:absolute;left:9822;top:968;width:40;height:46" coordorigin="9822,968" coordsize="40,46">
              <v:shape style="position:absolute;left:9822;top:968;width:40;height:46" coordorigin="9822,968" coordsize="40,46" path="m9858,1003l9846,1003,9862,1014,9858,1003e" filled="t" fillcolor="#FFF200" stroked="f">
                <v:path arrowok="t"/>
                <v:fill/>
              </v:shape>
              <v:shape style="position:absolute;left:9822;top:968;width:40;height:46" coordorigin="9822,968" coordsize="40,46" path="m9822,985l9837,996,9831,1014,9846,1003,9858,1003,9856,996,9871,986,9852,985,9841,985,9822,985e" filled="t" fillcolor="#FFF200" stroked="f">
                <v:path arrowok="t"/>
                <v:fill/>
              </v:shape>
              <v:shape style="position:absolute;left:9822;top:968;width:40;height:46" coordorigin="9822,968" coordsize="40,46" path="m9847,968l9841,985,9852,985,9847,968e" filled="t" fillcolor="#FFF200" stroked="f">
                <v:path arrowok="t"/>
                <v:fill/>
              </v:shape>
            </v:group>
            <v:group style="position:absolute;left:9766;top:915;width:50;height:46" coordorigin="9766,915" coordsize="50,46">
              <v:shape style="position:absolute;left:9766;top:915;width:50;height:46" coordorigin="9766,915" coordsize="50,46" path="m9791,915l9785,932,9766,932,9781,943,9776,961,9791,950,9803,950,9800,943,9816,933,9797,932,9791,915e" filled="t" fillcolor="#FFF200" stroked="f">
                <v:path arrowok="t"/>
                <v:fill/>
              </v:shape>
              <v:shape style="position:absolute;left:9766;top:915;width:50;height:46" coordorigin="9766,915" coordsize="50,46" path="m9803,950l9791,950,9806,961,9803,950e" filled="t" fillcolor="#FFF200" stroked="f">
                <v:path arrowok="t"/>
                <v:fill/>
              </v:shape>
            </v:group>
            <v:group style="position:absolute;left:9692;top:896;width:50;height:46" coordorigin="9692,896" coordsize="50,46">
              <v:shape style="position:absolute;left:9692;top:896;width:50;height:46" coordorigin="9692,896" coordsize="50,46" path="m9692,914l9707,925,9701,943,9717,932,9728,932,9726,925,9742,914,9711,914,9692,914e" filled="t" fillcolor="#FFF200" stroked="f">
                <v:path arrowok="t"/>
                <v:fill/>
              </v:shape>
              <v:shape style="position:absolute;left:9692;top:896;width:50;height:46" coordorigin="9692,896" coordsize="50,46" path="m9728,932l9717,932,9732,943,9728,932e" filled="t" fillcolor="#FFF200" stroked="f">
                <v:path arrowok="t"/>
                <v:fill/>
              </v:shape>
              <v:shape style="position:absolute;left:9692;top:896;width:50;height:46" coordorigin="9692,896" coordsize="50,46" path="m9717,896l9711,914,9723,914,9717,896e" filled="t" fillcolor="#FFF200" stroked="f">
                <v:path arrowok="t"/>
                <v:fill/>
              </v:shape>
            </v:group>
            <v:group style="position:absolute;left:9618;top:918;width:40;height:46" coordorigin="9618,918" coordsize="40,46">
              <v:shape style="position:absolute;left:9618;top:918;width:40;height:46" coordorigin="9618,918" coordsize="40,46" path="m9655,953l9643,953,9658,964,9655,953e" filled="t" fillcolor="#FFF200" stroked="f">
                <v:path arrowok="t"/>
                <v:fill/>
              </v:shape>
              <v:shape style="position:absolute;left:9618;top:918;width:40;height:46" coordorigin="9618,918" coordsize="40,46" path="m9668,935l9618,935,9633,946,9628,963,9643,953,9655,953,9652,946,9668,935e" filled="t" fillcolor="#FFF200" stroked="f">
                <v:path arrowok="t"/>
                <v:fill/>
              </v:shape>
              <v:shape style="position:absolute;left:9618;top:918;width:40;height:46" coordorigin="9618,918" coordsize="40,46" path="m9643,918l9637,935,9649,935,9643,918e" filled="t" fillcolor="#FFF200" stroked="f">
                <v:path arrowok="t"/>
                <v:fill/>
              </v:shape>
            </v:group>
            <v:group style="position:absolute;left:9565;top:972;width:49;height:47" coordorigin="9565,972" coordsize="49,47">
              <v:shape style="position:absolute;left:9565;top:972;width:49;height:47" coordorigin="9565,972" coordsize="49,47" path="m9614,990l9565,990,9580,1001,9574,1019,9590,1007,9601,1007,9599,1001,9614,990e" filled="t" fillcolor="#FFF200" stroked="f">
                <v:path arrowok="t"/>
                <v:fill/>
              </v:shape>
              <v:shape style="position:absolute;left:9565;top:972;width:49;height:47" coordorigin="9565,972" coordsize="49,47" path="m9601,1007l9590,1007,9605,1018,9601,1007e" filled="t" fillcolor="#FFF200" stroked="f">
                <v:path arrowok="t"/>
                <v:fill/>
              </v:shape>
              <v:shape style="position:absolute;left:9565;top:972;width:49;height:47" coordorigin="9565,972" coordsize="49,47" path="m9589,972l9584,990,9595,990,9589,972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width:36.848649pt;height:36.75pt;mso-position-horizontal-relative:char;mso-position-vertical-relative:line" type="#_x0000_t75">
            <v:imagedata r:id="rId6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13" w:lineRule="exact"/>
        <w:ind w:right="970"/>
        <w:jc w:val="righ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FFFFFF"/>
          <w:w w:val="101"/>
        </w:rPr>
        <w:t>E</w:t>
      </w:r>
      <w:r>
        <w:rPr>
          <w:rFonts w:ascii="Arial" w:hAnsi="Arial" w:cs="Arial" w:eastAsia="Arial"/>
          <w:sz w:val="10"/>
          <w:szCs w:val="10"/>
          <w:color w:val="FFFFFF"/>
          <w:spacing w:val="-7"/>
          <w:w w:val="101"/>
        </w:rPr>
        <w:t>T</w:t>
      </w:r>
      <w:r>
        <w:rPr>
          <w:rFonts w:ascii="Arial" w:hAnsi="Arial" w:cs="Arial" w:eastAsia="Arial"/>
          <w:sz w:val="10"/>
          <w:szCs w:val="10"/>
          <w:color w:val="FFFFFF"/>
          <w:spacing w:val="0"/>
          <w:w w:val="109"/>
        </w:rPr>
        <w:t>A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80" w:right="1100"/>
        </w:sectPr>
      </w:pPr>
      <w:rPr/>
    </w:p>
    <w:p>
      <w:pPr>
        <w:spacing w:before="33" w:after="0" w:line="240" w:lineRule="auto"/>
        <w:ind w:left="954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948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4.600006pt;margin-top:-18.17837pt;width:51.616pt;height:19.935pt;mso-position-horizontal-relative:page;mso-position-vertical-relative:paragraph;z-index:-3938" coordorigin="9492,-364" coordsize="1032,399">
            <v:group style="position:absolute;left:9498;top:-358;width:1020;height:387" coordorigin="9498,-358" coordsize="1020,387">
              <v:shape style="position:absolute;left:9498;top:-358;width:1020;height:387" coordorigin="9498,-358" coordsize="1020,387" path="m9498,-358l10518,-358,10518,29,9498,29,9498,-358e" filled="t" fillcolor="#3160AD" stroked="f">
                <v:path arrowok="t"/>
                <v:fill/>
              </v:shape>
            </v:group>
            <v:group style="position:absolute;left:10201;top:-312;width:258;height:286" coordorigin="10201,-312" coordsize="258,286">
              <v:shape style="position:absolute;left:10201;top:-312;width:258;height:286" coordorigin="10201,-312" coordsize="258,286" path="m10330,-312l10201,-26,10237,-26,10268,-95,10428,-95,10330,-312e" filled="t" fillcolor="#FFFFFF" stroked="f">
                <v:path arrowok="t"/>
                <v:fill/>
              </v:shape>
              <v:shape style="position:absolute;left:10201;top:-312;width:258;height:286" coordorigin="10201,-312" coordsize="258,286" path="m10428,-95l10392,-95,10423,-26,10459,-26,10428,-95e" filled="t" fillcolor="#FFFFFF" stroked="f">
                <v:path arrowok="t"/>
                <v:fill/>
              </v:shape>
            </v:group>
            <v:group style="position:absolute;left:10282;top:-237;width:96;height:110" coordorigin="10282,-237" coordsize="96,110">
              <v:shape style="position:absolute;left:10282;top:-237;width:96;height:110" coordorigin="10282,-237" coordsize="96,110" path="m10330,-237l10282,-127,10378,-127,10330,-237e" filled="t" fillcolor="#3160AD" stroked="f">
                <v:path arrowok="t"/>
                <v:fill/>
              </v:shape>
            </v:group>
            <v:group style="position:absolute;left:10036;top:-301;width:98;height:274" coordorigin="10036,-301" coordsize="98,274">
              <v:shape style="position:absolute;left:10036;top:-301;width:98;height:274" coordorigin="10036,-301" coordsize="98,274" path="m10134,-269l10100,-269,10100,-26,10134,-26,10134,-269e" filled="t" fillcolor="#FFFFFF" stroked="f">
                <v:path arrowok="t"/>
                <v:fill/>
              </v:shape>
              <v:shape style="position:absolute;left:10036;top:-301;width:98;height:274" coordorigin="10036,-301" coordsize="98,274" path="m10198,-301l10036,-301,10036,-269,10198,-269,10198,-301e" filled="t" fillcolor="#FFFFFF" stroked="f">
                <v:path arrowok="t"/>
                <v:fill/>
              </v:shape>
            </v:group>
            <v:group style="position:absolute;left:9563;top:-301;width:145;height:274" coordorigin="9563,-301" coordsize="145,274">
              <v:shape style="position:absolute;left:9563;top:-301;width:145;height:274" coordorigin="9563,-301" coordsize="145,274" path="m9708,-301l9563,-301,9563,-26,9708,-26,9708,-58,9596,-58,9596,-161,9704,-161,9704,-193,9596,-193,9596,-269,9708,-269,9708,-301e" filled="t" fillcolor="#FFFFFF" stroked="f">
                <v:path arrowok="t"/>
                <v:fill/>
              </v:shape>
            </v:group>
            <v:group style="position:absolute;left:9995;top:-181;width:37;height:37" coordorigin="9995,-181" coordsize="37,37">
              <v:shape style="position:absolute;left:9995;top:-181;width:37;height:37" coordorigin="9995,-181" coordsize="37,37" path="m10032,-168l9995,-168,10006,-159,10001,-144,10013,-154,10022,-154,10020,-159,10032,-168e" filled="t" fillcolor="#FFFFFF" stroked="f">
                <v:path arrowok="t"/>
                <v:fill/>
              </v:shape>
              <v:shape style="position:absolute;left:9995;top:-181;width:37;height:37" coordorigin="9995,-181" coordsize="37,37" path="m10022,-154l10013,-154,10025,-145,10022,-154e" filled="t" fillcolor="#FFFFFF" stroked="f">
                <v:path arrowok="t"/>
                <v:fill/>
              </v:shape>
              <v:shape style="position:absolute;left:9995;top:-181;width:37;height:37" coordorigin="9995,-181" coordsize="37,37" path="m10013,-181l10009,-168,10017,-168,10013,-181e" filled="t" fillcolor="#FFFFFF" stroked="f">
                <v:path arrowok="t"/>
                <v:fill/>
              </v:shape>
            </v:group>
            <v:group style="position:absolute;left:9998;top:-179;width:31;height:31" coordorigin="9998,-179" coordsize="31,31">
              <v:shape style="position:absolute;left:9998;top:-179;width:31;height:31" coordorigin="9998,-179" coordsize="31,31" path="m10003,-149l10007,-161,9998,-169,10010,-169,10013,-179,10017,-169,10029,-169,10019,-161,10023,-149,10013,-156,10003,-149xe" filled="f" stroked="t" strokeweight=".627pt" strokecolor="#FFFFFF">
                <v:path arrowok="t"/>
              </v:shape>
            </v:group>
            <v:group style="position:absolute;left:9756;top:-181;width:37;height:37" coordorigin="9756,-181" coordsize="37,37">
              <v:shape style="position:absolute;left:9756;top:-181;width:37;height:37" coordorigin="9756,-181" coordsize="37,37" path="m9794,-168l9756,-168,9768,-159,9763,-144,9775,-154,9784,-154,9782,-159,9794,-168e" filled="t" fillcolor="#FFFFFF" stroked="f">
                <v:path arrowok="t"/>
                <v:fill/>
              </v:shape>
              <v:shape style="position:absolute;left:9756;top:-181;width:37;height:37" coordorigin="9756,-181" coordsize="37,37" path="m9784,-154l9775,-154,9787,-145,9784,-154e" filled="t" fillcolor="#FFFFFF" stroked="f">
                <v:path arrowok="t"/>
                <v:fill/>
              </v:shape>
              <v:shape style="position:absolute;left:9756;top:-181;width:37;height:37" coordorigin="9756,-181" coordsize="37,37" path="m9775,-181l9771,-168,9779,-168,9775,-181e" filled="t" fillcolor="#FFFFFF" stroked="f">
                <v:path arrowok="t"/>
                <v:fill/>
              </v:shape>
            </v:group>
            <v:group style="position:absolute;left:9771;top:-236;width:38;height:37" coordorigin="9771,-236" coordsize="38,37">
              <v:shape style="position:absolute;left:9771;top:-236;width:38;height:37" coordorigin="9771,-236" coordsize="38,37" path="m9809,-223l9771,-223,9782,-214,9778,-200,9790,-209,9798,-209,9797,-214,9809,-223e" filled="t" fillcolor="#FFFFFF" stroked="f">
                <v:path arrowok="t"/>
                <v:fill/>
              </v:shape>
              <v:shape style="position:absolute;left:9771;top:-236;width:38;height:37" coordorigin="9771,-236" coordsize="38,37" path="m9798,-209l9790,-209,9801,-200,9798,-209e" filled="t" fillcolor="#FFFFFF" stroked="f">
                <v:path arrowok="t"/>
                <v:fill/>
              </v:shape>
              <v:shape style="position:absolute;left:9771;top:-236;width:38;height:37" coordorigin="9771,-236" coordsize="38,37" path="m9790,-236l9785,-223,9794,-223,9790,-236e" filled="t" fillcolor="#FFFFFF" stroked="f">
                <v:path arrowok="t"/>
                <v:fill/>
              </v:shape>
            </v:group>
            <v:group style="position:absolute;left:9876;top:-301;width:38;height:37" coordorigin="9876,-301" coordsize="38,37">
              <v:shape style="position:absolute;left:9876;top:-301;width:38;height:37" coordorigin="9876,-301" coordsize="38,37" path="m9913,-288l9876,-288,9887,-279,9882,-265,9894,-274,9903,-274,9902,-279,9913,-288e" filled="t" fillcolor="#FFFFFF" stroked="f">
                <v:path arrowok="t"/>
                <v:fill/>
              </v:shape>
              <v:shape style="position:absolute;left:9876;top:-301;width:38;height:37" coordorigin="9876,-301" coordsize="38,37" path="m9903,-274l9894,-274,9906,-265,9903,-274e" filled="t" fillcolor="#FFFFFF" stroked="f">
                <v:path arrowok="t"/>
                <v:fill/>
              </v:shape>
              <v:shape style="position:absolute;left:9876;top:-301;width:38;height:37" coordorigin="9876,-301" coordsize="38,37" path="m9894,-301l9890,-288,9898,-288,9894,-301e" filled="t" fillcolor="#FFFFFF" stroked="f">
                <v:path arrowok="t"/>
                <v:fill/>
              </v:shape>
            </v:group>
            <v:group style="position:absolute;left:9810;top:-283;width:37;height:37" coordorigin="9810,-283" coordsize="37,37">
              <v:shape style="position:absolute;left:9810;top:-283;width:37;height:37" coordorigin="9810,-283" coordsize="37,37" path="m9848,-270l9810,-270,9822,-261,9817,-247,9829,-256,9838,-256,9836,-261,9848,-270e" filled="t" fillcolor="#FFFFFF" stroked="f">
                <v:path arrowok="t"/>
                <v:fill/>
              </v:shape>
              <v:shape style="position:absolute;left:9810;top:-283;width:37;height:37" coordorigin="9810,-283" coordsize="37,37" path="m9838,-256l9829,-256,9840,-248,9838,-256e" filled="t" fillcolor="#FFFFFF" stroked="f">
                <v:path arrowok="t"/>
                <v:fill/>
              </v:shape>
              <v:shape style="position:absolute;left:9810;top:-283;width:37;height:37" coordorigin="9810,-283" coordsize="37,37" path="m9829,-283l9824,-270,9833,-270,9829,-283e" filled="t" fillcolor="#FFFFFF" stroked="f">
                <v:path arrowok="t"/>
                <v:fill/>
              </v:shape>
            </v:group>
            <v:group style="position:absolute;left:9941;top:-283;width:38;height:37" coordorigin="9941,-283" coordsize="38,37">
              <v:shape style="position:absolute;left:9941;top:-283;width:38;height:37" coordorigin="9941,-283" coordsize="38,37" path="m9979,-270l9941,-270,9953,-261,9948,-247,9960,-256,9969,-256,9967,-261,9979,-270e" filled="t" fillcolor="#FFFFFF" stroked="f">
                <v:path arrowok="t"/>
                <v:fill/>
              </v:shape>
              <v:shape style="position:absolute;left:9941;top:-283;width:38;height:37" coordorigin="9941,-283" coordsize="38,37" path="m9969,-256l9960,-256,9971,-248,9969,-256e" filled="t" fillcolor="#FFFFFF" stroked="f">
                <v:path arrowok="t"/>
                <v:fill/>
              </v:shape>
              <v:shape style="position:absolute;left:9941;top:-283;width:38;height:37" coordorigin="9941,-283" coordsize="38,37" path="m9960,-283l9955,-270,9964,-270,9960,-283e" filled="t" fillcolor="#FFFFFF" stroked="f">
                <v:path arrowok="t"/>
                <v:fill/>
              </v:shape>
            </v:group>
            <v:group style="position:absolute;left:9980;top:-236;width:38;height:37" coordorigin="9980,-236" coordsize="38,37">
              <v:shape style="position:absolute;left:9980;top:-236;width:38;height:37" coordorigin="9980,-236" coordsize="38,37" path="m10018,-223l9980,-223,9992,-214,9987,-200,9999,-209,10008,-209,10006,-214,10018,-223e" filled="t" fillcolor="#FFFFFF" stroked="f">
                <v:path arrowok="t"/>
                <v:fill/>
              </v:shape>
              <v:shape style="position:absolute;left:9980;top:-236;width:38;height:37" coordorigin="9980,-236" coordsize="38,37" path="m10008,-209l9999,-209,10011,-200,10008,-209e" filled="t" fillcolor="#FFFFFF" stroked="f">
                <v:path arrowok="t"/>
                <v:fill/>
              </v:shape>
              <v:shape style="position:absolute;left:9980;top:-236;width:38;height:37" coordorigin="9980,-236" coordsize="38,37" path="m9999,-236l9995,-223,10003,-223,9999,-236e" filled="t" fillcolor="#FFFFFF" stroked="f">
                <v:path arrowok="t"/>
                <v:fill/>
              </v:shape>
            </v:group>
            <v:group style="position:absolute;left:9984;top:-235;width:31;height:31" coordorigin="9984,-235" coordsize="31,31">
              <v:shape style="position:absolute;left:9984;top:-235;width:31;height:31" coordorigin="9984,-235" coordsize="31,31" path="m9989,-204l9993,-216,9984,-224,9995,-224,9999,-235,10003,-224,10015,-224,10005,-216,10009,-204,9999,-211,9989,-204xe" filled="f" stroked="t" strokeweight=".627pt" strokecolor="#FFFFFF">
                <v:path arrowok="t"/>
              </v:shape>
            </v:group>
            <v:group style="position:absolute;left:9771;top:-123;width:38;height:37" coordorigin="9771,-123" coordsize="38,37">
              <v:shape style="position:absolute;left:9771;top:-123;width:38;height:37" coordorigin="9771,-123" coordsize="38,37" path="m9809,-110l9771,-110,9782,-101,9778,-87,9790,-96,9798,-96,9797,-101,9809,-110e" filled="t" fillcolor="#FFFFFF" stroked="f">
                <v:path arrowok="t"/>
                <v:fill/>
              </v:shape>
              <v:shape style="position:absolute;left:9771;top:-123;width:38;height:37" coordorigin="9771,-123" coordsize="38,37" path="m9798,-96l9790,-96,9801,-87,9798,-96e" filled="t" fillcolor="#FFFFFF" stroked="f">
                <v:path arrowok="t"/>
                <v:fill/>
              </v:shape>
              <v:shape style="position:absolute;left:9771;top:-123;width:38;height:37" coordorigin="9771,-123" coordsize="38,37" path="m9790,-123l9785,-110,9794,-110,9790,-123e" filled="t" fillcolor="#FFFFFF" stroked="f">
                <v:path arrowok="t"/>
                <v:fill/>
              </v:shape>
            </v:group>
            <v:group style="position:absolute;left:9876;top:-63;width:38;height:37" coordorigin="9876,-63" coordsize="38,37">
              <v:shape style="position:absolute;left:9876;top:-63;width:38;height:37" coordorigin="9876,-63" coordsize="38,37" path="m9913,-50l9876,-50,9887,-41,9882,-27,9894,-36,9903,-36,9902,-41,9913,-50e" filled="t" fillcolor="#FFFFFF" stroked="f">
                <v:path arrowok="t"/>
                <v:fill/>
              </v:shape>
              <v:shape style="position:absolute;left:9876;top:-63;width:38;height:37" coordorigin="9876,-63" coordsize="38,37" path="m9903,-36l9894,-36,9906,-27,9903,-36e" filled="t" fillcolor="#FFFFFF" stroked="f">
                <v:path arrowok="t"/>
                <v:fill/>
              </v:shape>
              <v:shape style="position:absolute;left:9876;top:-63;width:38;height:37" coordorigin="9876,-63" coordsize="38,37" path="m9894,-63l9890,-50,9898,-50,9894,-63e" filled="t" fillcolor="#FFFFFF" stroked="f">
                <v:path arrowok="t"/>
                <v:fill/>
              </v:shape>
            </v:group>
            <v:group style="position:absolute;left:9810;top:-81;width:37;height:37" coordorigin="9810,-81" coordsize="37,37">
              <v:shape style="position:absolute;left:9810;top:-81;width:37;height:37" coordorigin="9810,-81" coordsize="37,37" path="m9848,-68l9810,-68,9822,-59,9817,-44,9829,-54,9838,-54,9836,-59,9848,-68e" filled="t" fillcolor="#FFFFFF" stroked="f">
                <v:path arrowok="t"/>
                <v:fill/>
              </v:shape>
              <v:shape style="position:absolute;left:9810;top:-81;width:37;height:37" coordorigin="9810,-81" coordsize="37,37" path="m9838,-54l9829,-54,9840,-45,9838,-54e" filled="t" fillcolor="#FFFFFF" stroked="f">
                <v:path arrowok="t"/>
                <v:fill/>
              </v:shape>
              <v:shape style="position:absolute;left:9810;top:-81;width:37;height:37" coordorigin="9810,-81" coordsize="37,37" path="m9829,-81l9824,-68,9833,-68,9829,-81e" filled="t" fillcolor="#FFFFFF" stroked="f">
                <v:path arrowok="t"/>
                <v:fill/>
              </v:shape>
            </v:group>
            <v:group style="position:absolute;left:9941;top:-81;width:38;height:37" coordorigin="9941,-81" coordsize="38,37">
              <v:shape style="position:absolute;left:9941;top:-81;width:38;height:37" coordorigin="9941,-81" coordsize="38,37" path="m9979,-68l9941,-68,9953,-59,9948,-44,9960,-54,9969,-54,9967,-59,9979,-68e" filled="t" fillcolor="#FFFFFF" stroked="f">
                <v:path arrowok="t"/>
                <v:fill/>
              </v:shape>
              <v:shape style="position:absolute;left:9941;top:-81;width:38;height:37" coordorigin="9941,-81" coordsize="38,37" path="m9969,-54l9960,-54,9971,-45,9969,-54e" filled="t" fillcolor="#FFFFFF" stroked="f">
                <v:path arrowok="t"/>
                <v:fill/>
              </v:shape>
              <v:shape style="position:absolute;left:9941;top:-81;width:38;height:37" coordorigin="9941,-81" coordsize="38,37" path="m9960,-81l9955,-68,9964,-68,9960,-81e" filled="t" fillcolor="#FFFFFF" stroked="f">
                <v:path arrowok="t"/>
                <v:fill/>
              </v:shape>
            </v:group>
            <v:group style="position:absolute;left:9980;top:-123;width:38;height:37" coordorigin="9980,-123" coordsize="38,37">
              <v:shape style="position:absolute;left:9980;top:-123;width:38;height:37" coordorigin="9980,-123" coordsize="38,37" path="m10018,-110l9980,-110,9992,-101,9987,-87,9999,-96,10008,-96,10006,-101,10018,-110e" filled="t" fillcolor="#FFFFFF" stroked="f">
                <v:path arrowok="t"/>
                <v:fill/>
              </v:shape>
              <v:shape style="position:absolute;left:9980;top:-123;width:38;height:37" coordorigin="9980,-123" coordsize="38,37" path="m10008,-96l9999,-96,10011,-87,10008,-96e" filled="t" fillcolor="#FFFFFF" stroked="f">
                <v:path arrowok="t"/>
                <v:fill/>
              </v:shape>
              <v:shape style="position:absolute;left:9980;top:-123;width:38;height:37" coordorigin="9980,-123" coordsize="38,37" path="m9999,-123l9995,-110,10003,-110,9999,-123e" filled="t" fillcolor="#FFFFFF" stroked="f">
                <v:path arrowok="t"/>
                <v:fill/>
              </v:shape>
            </v:group>
            <v:group style="position:absolute;left:9984;top:-122;width:31;height:31" coordorigin="9984,-122" coordsize="31,31">
              <v:shape style="position:absolute;left:9984;top:-122;width:31;height:31" coordorigin="9984,-122" coordsize="31,31" path="m9989,-91l9993,-103,9984,-111,9995,-111,9999,-122,10003,-111,10015,-111,10005,-103,10009,-91,9999,-98,9989,-91xe" filled="f" stroked="t" strokeweight=".627pt" strokecolor="#FFFFFF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5"/>
          <w:w w:val="100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B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Plná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89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2"/>
          <w:w w:val="89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C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Děrovaná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2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D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0"/>
        </w:rPr>
        <w:t>ehčený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E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Pórobeton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-14"/>
          <w:w w:val="100"/>
          <w:b/>
          <w:bCs/>
        </w:rPr>
        <w:t>T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18/1101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80" w:right="1100"/>
          <w:cols w:num="2" w:equalWidth="0">
            <w:col w:w="6988" w:space="2181"/>
            <w:col w:w="1471"/>
          </w:cols>
        </w:sectPr>
      </w:pPr>
      <w:rPr/>
    </w:p>
    <w:p>
      <w:pPr>
        <w:spacing w:before="71" w:after="0" w:line="223" w:lineRule="exact"/>
        <w:ind w:right="88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9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68" w:lineRule="exact"/>
        <w:ind w:left="106" w:right="-20"/>
        <w:jc w:val="left"/>
        <w:tabs>
          <w:tab w:pos="982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TECHNICKÉ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Ú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D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AJE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318977" w:type="dxa"/>
      </w:tblPr>
      <w:tblGrid/>
      <w:tr>
        <w:trPr>
          <w:trHeight w:val="794" w:hRule="exact"/>
        </w:trPr>
        <w:tc>
          <w:tcPr>
            <w:tcW w:w="464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.808" w:space="0" w:color="808285"/>
            </w:tcBorders>
            <w:shd w:val="clear" w:color="auto" w:fill="808285"/>
          </w:tcPr>
          <w:p>
            <w:pPr>
              <w:spacing w:before="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154" w:lineRule="auto"/>
              <w:ind w:left="225" w:right="23" w:firstLine="21"/>
              <w:jc w:val="left"/>
              <w:tabs>
                <w:tab w:pos="1740" w:val="left"/>
                <w:tab w:pos="3220" w:val="left"/>
                <w:tab w:pos="3880" w:val="left"/>
                <w:tab w:pos="40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Obj.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č.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0"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ů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mě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r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Délka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položky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Označení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28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vrtání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hmoždinky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22" w:lineRule="exact"/>
              <w:ind w:right="234"/>
              <w:jc w:val="right"/>
              <w:tabs>
                <w:tab w:pos="7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b/>
                <w:bCs/>
                <w:position w:val="1"/>
              </w:rPr>
              <w:t>(mm)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1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245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single" w:sz=".808" w:space="0" w:color="808285"/>
            </w:tcBorders>
            <w:shd w:val="clear" w:color="auto" w:fill="808285"/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134" w:lineRule="auto"/>
              <w:ind w:left="167" w:right="58" w:firstLine="-73"/>
              <w:jc w:val="both"/>
              <w:tabs>
                <w:tab w:pos="78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růměr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           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6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Tloušťka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talíře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8"/>
              </w:rPr>
              <w:t>K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otevní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0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izolačního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kotvy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hloubka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7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materiálu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77" w:lineRule="exact"/>
              <w:ind w:left="180" w:right="218"/>
              <w:jc w:val="both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3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8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880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nil" w:sz="6" w:space="0" w:color="auto"/>
            </w:tcBorders>
            <w:shd w:val="clear" w:color="auto" w:fill="808285"/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12" w:lineRule="exact"/>
              <w:ind w:left="87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Hloubka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2"/>
                <w:w w:val="100"/>
                <w:b/>
                <w:bCs/>
                <w:position w:val="4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4"/>
              </w:rPr>
              <w:t>Množství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60" w:lineRule="exact"/>
              <w:ind w:left="154" w:right="-20"/>
              <w:jc w:val="left"/>
              <w:tabs>
                <w:tab w:pos="840" w:val="left"/>
                <w:tab w:pos="202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5"/>
              </w:rPr>
              <w:t>vrtání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v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balení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5"/>
              </w:rPr>
              <w:t>EAN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16" w:lineRule="exact"/>
              <w:ind w:left="185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2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nil" w:sz="6" w:space="0" w:color="auto"/>
              <w:bottom w:val="single" w:sz="2.001019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60" w:val="left"/>
                <w:tab w:pos="6980" w:val="left"/>
                <w:tab w:pos="786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PTH-SX_8_135_90_BOX_200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3439510548905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19" w:space="0" w:color="ED1B2D"/>
              <w:bottom w:val="single" w:sz="2.001531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6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054891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PTH-SX_8_155_110_BOX_200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3439510548912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531" w:space="0" w:color="ED1B2D"/>
              <w:bottom w:val="single" w:sz="2.001237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PTH-SX_8_175_130_BOX_100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3439510548929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237" w:space="0" w:color="ED1B2D"/>
              <w:bottom w:val="single" w:sz="2.000100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054893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PTH-SX_8_195_150_BOX_100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3439510548936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100" w:space="0" w:color="ED1B2D"/>
              <w:bottom w:val="single" w:sz="2.001037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054894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PTH-SX_8_215_170_BOX_100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3439510548943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37" w:space="0" w:color="ED1B2D"/>
              <w:bottom w:val="single" w:sz="2.000319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PTH-SX_8_235_190_BOX_100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3439510548950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319" w:space="0" w:color="ED1B2D"/>
              <w:bottom w:val="single" w:sz="2.000819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420" w:val="left"/>
                <w:tab w:pos="6320" w:val="left"/>
                <w:tab w:pos="698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054896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PTH-SX_8_255_210_BOX_100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3439510548967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68" w:lineRule="exact"/>
        <w:ind w:left="106" w:right="-20"/>
        <w:jc w:val="left"/>
        <w:tabs>
          <w:tab w:pos="986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52.791pt;margin-top:32.092319pt;width:489.694pt;height:140.382pt;mso-position-horizontal-relative:page;mso-position-vertical-relative:paragraph;z-index:-3936" coordorigin="1056,642" coordsize="9794,2808">
            <v:group style="position:absolute;left:1066;top:652;width:4877;height:522" coordorigin="1066,652" coordsize="4877,522">
              <v:shape style="position:absolute;left:1066;top:652;width:4877;height:522" coordorigin="1066,652" coordsize="4877,522" path="m5943,652l1066,652,1066,1174,5943,1174,5943,652e" filled="t" fillcolor="#808285" stroked="f">
                <v:path arrowok="t"/>
                <v:fill/>
              </v:shape>
            </v:group>
            <v:group style="position:absolute;left:5943;top:652;width:4897;height:522" coordorigin="5943,652" coordsize="4897,522">
              <v:shape style="position:absolute;left:5943;top:652;width:4897;height:522" coordorigin="5943,652" coordsize="4897,522" path="m10840,652l5943,652,5943,1174,8381,1174,8381,913,10840,913,10840,652e" filled="t" fillcolor="#808285" stroked="f">
                <v:path arrowok="t"/>
                <v:fill/>
              </v:shape>
            </v:group>
            <v:group style="position:absolute;left:8381;top:913;width:2;height:261" coordorigin="8381,913" coordsize="2,261">
              <v:shape style="position:absolute;left:8381;top:913;width:2;height:261" coordorigin="8381,913" coordsize="0,261" path="m8381,913l8381,1174,8381,913e" filled="t" fillcolor="#808285" stroked="f">
                <v:path arrowok="t"/>
                <v:fill/>
              </v:shape>
            </v:group>
            <v:group style="position:absolute;left:8381;top:913;width:2459;height:261" coordorigin="8381,913" coordsize="2459,261">
              <v:shape style="position:absolute;left:8381;top:913;width:2459;height:261" coordorigin="8381,913" coordsize="2459,261" path="m10840,913l8381,913,8381,1174,10840,1174,10840,913e" filled="t" fillcolor="#808285" stroked="f">
                <v:path arrowok="t"/>
                <v:fill/>
              </v:shape>
            </v:group>
            <v:group style="position:absolute;left:1066;top:1174;width:4877;height:281" coordorigin="1066,1174" coordsize="4877,281">
              <v:shape style="position:absolute;left:1066;top:1174;width:4877;height:281" coordorigin="1066,1174" coordsize="4877,281" path="m5943,1174l1066,1174,1066,1455,5943,1455,5943,1174e" filled="t" fillcolor="#DCDDDE" stroked="f">
                <v:path arrowok="t"/>
                <v:fill/>
              </v:shape>
            </v:group>
            <v:group style="position:absolute;left:5943;top:1174;width:2438;height:281" coordorigin="5943,1174" coordsize="2438,281">
              <v:shape style="position:absolute;left:5943;top:1174;width:2438;height:281" coordorigin="5943,1174" coordsize="2438,281" path="m8381,1174l5943,1174,5943,1455,8381,1455,8381,1174e" filled="t" fillcolor="#DCDDDE" stroked="f">
                <v:path arrowok="t"/>
                <v:fill/>
              </v:shape>
            </v:group>
            <v:group style="position:absolute;left:8381;top:1174;width:2;height:281" coordorigin="8381,1174" coordsize="2,281">
              <v:shape style="position:absolute;left:8381;top:1174;width:2;height:281" coordorigin="8381,1174" coordsize="0,281" path="m8381,1174l8381,1455,8381,1174e" filled="t" fillcolor="#DCDDDE" stroked="f">
                <v:path arrowok="t"/>
                <v:fill/>
              </v:shape>
            </v:group>
            <v:group style="position:absolute;left:8381;top:1174;width:2459;height:281" coordorigin="8381,1174" coordsize="2459,281">
              <v:shape style="position:absolute;left:8381;top:1174;width:2459;height:281" coordorigin="8381,1174" coordsize="2459,281" path="m10840,1174l8381,1174,8381,1455,10840,1455,10840,1174e" filled="t" fillcolor="#DCDDDE" stroked="f">
                <v:path arrowok="t"/>
                <v:fill/>
              </v:shape>
            </v:group>
            <v:group style="position:absolute;left:1066;top:1739;width:4877;height:283" coordorigin="1066,1739" coordsize="4877,283">
              <v:shape style="position:absolute;left:1066;top:1739;width:4877;height:283" coordorigin="1066,1739" coordsize="4877,283" path="m5943,1739l1066,1739,1066,2022,5943,2022,5943,1739e" filled="t" fillcolor="#DCDDDE" stroked="f">
                <v:path arrowok="t"/>
                <v:fill/>
              </v:shape>
            </v:group>
            <v:group style="position:absolute;left:5943;top:1739;width:2438;height:283" coordorigin="5943,1739" coordsize="2438,283">
              <v:shape style="position:absolute;left:5943;top:1739;width:2438;height:283" coordorigin="5943,1739" coordsize="2438,283" path="m8381,1739l5943,1739,5943,2022,8381,2022,8381,1739e" filled="t" fillcolor="#DCDDDE" stroked="f">
                <v:path arrowok="t"/>
                <v:fill/>
              </v:shape>
            </v:group>
            <v:group style="position:absolute;left:8381;top:1739;width:2;height:283" coordorigin="8381,1739" coordsize="2,283">
              <v:shape style="position:absolute;left:8381;top:1739;width:2;height:283" coordorigin="8381,1739" coordsize="0,283" path="m8381,1739l8381,2022,8381,1739e" filled="t" fillcolor="#DCDDDE" stroked="f">
                <v:path arrowok="t"/>
                <v:fill/>
              </v:shape>
            </v:group>
            <v:group style="position:absolute;left:8381;top:1739;width:2459;height:283" coordorigin="8381,1739" coordsize="2459,283">
              <v:shape style="position:absolute;left:8381;top:1739;width:2459;height:283" coordorigin="8381,1739" coordsize="2459,283" path="m10840,1739l8381,1739,8381,2022,10840,2022,10840,1739e" filled="t" fillcolor="#DCDDDE" stroked="f">
                <v:path arrowok="t"/>
                <v:fill/>
              </v:shape>
            </v:group>
            <v:group style="position:absolute;left:1066;top:1455;width:4877;height:283" coordorigin="1066,1455" coordsize="4877,283">
              <v:shape style="position:absolute;left:1066;top:1455;width:4877;height:283" coordorigin="1066,1455" coordsize="4877,283" path="m5943,1455l1066,1455,1066,1739,5943,1739,5943,1455e" filled="t" fillcolor="#EBEBEC" stroked="f">
                <v:path arrowok="t"/>
                <v:fill/>
              </v:shape>
            </v:group>
            <v:group style="position:absolute;left:5943;top:1455;width:2438;height:283" coordorigin="5943,1455" coordsize="2438,283">
              <v:shape style="position:absolute;left:5943;top:1455;width:2438;height:283" coordorigin="5943,1455" coordsize="2438,283" path="m8381,1455l5943,1455,5943,1739,8381,1739,8381,1455e" filled="t" fillcolor="#EBEBEC" stroked="f">
                <v:path arrowok="t"/>
                <v:fill/>
              </v:shape>
            </v:group>
            <v:group style="position:absolute;left:8381;top:1455;width:2;height:283" coordorigin="8381,1455" coordsize="2,283">
              <v:shape style="position:absolute;left:8381;top:1455;width:2;height:283" coordorigin="8381,1455" coordsize="0,283" path="m8381,1455l8381,1739,8381,1455e" filled="t" fillcolor="#EBEBEC" stroked="f">
                <v:path arrowok="t"/>
                <v:fill/>
              </v:shape>
            </v:group>
            <v:group style="position:absolute;left:8381;top:1455;width:2459;height:283" coordorigin="8381,1455" coordsize="2459,283">
              <v:shape style="position:absolute;left:8381;top:1455;width:2459;height:283" coordorigin="8381,1455" coordsize="2459,283" path="m10840,1455l8381,1455,8381,1739,10840,1739,10840,1455e" filled="t" fillcolor="#EBEBEC" stroked="f">
                <v:path arrowok="t"/>
                <v:fill/>
              </v:shape>
            </v:group>
            <v:group style="position:absolute;left:1066;top:2306;width:4877;height:283" coordorigin="1066,2306" coordsize="4877,283">
              <v:shape style="position:absolute;left:1066;top:2306;width:4877;height:283" coordorigin="1066,2306" coordsize="4877,283" path="m5943,2306l1066,2306,1066,2589,5943,2589,5943,2306e" filled="t" fillcolor="#DCDDDE" stroked="f">
                <v:path arrowok="t"/>
                <v:fill/>
              </v:shape>
            </v:group>
            <v:group style="position:absolute;left:5943;top:2306;width:2438;height:283" coordorigin="5943,2306" coordsize="2438,283">
              <v:shape style="position:absolute;left:5943;top:2306;width:2438;height:283" coordorigin="5943,2306" coordsize="2438,283" path="m8381,2306l5943,2306,5943,2589,8381,2589,8381,2306e" filled="t" fillcolor="#DCDDDE" stroked="f">
                <v:path arrowok="t"/>
                <v:fill/>
              </v:shape>
            </v:group>
            <v:group style="position:absolute;left:8381;top:2306;width:2;height:283" coordorigin="8381,2306" coordsize="2,283">
              <v:shape style="position:absolute;left:8381;top:2306;width:2;height:283" coordorigin="8381,2306" coordsize="0,283" path="m8381,2306l8381,2589,8381,2306e" filled="t" fillcolor="#DCDDDE" stroked="f">
                <v:path arrowok="t"/>
                <v:fill/>
              </v:shape>
            </v:group>
            <v:group style="position:absolute;left:8381;top:2306;width:2459;height:283" coordorigin="8381,2306" coordsize="2459,283">
              <v:shape style="position:absolute;left:8381;top:2306;width:2459;height:283" coordorigin="8381,2306" coordsize="2459,283" path="m10840,2306l8381,2306,8381,2589,10840,2589,10840,2306e" filled="t" fillcolor="#DCDDDE" stroked="f">
                <v:path arrowok="t"/>
                <v:fill/>
              </v:shape>
            </v:group>
            <v:group style="position:absolute;left:1066;top:2022;width:4877;height:283" coordorigin="1066,2022" coordsize="4877,283">
              <v:shape style="position:absolute;left:1066;top:2022;width:4877;height:283" coordorigin="1066,2022" coordsize="4877,283" path="m5943,2022l1066,2022,1066,2306,5943,2306,5943,2022e" filled="t" fillcolor="#EBEBEC" stroked="f">
                <v:path arrowok="t"/>
                <v:fill/>
              </v:shape>
            </v:group>
            <v:group style="position:absolute;left:5943;top:2022;width:2438;height:283" coordorigin="5943,2022" coordsize="2438,283">
              <v:shape style="position:absolute;left:5943;top:2022;width:2438;height:283" coordorigin="5943,2022" coordsize="2438,283" path="m8381,2022l5943,2022,5943,2306,8381,2306,8381,2022e" filled="t" fillcolor="#EBEBEC" stroked="f">
                <v:path arrowok="t"/>
                <v:fill/>
              </v:shape>
            </v:group>
            <v:group style="position:absolute;left:8381;top:2022;width:2;height:283" coordorigin="8381,2022" coordsize="2,283">
              <v:shape style="position:absolute;left:8381;top:2022;width:2;height:283" coordorigin="8381,2022" coordsize="0,283" path="m8381,2022l8381,2306,8381,2022e" filled="t" fillcolor="#EBEBEC" stroked="f">
                <v:path arrowok="t"/>
                <v:fill/>
              </v:shape>
            </v:group>
            <v:group style="position:absolute;left:8381;top:2022;width:2459;height:283" coordorigin="8381,2022" coordsize="2459,283">
              <v:shape style="position:absolute;left:8381;top:2022;width:2459;height:283" coordorigin="8381,2022" coordsize="2459,283" path="m10840,2022l8381,2022,8381,2306,10840,2306,10840,2022e" filled="t" fillcolor="#EBEBEC" stroked="f">
                <v:path arrowok="t"/>
                <v:fill/>
              </v:shape>
            </v:group>
            <v:group style="position:absolute;left:1066;top:2873;width:4877;height:283" coordorigin="1066,2873" coordsize="4877,283">
              <v:shape style="position:absolute;left:1066;top:2873;width:4877;height:283" coordorigin="1066,2873" coordsize="4877,283" path="m5943,2873l1066,2873,1066,3156,5943,3156,5943,2873e" filled="t" fillcolor="#DCDDDE" stroked="f">
                <v:path arrowok="t"/>
                <v:fill/>
              </v:shape>
            </v:group>
            <v:group style="position:absolute;left:5943;top:2873;width:2438;height:283" coordorigin="5943,2873" coordsize="2438,283">
              <v:shape style="position:absolute;left:5943;top:2873;width:2438;height:283" coordorigin="5943,2873" coordsize="2438,283" path="m8381,2873l5943,2873,5943,3156,8381,3156,8381,2873e" filled="t" fillcolor="#DCDDDE" stroked="f">
                <v:path arrowok="t"/>
                <v:fill/>
              </v:shape>
            </v:group>
            <v:group style="position:absolute;left:8381;top:2873;width:2;height:283" coordorigin="8381,2873" coordsize="2,283">
              <v:shape style="position:absolute;left:8381;top:2873;width:2;height:283" coordorigin="8381,2873" coordsize="0,283" path="m8381,2873l8381,3156,8381,2873e" filled="t" fillcolor="#DCDDDE" stroked="f">
                <v:path arrowok="t"/>
                <v:fill/>
              </v:shape>
            </v:group>
            <v:group style="position:absolute;left:8381;top:2873;width:2459;height:283" coordorigin="8381,2873" coordsize="2459,283">
              <v:shape style="position:absolute;left:8381;top:2873;width:2459;height:283" coordorigin="8381,2873" coordsize="2459,283" path="m10840,2873l8381,2873,8381,3156,10840,3156,10840,2873e" filled="t" fillcolor="#DCDDDE" stroked="f">
                <v:path arrowok="t"/>
                <v:fill/>
              </v:shape>
            </v:group>
            <v:group style="position:absolute;left:1066;top:2589;width:4877;height:283" coordorigin="1066,2589" coordsize="4877,283">
              <v:shape style="position:absolute;left:1066;top:2589;width:4877;height:283" coordorigin="1066,2589" coordsize="4877,283" path="m5943,2589l1066,2589,1066,2873,5943,2873,5943,2589e" filled="t" fillcolor="#EBEBEC" stroked="f">
                <v:path arrowok="t"/>
                <v:fill/>
              </v:shape>
            </v:group>
            <v:group style="position:absolute;left:5943;top:2589;width:2438;height:283" coordorigin="5943,2589" coordsize="2438,283">
              <v:shape style="position:absolute;left:5943;top:2589;width:2438;height:283" coordorigin="5943,2589" coordsize="2438,283" path="m8381,2589l5943,2589,5943,2873,8381,2873,8381,2589e" filled="t" fillcolor="#EBEBEC" stroked="f">
                <v:path arrowok="t"/>
                <v:fill/>
              </v:shape>
            </v:group>
            <v:group style="position:absolute;left:8381;top:2589;width:2;height:283" coordorigin="8381,2589" coordsize="2,283">
              <v:shape style="position:absolute;left:8381;top:2589;width:2;height:283" coordorigin="8381,2589" coordsize="0,283" path="m8381,2589l8381,2873,8381,2589e" filled="t" fillcolor="#EBEBEC" stroked="f">
                <v:path arrowok="t"/>
                <v:fill/>
              </v:shape>
            </v:group>
            <v:group style="position:absolute;left:8381;top:2589;width:2459;height:283" coordorigin="8381,2589" coordsize="2459,283">
              <v:shape style="position:absolute;left:8381;top:2589;width:2459;height:283" coordorigin="8381,2589" coordsize="2459,283" path="m10840,2589l8381,2589,8381,2873,10840,2873,10840,2589e" filled="t" fillcolor="#EBEBEC" stroked="f">
                <v:path arrowok="t"/>
                <v:fill/>
              </v:shape>
            </v:group>
            <v:group style="position:absolute;left:1066;top:3156;width:4877;height:283" coordorigin="1066,3156" coordsize="4877,283">
              <v:shape style="position:absolute;left:1066;top:3156;width:4877;height:283" coordorigin="1066,3156" coordsize="4877,283" path="m5943,3156l1066,3156,1066,3439,5943,3439,5943,3156e" filled="t" fillcolor="#EBEBEC" stroked="f">
                <v:path arrowok="t"/>
                <v:fill/>
              </v:shape>
            </v:group>
            <v:group style="position:absolute;left:5943;top:3156;width:2438;height:283" coordorigin="5943,3156" coordsize="2438,283">
              <v:shape style="position:absolute;left:5943;top:3156;width:2438;height:283" coordorigin="5943,3156" coordsize="2438,283" path="m8381,3156l5943,3156,5943,3439,8381,3439,8381,3156e" filled="t" fillcolor="#EBEBEC" stroked="f">
                <v:path arrowok="t"/>
                <v:fill/>
              </v:shape>
            </v:group>
            <v:group style="position:absolute;left:8381;top:3156;width:2;height:283" coordorigin="8381,3156" coordsize="2,283">
              <v:shape style="position:absolute;left:8381;top:3156;width:2;height:283" coordorigin="8381,3156" coordsize="0,283" path="m8381,3156l8381,3439,8381,3156e" filled="t" fillcolor="#EBEBEC" stroked="f">
                <v:path arrowok="t"/>
                <v:fill/>
              </v:shape>
            </v:group>
            <v:group style="position:absolute;left:8381;top:3156;width:2459;height:283" coordorigin="8381,3156" coordsize="2459,283">
              <v:shape style="position:absolute;left:8381;top:3156;width:2459;height:283" coordorigin="8381,3156" coordsize="2459,283" path="m10840,3156l8381,3156,8381,3439,10840,3439,10840,3156e" filled="t" fillcolor="#EBEBEC" stroked="f">
                <v:path arrowok="t"/>
                <v:fill/>
              </v:shape>
            </v:group>
            <v:group style="position:absolute;left:1066;top:1455;width:9774;height:2" coordorigin="1066,1455" coordsize="9774,2">
              <v:shape style="position:absolute;left:1066;top:1455;width:9774;height:2" coordorigin="1066,1455" coordsize="9774,0" path="m1066,1455l10840,1455e" filled="f" stroked="t" strokeweight=".250003pt" strokecolor="#ED1B2D">
                <v:path arrowok="t"/>
              </v:shape>
            </v:group>
            <v:group style="position:absolute;left:1066;top:1739;width:9774;height:2" coordorigin="1066,1739" coordsize="9774,2">
              <v:shape style="position:absolute;left:1066;top:1739;width:9774;height:2" coordorigin="1066,1739" coordsize="9774,0" path="m1066,1739l10840,1739e" filled="f" stroked="t" strokeweight=".250012pt" strokecolor="#ED1B2D">
                <v:path arrowok="t"/>
              </v:shape>
            </v:group>
            <v:group style="position:absolute;left:1066;top:2022;width:9774;height:2" coordorigin="1066,2022" coordsize="9774,2">
              <v:shape style="position:absolute;left:1066;top:2022;width:9774;height:2" coordorigin="1066,2022" coordsize="9774,0" path="m1066,2022l10840,2022e" filled="f" stroked="t" strokeweight=".250001pt" strokecolor="#ED1B2D">
                <v:path arrowok="t"/>
              </v:shape>
            </v:group>
            <v:group style="position:absolute;left:1066;top:2306;width:9774;height:2" coordorigin="1066,2306" coordsize="9774,2">
              <v:shape style="position:absolute;left:1066;top:2306;width:9774;height:2" coordorigin="1066,2306" coordsize="9774,0" path="m1066,2306l10840,2306e" filled="f" stroked="t" strokeweight=".250014pt" strokecolor="#ED1B2D">
                <v:path arrowok="t"/>
              </v:shape>
            </v:group>
            <v:group style="position:absolute;left:1066;top:2589;width:9774;height:2" coordorigin="1066,2589" coordsize="9774,2">
              <v:shape style="position:absolute;left:1066;top:2589;width:9774;height:2" coordorigin="1066,2589" coordsize="9774,0" path="m1066,2589l10840,2589e" filled="f" stroked="t" strokeweight=".250004pt" strokecolor="#ED1B2D">
                <v:path arrowok="t"/>
              </v:shape>
            </v:group>
            <v:group style="position:absolute;left:1066;top:2873;width:9774;height:2" coordorigin="1066,2873" coordsize="9774,2">
              <v:shape style="position:absolute;left:1066;top:2873;width:9774;height:2" coordorigin="1066,2873" coordsize="9774,0" path="m1066,2873l10840,2873e" filled="f" stroked="t" strokeweight=".250014pt" strokecolor="#ED1B2D">
                <v:path arrowok="t"/>
              </v:shape>
            </v:group>
            <v:group style="position:absolute;left:1066;top:3156;width:9774;height:2" coordorigin="1066,3156" coordsize="9774,2">
              <v:shape style="position:absolute;left:1066;top:3156;width:9774;height:2" coordorigin="1066,3156" coordsize="9774,0" path="m1066,3156l10840,3156e" filled="f" stroked="t" strokeweight=".250001pt" strokecolor="#ED1B2D">
                <v:path arrowok="t"/>
              </v:shape>
            </v:group>
            <v:group style="position:absolute;left:1066;top:3439;width:9774;height:2" coordorigin="1066,3439" coordsize="9774,2">
              <v:shape style="position:absolute;left:1066;top:3439;width:9774;height:2" coordorigin="1066,3439" coordsize="9774,0" path="m1066,3439l10840,3439e" filled="f" stroked="t" strokeweight=".250012pt" strokecolor="#ED1B2D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85.432007pt;margin-top:-115.653679pt;width:.601pt;height:99.812pt;mso-position-horizontal-relative:page;mso-position-vertical-relative:paragraph;z-index:-3935" coordorigin="5709,-2313" coordsize="12,1996">
            <v:group style="position:absolute;left:5715;top:-2307;width:2;height:283" coordorigin="5715,-2307" coordsize="2,283">
              <v:shape style="position:absolute;left:5715;top:-2307;width:2;height:283" coordorigin="5715,-2307" coordsize="0,283" path="m5715,-2307l5715,-2024,5715,-2307e" filled="t" fillcolor="#DCDDDE" stroked="f">
                <v:path arrowok="t"/>
                <v:fill/>
              </v:shape>
            </v:group>
            <v:group style="position:absolute;left:5715;top:-1740;width:2;height:283" coordorigin="5715,-1740" coordsize="2,283">
              <v:shape style="position:absolute;left:5715;top:-1740;width:2;height:283" coordorigin="5715,-1740" coordsize="0,283" path="m5715,-1740l5715,-1457,5715,-1740e" filled="t" fillcolor="#DCDDDE" stroked="f">
                <v:path arrowok="t"/>
                <v:fill/>
              </v:shape>
            </v:group>
            <v:group style="position:absolute;left:5715;top:-2024;width:2;height:283" coordorigin="5715,-2024" coordsize="2,283">
              <v:shape style="position:absolute;left:5715;top:-2024;width:2;height:283" coordorigin="5715,-2024" coordsize="0,283" path="m5715,-2024l5715,-1740,5715,-2024e" filled="t" fillcolor="#EBEBEC" stroked="f">
                <v:path arrowok="t"/>
                <v:fill/>
              </v:shape>
            </v:group>
            <v:group style="position:absolute;left:5715;top:-1173;width:2;height:283" coordorigin="5715,-1173" coordsize="2,283">
              <v:shape style="position:absolute;left:5715;top:-1173;width:2;height:283" coordorigin="5715,-1173" coordsize="0,283" path="m5715,-1173l5715,-890,5715,-1173e" filled="t" fillcolor="#DCDDDE" stroked="f">
                <v:path arrowok="t"/>
                <v:fill/>
              </v:shape>
            </v:group>
            <v:group style="position:absolute;left:5715;top:-1457;width:2;height:283" coordorigin="5715,-1457" coordsize="2,283">
              <v:shape style="position:absolute;left:5715;top:-1457;width:2;height:283" coordorigin="5715,-1457" coordsize="0,283" path="m5715,-1457l5715,-1173,5715,-1457e" filled="t" fillcolor="#EBEBEC" stroked="f">
                <v:path arrowok="t"/>
                <v:fill/>
              </v:shape>
            </v:group>
            <v:group style="position:absolute;left:5715;top:-606;width:2;height:283" coordorigin="5715,-606" coordsize="2,283">
              <v:shape style="position:absolute;left:5715;top:-606;width:2;height:283" coordorigin="5715,-606" coordsize="0,283" path="m5715,-606l5715,-323,5715,-606e" filled="t" fillcolor="#DCDDDE" stroked="f">
                <v:path arrowok="t"/>
                <v:fill/>
              </v:shape>
            </v:group>
            <v:group style="position:absolute;left:5715;top:-890;width:2;height:283" coordorigin="5715,-890" coordsize="2,283">
              <v:shape style="position:absolute;left:5715;top:-890;width:2;height:283" coordorigin="5715,-890" coordsize="0,283" path="m5715,-890l5715,-606,5715,-890e" filled="t" fillcolor="#EBEBEC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7.68399pt;margin-top:-115.653679pt;width:.601pt;height:99.812pt;mso-position-horizontal-relative:page;mso-position-vertical-relative:paragraph;z-index:-3934" coordorigin="7954,-2313" coordsize="12,1996">
            <v:group style="position:absolute;left:7960;top:-2307;width:2;height:283" coordorigin="7960,-2307" coordsize="2,283">
              <v:shape style="position:absolute;left:7960;top:-2307;width:2;height:283" coordorigin="7960,-2307" coordsize="0,283" path="m7960,-2307l7960,-2024,7960,-2307e" filled="t" fillcolor="#DCDDDE" stroked="f">
                <v:path arrowok="t"/>
                <v:fill/>
              </v:shape>
            </v:group>
            <v:group style="position:absolute;left:7960;top:-1740;width:2;height:283" coordorigin="7960,-1740" coordsize="2,283">
              <v:shape style="position:absolute;left:7960;top:-1740;width:2;height:283" coordorigin="7960,-1740" coordsize="0,283" path="m7960,-1740l7960,-1457,7960,-1740e" filled="t" fillcolor="#DCDDDE" stroked="f">
                <v:path arrowok="t"/>
                <v:fill/>
              </v:shape>
            </v:group>
            <v:group style="position:absolute;left:7960;top:-2024;width:2;height:283" coordorigin="7960,-2024" coordsize="2,283">
              <v:shape style="position:absolute;left:7960;top:-2024;width:2;height:283" coordorigin="7960,-2024" coordsize="0,283" path="m7960,-2024l7960,-1740,7960,-2024e" filled="t" fillcolor="#EBEBEC" stroked="f">
                <v:path arrowok="t"/>
                <v:fill/>
              </v:shape>
            </v:group>
            <v:group style="position:absolute;left:7960;top:-1173;width:2;height:283" coordorigin="7960,-1173" coordsize="2,283">
              <v:shape style="position:absolute;left:7960;top:-1173;width:2;height:283" coordorigin="7960,-1173" coordsize="0,283" path="m7960,-1173l7960,-890,7960,-1173e" filled="t" fillcolor="#DCDDDE" stroked="f">
                <v:path arrowok="t"/>
                <v:fill/>
              </v:shape>
            </v:group>
            <v:group style="position:absolute;left:7960;top:-1457;width:2;height:283" coordorigin="7960,-1457" coordsize="2,283">
              <v:shape style="position:absolute;left:7960;top:-1457;width:2;height:283" coordorigin="7960,-1457" coordsize="0,283" path="m7960,-1457l7960,-1173,7960,-1457e" filled="t" fillcolor="#EBEBEC" stroked="f">
                <v:path arrowok="t"/>
                <v:fill/>
              </v:shape>
            </v:group>
            <v:group style="position:absolute;left:7960;top:-606;width:2;height:283" coordorigin="7960,-606" coordsize="2,283">
              <v:shape style="position:absolute;left:7960;top:-606;width:2;height:283" coordorigin="7960,-606" coordsize="0,283" path="m7960,-606l7960,-323,7960,-606e" filled="t" fillcolor="#DCDDDE" stroked="f">
                <v:path arrowok="t"/>
                <v:fill/>
              </v:shape>
            </v:group>
            <v:group style="position:absolute;left:7960;top:-890;width:2;height:283" coordorigin="7960,-890" coordsize="2,283">
              <v:shape style="position:absolute;left:7960;top:-890;width:2;height:283" coordorigin="7960,-890" coordsize="0,283" path="m7960,-890l7960,-606,7960,-890e" filled="t" fillcolor="#EBEBEC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CHARA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TERI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TICKÁ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ÚNOSNO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1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0" w:top="280" w:bottom="280" w:left="960" w:right="180"/>
          <w:headerReference w:type="default" r:id="rId67"/>
          <w:pgSz w:w="11920" w:h="16840"/>
        </w:sectPr>
      </w:pPr>
      <w:rPr/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932" w:right="-61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</w:rPr>
        <w:t>P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odkladní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materiál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44" w:after="0" w:line="240" w:lineRule="auto"/>
        <w:ind w:left="14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/>
        <w:br w:type="column"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Cha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</w:rPr>
        <w:t>r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akteristická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únosnost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Nrk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(kN)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pro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montáž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93" w:after="0" w:line="156" w:lineRule="exact"/>
        <w:ind w:right="-20"/>
        <w:jc w:val="left"/>
        <w:tabs>
          <w:tab w:pos="2480" w:val="left"/>
        </w:tabs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povrchovou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zápustnou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960" w:right="180"/>
          <w:cols w:num="2" w:equalWidth="0">
            <w:col w:w="3157" w:space="2667"/>
            <w:col w:w="4956"/>
          </w:cols>
        </w:sectPr>
      </w:pPr>
      <w:rPr/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333" w:right="-20"/>
        <w:jc w:val="left"/>
        <w:tabs>
          <w:tab w:pos="6080" w:val="left"/>
          <w:tab w:pos="8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12/15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50/60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1,2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6080" w:val="left"/>
          <w:tab w:pos="8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Plná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pálená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0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cihla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1,2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6080" w:val="left"/>
          <w:tab w:pos="8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75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</w:rPr>
        <w:t>ápencopísková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</w:rPr>
        <w:t>cihla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1,2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6080" w:val="left"/>
          <w:tab w:pos="8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90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9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tikálně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děrovaná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cihla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</w:rPr>
        <w:t>hliněným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střepem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0,6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0,9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6080" w:val="left"/>
          <w:tab w:pos="8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90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90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tikálně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děrovaná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0"/>
        </w:rPr>
        <w:t>cihla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</w:rPr>
        <w:t>hliněným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střepem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8"/>
        </w:rPr>
        <w:t>ÖNORM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8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6124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0,9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0,9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6080" w:val="left"/>
          <w:tab w:pos="8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Dutá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6"/>
        </w:rPr>
        <w:t>tvárnice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9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</w:rPr>
        <w:t>lehčeného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betonu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</w:rPr>
        <w:t>podle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9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1520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1,2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333" w:right="-20"/>
        <w:jc w:val="left"/>
        <w:tabs>
          <w:tab w:pos="6080" w:val="left"/>
          <w:tab w:pos="8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1"/>
          <w:w w:val="9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várnice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5"/>
        </w:rPr>
        <w:t>lehčeného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betonu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"/>
          <w:w w:val="86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podle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1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1520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0,9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6" w:after="0" w:line="199" w:lineRule="exact"/>
        <w:ind w:left="333" w:right="-20"/>
        <w:jc w:val="left"/>
        <w:tabs>
          <w:tab w:pos="6080" w:val="left"/>
          <w:tab w:pos="85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Pórobeton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100"/>
        </w:rPr>
        <w:t>2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400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(pro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0"/>
          <w:w w:val="100"/>
          <w:position w:val="-2"/>
        </w:rPr>
        <w:t>ef</w:t>
      </w:r>
      <w:r>
        <w:rPr>
          <w:rFonts w:ascii="Times New Roman" w:hAnsi="Times New Roman" w:cs="Times New Roman" w:eastAsia="Times New Roman"/>
          <w:sz w:val="10"/>
          <w:szCs w:val="10"/>
          <w:color w:val="231F20"/>
          <w:spacing w:val="10"/>
          <w:w w:val="100"/>
          <w:position w:val="-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65)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dle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6"/>
          <w:position w:val="0"/>
        </w:rPr>
        <w:t>EN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6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77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3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4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3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1"/>
        </w:rPr>
        <w:t>0,5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8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  <w:position w:val="1"/>
        </w:rPr>
        <w:t>0,5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1" w:after="0" w:line="268" w:lineRule="exact"/>
        <w:ind w:left="106" w:right="-20"/>
        <w:jc w:val="left"/>
        <w:tabs>
          <w:tab w:pos="986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PŘÍS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UŠEN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TVÍ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83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45.676585pt;height:64.3875pt;mso-position-horizontal-relative:char;mso-position-vertical-relative:line" type="#_x0000_t75">
            <v:imagedata r:id="rId6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960" w:right="180"/>
        </w:sectPr>
      </w:pPr>
      <w:rPr/>
    </w:p>
    <w:p>
      <w:pPr>
        <w:spacing w:before="41" w:after="0" w:line="250" w:lineRule="auto"/>
        <w:ind w:left="813" w:right="-48" w:firstLine="-65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937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position:absolute;margin-left:278.846985pt;margin-top:-64.590775pt;width:38.734127pt;height:54pt;mso-position-horizontal-relative:page;mso-position-vertical-relative:paragraph;z-index:-3933" type="#_x0000_t75">
            <v:imagedata r:id="rId69" o:title=""/>
          </v:shape>
        </w:pict>
      </w:r>
      <w:r>
        <w:rPr/>
        <w:pict>
          <v:shape style="position:absolute;margin-left:448.84726pt;margin-top:-53.027843pt;width:71.400770pt;height:31.185pt;mso-position-horizontal-relative:page;mso-position-vertical-relative:paragraph;z-index:-3932" type="#_x0000_t75">
            <v:imagedata r:id="rId70" o:title=""/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MON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84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4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ŽNÍ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PŘÍPR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84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VEK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9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ZPR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1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4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84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078137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1" w:after="0" w:line="250" w:lineRule="auto"/>
        <w:ind w:left="1916" w:right="-48" w:firstLine="-674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MON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0"/>
          <w:w w:val="83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3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ŽNÍ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PŘÍPR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83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VEK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8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054901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8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1.3316pt;height:43.8075pt;mso-position-horizontal-relative:char;mso-position-vertical-relative:line" type="#_x0000_t75">
            <v:imagedata r:id="rId7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50" w:lineRule="auto"/>
        <w:ind w:left="213" w:right="2116" w:firstLine="-213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IZ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EPS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BÍLÁ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4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054897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62.875114pt;height:45.29250pt;mso-position-horizontal-relative:char;mso-position-vertical-relative:line" type="#_x0000_t75">
            <v:imagedata r:id="rId7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50" w:lineRule="auto"/>
        <w:ind w:left="245" w:right="-48" w:firstLine="-245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IZ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EPS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ŠE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"/>
          <w:w w:val="83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1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3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8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054898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1" w:after="0" w:line="250" w:lineRule="auto"/>
        <w:ind w:left="248" w:right="1332" w:firstLine="-158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200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057655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960" w:right="180"/>
          <w:cols w:num="4" w:equalWidth="0">
            <w:col w:w="2431" w:space="192"/>
            <w:col w:w="3552" w:space="54"/>
            <w:col w:w="1453" w:space="334"/>
            <w:col w:w="2764"/>
          </w:cols>
        </w:sectPr>
      </w:pPr>
      <w:rPr/>
    </w:p>
    <w:p>
      <w:pPr>
        <w:spacing w:before="71" w:after="0" w:line="223" w:lineRule="exact"/>
        <w:ind w:left="101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10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313" w:lineRule="exact"/>
        <w:ind w:left="1094" w:right="-20"/>
        <w:jc w:val="left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PTH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21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-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6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KZ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6" w:after="0" w:line="250" w:lineRule="auto"/>
        <w:ind w:left="1014" w:right="499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337.923004pt;margin-top:28.55611pt;width:156.973pt;height:369.816583pt;mso-position-horizontal-relative:page;mso-position-vertical-relative:paragraph;z-index:-3930" type="#_x0000_t75">
            <v:imagedata r:id="rId74" o:title=""/>
          </v:shape>
        </w:pict>
      </w:r>
      <w:r>
        <w:rPr/>
        <w:pict>
          <v:group style="position:absolute;margin-left:56.393002pt;margin-top:-27.573889pt;width:482.439798pt;height:23.277pt;mso-position-horizontal-relative:page;mso-position-vertical-relative:paragraph;z-index:-3929" coordorigin="1128,-551" coordsize="9649,466">
            <v:group style="position:absolute;left:1134;top:-545;width:4819;height:454" coordorigin="1134,-545" coordsize="4819,454">
              <v:shape style="position:absolute;left:1134;top:-545;width:4819;height:454" coordorigin="1134,-545" coordsize="4819,454" path="m1134,-545l5953,-545,5953,-92,1134,-92,1134,-545e" filled="t" fillcolor="#808285" stroked="f">
                <v:path arrowok="t"/>
                <v:fill/>
              </v:shape>
            </v:group>
            <v:group style="position:absolute;left:1134;top:-545;width:9638;height:2" coordorigin="1134,-545" coordsize="9638,2">
              <v:shape style="position:absolute;left:1134;top:-545;width:9638;height:2" coordorigin="1134,-545" coordsize="9638,0" path="m1134,-545l10772,-545e" filled="f" stroked="t" strokeweight=".5pt" strokecolor="#ED1B2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Zatloukací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hmoždinka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trnem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galvanizované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7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oceli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kotvení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pěnového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polystyrenu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(EPS)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minerální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vlny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8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(MW)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8"/>
          <w:w w:val="8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vnějších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ystémů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(ETICS).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4" w:right="499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VL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14" w:right="558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5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valitativní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třída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9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7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TP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CZB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kategorii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627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Jednoduché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ychlé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skrz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izolaci.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615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8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ělo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vyrobeno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polypropylenu.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435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Trn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galvanizované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oceli,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plastová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hlava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omezení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7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vzniku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tepelných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1"/>
        </w:rPr>
        <w:t>mostů.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9" w:after="0" w:line="240" w:lineRule="auto"/>
        <w:ind w:left="1014" w:right="595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Bodový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činitel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prostupu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tepla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231F20"/>
          <w:spacing w:val="0"/>
          <w:w w:val="100"/>
          <w:position w:val="2"/>
        </w:rPr>
        <w:t>χ</w:t>
      </w:r>
      <w:r>
        <w:rPr>
          <w:rFonts w:ascii="Calibri" w:hAnsi="Calibri" w:cs="Calibri" w:eastAsia="Calibri"/>
          <w:sz w:val="20"/>
          <w:szCs w:val="20"/>
          <w:color w:val="231F20"/>
          <w:spacing w:val="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0,002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W/K.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16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Předmontovaná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7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hmoždinka,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13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Vysoká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únosnost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betonu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(90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kg)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duté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cihle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(50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kg).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23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Malá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(25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mm),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-&gt;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7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úspora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času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koncového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uživatele.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75" w:right="5579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8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MW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lze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použít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kombinaci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přídavným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140.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14" w:right="499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ZPŮSOB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MON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ÁŽE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22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22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14" w:right="7230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skrz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izolační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92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Rozpěrný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trn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zatluče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kladivem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rány).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25" w:lineRule="exact"/>
        <w:ind w:left="1014" w:right="764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8"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  <w:position w:val="-1"/>
        </w:rPr>
        <w:t>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  <w:position w:val="-1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-1"/>
        </w:rPr>
        <w:t>25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-1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95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7.853807pt;height:78.75pt;mso-position-horizontal-relative:char;mso-position-vertical-relative:line" type="#_x0000_t75">
            <v:imagedata r:id="rId7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1" w:after="0" w:line="240" w:lineRule="auto"/>
        <w:ind w:left="1014" w:right="-20"/>
        <w:jc w:val="left"/>
        <w:tabs>
          <w:tab w:pos="1058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shape style="position:absolute;margin-left:426.480011pt;margin-top:-103.230072pt;width:111.672327pt;height:78.75pt;mso-position-horizontal-relative:page;mso-position-vertical-relative:paragraph;z-index:-3928" type="#_x0000_t75">
            <v:imagedata r:id="rId76" o:title=""/>
          </v:shape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TEGORIE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PODKLADOV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  <w:t>Ý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CH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M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TERIÁ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Ů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DLE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G: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952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56.692501pt;margin-top:10.525275pt;width:65.914pt;height:50.534pt;mso-position-horizontal-relative:page;mso-position-vertical-relative:paragraph;z-index:-3927" coordorigin="1134,211" coordsize="1318,1011">
            <v:shape style="position:absolute;left:1241;top:276;width:1105;height:880" type="#_x0000_t75">
              <v:imagedata r:id="rId77" o:title=""/>
            </v:shape>
            <v:group style="position:absolute;left:1142;top:218;width:1303;height:995" coordorigin="1142,218" coordsize="1303,995">
              <v:shape style="position:absolute;left:1142;top:218;width:1303;height:995" coordorigin="1142,218" coordsize="1303,995" path="m1142,1213l2444,1213,2444,218,1142,218,1142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8.759506pt;margin-top:10.525275pt;width:65.914pt;height:50.534pt;mso-position-horizontal-relative:page;mso-position-vertical-relative:paragraph;z-index:-3926" coordorigin="2575,211" coordsize="1318,1011">
            <v:shape style="position:absolute;left:2763;top:376;width:931;height:772" type="#_x0000_t75">
              <v:imagedata r:id="rId78" o:title=""/>
            </v:shape>
            <v:shape style="position:absolute;left:3311;top:284;width:395;height:571" type="#_x0000_t75">
              <v:imagedata r:id="rId79" o:title=""/>
            </v:shape>
            <v:group style="position:absolute;left:2583;top:218;width:1303;height:995" coordorigin="2583,218" coordsize="1303,995">
              <v:shape style="position:absolute;left:2583;top:218;width:1303;height:995" coordorigin="2583,218" coordsize="1303,995" path="m2583,1213l3886,1213,3886,218,2583,218,2583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9.507507pt;margin-top:10.525275pt;width:65.914pt;height:50.534pt;mso-position-horizontal-relative:page;mso-position-vertical-relative:paragraph;z-index:-3925" coordorigin="3990,211" coordsize="1318,1011">
            <v:shape style="position:absolute;left:4209;top:258;width:880;height:916" type="#_x0000_t75">
              <v:imagedata r:id="rId80" o:title=""/>
            </v:shape>
            <v:group style="position:absolute;left:3998;top:218;width:1303;height:995" coordorigin="3998,218" coordsize="1303,995">
              <v:shape style="position:absolute;left:3998;top:218;width:1303;height:995" coordorigin="3998,218" coordsize="1303,995" path="m3998,1213l5301,1213,5301,218,3998,218,3998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0.606506pt;margin-top:10.525275pt;width:65.914pt;height:50.534pt;mso-position-horizontal-relative:page;mso-position-vertical-relative:paragraph;z-index:-3924" coordorigin="5412,211" coordsize="1318,1011">
            <v:shape style="position:absolute;left:5714;top:913;width:532;height:252" type="#_x0000_t75">
              <v:imagedata r:id="rId81" o:title=""/>
            </v:shape>
            <v:shape style="position:absolute;left:5510;top:267;width:1121;height:683" type="#_x0000_t75">
              <v:imagedata r:id="rId82" o:title=""/>
            </v:shape>
            <v:shape style="position:absolute;left:6219;top:318;width:413;height:617" type="#_x0000_t75">
              <v:imagedata r:id="rId83" o:title=""/>
            </v:shape>
            <v:group style="position:absolute;left:5420;top:218;width:1303;height:995" coordorigin="5420,218" coordsize="1303,995">
              <v:shape style="position:absolute;left:5420;top:218;width:1303;height:995" coordorigin="5420,218" coordsize="1303,995" path="m5420,1213l6723,1213,6723,218,5420,218,5420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3.380005pt;margin-top:43.549774pt;width:51.6696pt;height:19.606pt;mso-position-horizontal-relative:page;mso-position-vertical-relative:paragraph;z-index:-3923" coordorigin="9468,871" coordsize="1033,392">
            <v:group style="position:absolute;left:9474;top:877;width:514;height:380" coordorigin="9474,877" coordsize="514,380">
              <v:shape style="position:absolute;left:9474;top:877;width:514;height:380" coordorigin="9474,877" coordsize="514,380" path="m9474,1257l9987,1257,9987,877,9474,877,9474,1257e" filled="t" fillcolor="#005E9E" stroked="f">
                <v:path arrowok="t"/>
                <v:fill/>
              </v:shape>
            </v:group>
            <v:group style="position:absolute;left:10070;top:935;width:130;height:261" coordorigin="10070,935" coordsize="130,261">
              <v:shape style="position:absolute;left:10070;top:935;width:130;height:261" coordorigin="10070,935" coordsize="130,261" path="m10191,935l10129,956,10086,1004,10070,1071,10073,1093,10102,1151,10155,1188,10200,1196,10200,1171,10181,1169,10161,1163,10113,1122,10095,1054,10100,1032,10137,980,10200,959,10191,935e" filled="t" fillcolor="#231F20" stroked="f">
                <v:path arrowok="t"/>
                <v:fill/>
              </v:shape>
            </v:group>
            <v:group style="position:absolute;left:10070;top:935;width:130;height:261" coordorigin="10070,935" coordsize="130,261">
              <v:shape style="position:absolute;left:10070;top:935;width:130;height:261" coordorigin="10070,935" coordsize="130,261" path="m10200,1171l10200,1196,10177,1194,10117,1166,10079,1114,10070,1071,10072,1047,10098,985,10148,946,10191,935,10200,959,10177,962,10156,969,10109,1012,10095,1054,10097,1080,10126,1139,10181,1169,10200,1171xe" filled="f" stroked="t" strokeweight=".642pt" strokecolor="#231F20">
                <v:path arrowok="t"/>
              </v:shape>
            </v:group>
            <v:group style="position:absolute;left:10242;top:934;width:131;height:262" coordorigin="10242,934" coordsize="131,262">
              <v:shape style="position:absolute;left:10242;top:934;width:131;height:262" coordorigin="10242,934" coordsize="131,262" path="m10372,934l10301,956,10258,1004,10242,1071,10245,1093,10274,1152,10328,1188,10372,1196,10353,1169,10331,1163,10312,1152,10296,1138,10283,1122,10273,1102,10268,1081,10373,1081,10373,1056,10267,1056,10267,1053,10294,994,10350,962,10372,959,10372,934e" filled="t" fillcolor="#231F20" stroked="f">
                <v:path arrowok="t"/>
                <v:fill/>
              </v:shape>
            </v:group>
            <v:group style="position:absolute;left:10242;top:934;width:131;height:262" coordorigin="10242,934" coordsize="131,262">
              <v:shape style="position:absolute;left:10242;top:934;width:131;height:262" coordorigin="10242,934" coordsize="131,262" path="m10267,1056l10373,1056,10373,1081,10268,1081,10273,1102,10312,1152,10353,1169,10372,1196,10308,1179,10261,1134,10242,1071,10244,1047,10270,985,10320,946,10372,934,10372,959,10350,962,10329,969,10281,1011,10267,1053,10267,1056xe" filled="f" stroked="t" strokeweight=".642pt" strokecolor="#231F20">
                <v:path arrowok="t"/>
              </v:shape>
            </v:group>
            <v:group style="position:absolute;left:9474;top:877;width:1026;height:380" coordorigin="9474,877" coordsize="1026,380">
              <v:shape style="position:absolute;left:9474;top:877;width:1026;height:380" coordorigin="9474,877" coordsize="1026,380" path="m9474,1257l10500,1257,10500,877,9474,877,9474,1257xe" filled="f" stroked="t" strokeweight=".098pt" strokecolor="#231F20">
                <v:path arrowok="t"/>
              </v:shape>
            </v:group>
            <v:group style="position:absolute;left:9987;top:877;width:2;height:380" coordorigin="9987,877" coordsize="2,380">
              <v:shape style="position:absolute;left:9987;top:877;width:2;height:380" coordorigin="9987,877" coordsize="0,380" path="m9987,877l9987,1257e" filled="f" stroked="t" strokeweight=".098pt" strokecolor="#231F20">
                <v:path arrowok="t"/>
              </v:shape>
            </v:group>
            <v:group style="position:absolute;left:9599;top:1062;width:241;height:2" coordorigin="9599,1062" coordsize="241,2">
              <v:shape style="position:absolute;left:9599;top:1062;width:241;height:2" coordorigin="9599,1062" coordsize="241,0" path="m9599,1062l9839,1062e" filled="f" stroked="t" strokeweight="1.292pt" strokecolor="#005E9E">
                <v:path arrowok="t"/>
              </v:shape>
            </v:group>
            <v:group style="position:absolute;left:9546;top:1045;width:50;height:46" coordorigin="9546,1045" coordsize="50,46">
              <v:shape style="position:absolute;left:9546;top:1045;width:50;height:46" coordorigin="9546,1045" coordsize="50,46" path="m9596,1063l9546,1063,9562,1074,9556,1092,9571,1081,9583,1081,9581,1074,9596,1063e" filled="t" fillcolor="#FFF200" stroked="f">
                <v:path arrowok="t"/>
                <v:fill/>
              </v:shape>
              <v:shape style="position:absolute;left:9546;top:1045;width:50;height:46" coordorigin="9546,1045" coordsize="50,46" path="m9583,1081l9571,1081,9586,1092,9583,1081e" filled="t" fillcolor="#FFF200" stroked="f">
                <v:path arrowok="t"/>
                <v:fill/>
              </v:shape>
              <v:shape style="position:absolute;left:9546;top:1045;width:50;height:46" coordorigin="9546,1045" coordsize="50,46" path="m9571,1045l9565,1063,9577,1063,9571,1045e" filled="t" fillcolor="#FFF200" stroked="f">
                <v:path arrowok="t"/>
                <v:fill/>
              </v:shape>
            </v:group>
            <v:group style="position:absolute;left:9567;top:1118;width:50;height:47" coordorigin="9567,1118" coordsize="50,47">
              <v:shape style="position:absolute;left:9567;top:1118;width:50;height:47" coordorigin="9567,1118" coordsize="50,47" path="m9617,1136l9567,1136,9583,1147,9577,1165,9593,1154,9604,1154,9602,1147,9617,1136e" filled="t" fillcolor="#FFF200" stroked="f">
                <v:path arrowok="t"/>
                <v:fill/>
              </v:shape>
              <v:shape style="position:absolute;left:9567;top:1118;width:50;height:47" coordorigin="9567,1118" coordsize="50,47" path="m9604,1154l9593,1154,9608,1164,9604,1154e" filled="t" fillcolor="#FFF200" stroked="f">
                <v:path arrowok="t"/>
                <v:fill/>
              </v:shape>
              <v:shape style="position:absolute;left:9567;top:1118;width:50;height:47" coordorigin="9567,1118" coordsize="50,47" path="m9592,1118l9586,1136,9598,1136,9592,1118e" filled="t" fillcolor="#FFF200" stroked="f">
                <v:path arrowok="t"/>
                <v:fill/>
              </v:shape>
            </v:group>
            <v:group style="position:absolute;left:9623;top:1171;width:39;height:46" coordorigin="9623,1171" coordsize="39,46">
              <v:shape style="position:absolute;left:9623;top:1171;width:39;height:46" coordorigin="9623,1171" coordsize="39,46" path="m9659,1206l9647,1206,9662,1217,9659,1206e" filled="t" fillcolor="#FFF200" stroked="f">
                <v:path arrowok="t"/>
                <v:fill/>
              </v:shape>
              <v:shape style="position:absolute;left:9623;top:1171;width:39;height:46" coordorigin="9623,1171" coordsize="39,46" path="m9648,1171l9642,1188,9623,1188,9638,1199,9631,1217,9647,1206,9659,1206,9657,1200,9672,1189,9654,1189,9648,1171e" filled="t" fillcolor="#FFF200" stroked="f">
                <v:path arrowok="t"/>
                <v:fill/>
              </v:shape>
            </v:group>
            <v:group style="position:absolute;left:9697;top:1189;width:50;height:46" coordorigin="9697,1189" coordsize="50,46">
              <v:shape style="position:absolute;left:9697;top:1189;width:50;height:46" coordorigin="9697,1189" coordsize="50,46" path="m9746,1207l9727,1208,9697,1208,9712,1218,9706,1236,9722,1225,9733,1225,9731,1218,9746,1207e" filled="t" fillcolor="#FFF200" stroked="f">
                <v:path arrowok="t"/>
                <v:fill/>
              </v:shape>
              <v:shape style="position:absolute;left:9697;top:1189;width:50;height:46" coordorigin="9697,1189" coordsize="50,46" path="m9733,1225l9722,1225,9737,1236,9733,1225e" filled="t" fillcolor="#FFF200" stroked="f">
                <v:path arrowok="t"/>
                <v:fill/>
              </v:shape>
              <v:shape style="position:absolute;left:9697;top:1189;width:50;height:46" coordorigin="9697,1189" coordsize="50,46" path="m9721,1189l9716,1208,9727,1208,9721,1189e" filled="t" fillcolor="#FFF200" stroked="f">
                <v:path arrowok="t"/>
                <v:fill/>
              </v:shape>
            </v:group>
            <v:group style="position:absolute;left:9771;top:1169;width:49;height:46" coordorigin="9771,1169" coordsize="49,46">
              <v:shape style="position:absolute;left:9771;top:1169;width:49;height:46" coordorigin="9771,1169" coordsize="49,46" path="m9820,1186l9771,1186,9786,1197,9780,1215,9795,1204,9807,1204,9805,1197,9820,1186e" filled="t" fillcolor="#FFF200" stroked="f">
                <v:path arrowok="t"/>
                <v:fill/>
              </v:shape>
              <v:shape style="position:absolute;left:9771;top:1169;width:49;height:46" coordorigin="9771,1169" coordsize="49,46" path="m9807,1204l9795,1204,9811,1215,9807,1204e" filled="t" fillcolor="#FFF200" stroked="f">
                <v:path arrowok="t"/>
                <v:fill/>
              </v:shape>
              <v:shape style="position:absolute;left:9771;top:1169;width:49;height:46" coordorigin="9771,1169" coordsize="49,46" path="m9796,1169l9790,1186,9802,1186,9796,1169e" filled="t" fillcolor="#FFF200" stroked="f">
                <v:path arrowok="t"/>
                <v:fill/>
              </v:shape>
            </v:group>
            <v:group style="position:absolute;left:9824;top:1114;width:50;height:46" coordorigin="9824,1114" coordsize="50,46">
              <v:shape style="position:absolute;left:9824;top:1114;width:50;height:46" coordorigin="9824,1114" coordsize="50,46" path="m9824,1131l9839,1143,9834,1160,9849,1150,9861,1150,9858,1143,9874,1132,9843,1132,9824,1131e" filled="t" fillcolor="#FFF200" stroked="f">
                <v:path arrowok="t"/>
                <v:fill/>
              </v:shape>
              <v:shape style="position:absolute;left:9824;top:1114;width:50;height:46" coordorigin="9824,1114" coordsize="50,46" path="m9861,1150l9849,1150,9864,1160,9861,1150e" filled="t" fillcolor="#FFF200" stroked="f">
                <v:path arrowok="t"/>
                <v:fill/>
              </v:shape>
              <v:shape style="position:absolute;left:9824;top:1114;width:50;height:46" coordorigin="9824,1114" coordsize="50,46" path="m9849,1114l9843,1132,9855,1132,9849,1114e" filled="t" fillcolor="#FFF200" stroked="f">
                <v:path arrowok="t"/>
                <v:fill/>
              </v:shape>
            </v:group>
            <v:group style="position:absolute;left:9843;top:1041;width:50;height:46" coordorigin="9843,1041" coordsize="50,46">
              <v:shape style="position:absolute;left:9843;top:1041;width:50;height:46" coordorigin="9843,1041" coordsize="50,46" path="m9867,1041l9862,1059,9843,1059,9858,1070,9852,1088,9867,1077,9879,1077,9877,1070,9892,1059,9873,1059,9867,1041e" filled="t" fillcolor="#FFF200" stroked="f">
                <v:path arrowok="t"/>
                <v:fill/>
              </v:shape>
              <v:shape style="position:absolute;left:9843;top:1041;width:50;height:46" coordorigin="9843,1041" coordsize="50,46" path="m9879,1077l9867,1077,9882,1088,9879,1077e" filled="t" fillcolor="#FFF200" stroked="f">
                <v:path arrowok="t"/>
                <v:fill/>
              </v:shape>
            </v:group>
            <v:group style="position:absolute;left:9822;top:968;width:40;height:46" coordorigin="9822,968" coordsize="40,46">
              <v:shape style="position:absolute;left:9822;top:968;width:40;height:46" coordorigin="9822,968" coordsize="40,46" path="m9858,1003l9846,1003,9862,1014,9858,1003e" filled="t" fillcolor="#FFF200" stroked="f">
                <v:path arrowok="t"/>
                <v:fill/>
              </v:shape>
              <v:shape style="position:absolute;left:9822;top:968;width:40;height:46" coordorigin="9822,968" coordsize="40,46" path="m9822,985l9837,996,9831,1014,9846,1003,9858,1003,9856,996,9871,986,9852,985,9841,985,9822,985e" filled="t" fillcolor="#FFF200" stroked="f">
                <v:path arrowok="t"/>
                <v:fill/>
              </v:shape>
              <v:shape style="position:absolute;left:9822;top:968;width:40;height:46" coordorigin="9822,968" coordsize="40,46" path="m9847,968l9841,985,9852,985,9847,968e" filled="t" fillcolor="#FFF200" stroked="f">
                <v:path arrowok="t"/>
                <v:fill/>
              </v:shape>
            </v:group>
            <v:group style="position:absolute;left:9766;top:915;width:50;height:46" coordorigin="9766,915" coordsize="50,46">
              <v:shape style="position:absolute;left:9766;top:915;width:50;height:46" coordorigin="9766,915" coordsize="50,46" path="m9791,915l9785,932,9766,932,9781,943,9776,961,9791,950,9803,950,9800,943,9816,933,9797,932,9791,915e" filled="t" fillcolor="#FFF200" stroked="f">
                <v:path arrowok="t"/>
                <v:fill/>
              </v:shape>
              <v:shape style="position:absolute;left:9766;top:915;width:50;height:46" coordorigin="9766,915" coordsize="50,46" path="m9803,950l9791,950,9806,961,9803,950e" filled="t" fillcolor="#FFF200" stroked="f">
                <v:path arrowok="t"/>
                <v:fill/>
              </v:shape>
            </v:group>
            <v:group style="position:absolute;left:9692;top:896;width:50;height:46" coordorigin="9692,896" coordsize="50,46">
              <v:shape style="position:absolute;left:9692;top:896;width:50;height:46" coordorigin="9692,896" coordsize="50,46" path="m9692,914l9707,925,9701,943,9717,932,9728,932,9726,925,9742,914,9711,914,9692,914e" filled="t" fillcolor="#FFF200" stroked="f">
                <v:path arrowok="t"/>
                <v:fill/>
              </v:shape>
              <v:shape style="position:absolute;left:9692;top:896;width:50;height:46" coordorigin="9692,896" coordsize="50,46" path="m9728,932l9717,932,9732,943,9728,932e" filled="t" fillcolor="#FFF200" stroked="f">
                <v:path arrowok="t"/>
                <v:fill/>
              </v:shape>
              <v:shape style="position:absolute;left:9692;top:896;width:50;height:46" coordorigin="9692,896" coordsize="50,46" path="m9717,896l9711,914,9723,914,9717,896e" filled="t" fillcolor="#FFF200" stroked="f">
                <v:path arrowok="t"/>
                <v:fill/>
              </v:shape>
            </v:group>
            <v:group style="position:absolute;left:9618;top:918;width:40;height:46" coordorigin="9618,918" coordsize="40,46">
              <v:shape style="position:absolute;left:9618;top:918;width:40;height:46" coordorigin="9618,918" coordsize="40,46" path="m9655,953l9643,953,9658,964,9655,953e" filled="t" fillcolor="#FFF200" stroked="f">
                <v:path arrowok="t"/>
                <v:fill/>
              </v:shape>
              <v:shape style="position:absolute;left:9618;top:918;width:40;height:46" coordorigin="9618,918" coordsize="40,46" path="m9668,935l9618,935,9633,946,9628,963,9643,953,9655,953,9652,946,9668,935e" filled="t" fillcolor="#FFF200" stroked="f">
                <v:path arrowok="t"/>
                <v:fill/>
              </v:shape>
              <v:shape style="position:absolute;left:9618;top:918;width:40;height:46" coordorigin="9618,918" coordsize="40,46" path="m9643,918l9637,935,9649,935,9643,918e" filled="t" fillcolor="#FFF200" stroked="f">
                <v:path arrowok="t"/>
                <v:fill/>
              </v:shape>
            </v:group>
            <v:group style="position:absolute;left:9565;top:972;width:49;height:47" coordorigin="9565,972" coordsize="49,47">
              <v:shape style="position:absolute;left:9565;top:972;width:49;height:47" coordorigin="9565,972" coordsize="49,47" path="m9614,990l9565,990,9580,1001,9574,1019,9590,1007,9601,1007,9599,1001,9614,990e" filled="t" fillcolor="#FFF200" stroked="f">
                <v:path arrowok="t"/>
                <v:fill/>
              </v:shape>
              <v:shape style="position:absolute;left:9565;top:972;width:49;height:47" coordorigin="9565,972" coordsize="49,47" path="m9601,1007l9590,1007,9605,1018,9601,1007e" filled="t" fillcolor="#FFF200" stroked="f">
                <v:path arrowok="t"/>
                <v:fill/>
              </v:shape>
              <v:shape style="position:absolute;left:9565;top:972;width:49;height:47" coordorigin="9565,972" coordsize="49,47" path="m9589,972l9584,990,9595,990,9589,972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width:36.848649pt;height:36.75pt;mso-position-horizontal-relative:char;mso-position-vertical-relative:line" type="#_x0000_t75">
            <v:imagedata r:id="rId84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13" w:lineRule="exact"/>
        <w:ind w:right="1050"/>
        <w:jc w:val="righ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FFFFFF"/>
          <w:w w:val="101"/>
        </w:rPr>
        <w:t>E</w:t>
      </w:r>
      <w:r>
        <w:rPr>
          <w:rFonts w:ascii="Arial" w:hAnsi="Arial" w:cs="Arial" w:eastAsia="Arial"/>
          <w:sz w:val="10"/>
          <w:szCs w:val="10"/>
          <w:color w:val="FFFFFF"/>
          <w:spacing w:val="-7"/>
          <w:w w:val="101"/>
        </w:rPr>
        <w:t>T</w:t>
      </w:r>
      <w:r>
        <w:rPr>
          <w:rFonts w:ascii="Arial" w:hAnsi="Arial" w:cs="Arial" w:eastAsia="Arial"/>
          <w:sz w:val="10"/>
          <w:szCs w:val="10"/>
          <w:color w:val="FFFFFF"/>
          <w:spacing w:val="0"/>
          <w:w w:val="109"/>
        </w:rPr>
        <w:t>A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0" w:footer="0" w:top="280" w:bottom="280" w:left="120" w:right="1020"/>
          <w:headerReference w:type="default" r:id="rId73"/>
          <w:pgSz w:w="11920" w:h="16840"/>
        </w:sectPr>
      </w:pPr>
      <w:rPr/>
    </w:p>
    <w:p>
      <w:pPr>
        <w:spacing w:before="33" w:after="0" w:line="240" w:lineRule="auto"/>
        <w:ind w:left="1014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931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4.600006pt;margin-top:-18.17837pt;width:51.616pt;height:19.935pt;mso-position-horizontal-relative:page;mso-position-vertical-relative:paragraph;z-index:-3922" coordorigin="9492,-364" coordsize="1032,399">
            <v:group style="position:absolute;left:9498;top:-358;width:1020;height:387" coordorigin="9498,-358" coordsize="1020,387">
              <v:shape style="position:absolute;left:9498;top:-358;width:1020;height:387" coordorigin="9498,-358" coordsize="1020,387" path="m9498,-358l10518,-358,10518,29,9498,29,9498,-358e" filled="t" fillcolor="#3160AD" stroked="f">
                <v:path arrowok="t"/>
                <v:fill/>
              </v:shape>
            </v:group>
            <v:group style="position:absolute;left:10201;top:-312;width:258;height:286" coordorigin="10201,-312" coordsize="258,286">
              <v:shape style="position:absolute;left:10201;top:-312;width:258;height:286" coordorigin="10201,-312" coordsize="258,286" path="m10330,-312l10201,-26,10237,-26,10268,-95,10428,-95,10330,-312e" filled="t" fillcolor="#FFFFFF" stroked="f">
                <v:path arrowok="t"/>
                <v:fill/>
              </v:shape>
              <v:shape style="position:absolute;left:10201;top:-312;width:258;height:286" coordorigin="10201,-312" coordsize="258,286" path="m10428,-95l10392,-95,10423,-26,10459,-26,10428,-95e" filled="t" fillcolor="#FFFFFF" stroked="f">
                <v:path arrowok="t"/>
                <v:fill/>
              </v:shape>
            </v:group>
            <v:group style="position:absolute;left:10282;top:-237;width:96;height:110" coordorigin="10282,-237" coordsize="96,110">
              <v:shape style="position:absolute;left:10282;top:-237;width:96;height:110" coordorigin="10282,-237" coordsize="96,110" path="m10330,-237l10282,-127,10378,-127,10330,-237e" filled="t" fillcolor="#3160AD" stroked="f">
                <v:path arrowok="t"/>
                <v:fill/>
              </v:shape>
            </v:group>
            <v:group style="position:absolute;left:10036;top:-301;width:98;height:274" coordorigin="10036,-301" coordsize="98,274">
              <v:shape style="position:absolute;left:10036;top:-301;width:98;height:274" coordorigin="10036,-301" coordsize="98,274" path="m10134,-269l10100,-269,10100,-26,10134,-26,10134,-269e" filled="t" fillcolor="#FFFFFF" stroked="f">
                <v:path arrowok="t"/>
                <v:fill/>
              </v:shape>
              <v:shape style="position:absolute;left:10036;top:-301;width:98;height:274" coordorigin="10036,-301" coordsize="98,274" path="m10198,-301l10036,-301,10036,-269,10198,-269,10198,-301e" filled="t" fillcolor="#FFFFFF" stroked="f">
                <v:path arrowok="t"/>
                <v:fill/>
              </v:shape>
            </v:group>
            <v:group style="position:absolute;left:9563;top:-301;width:145;height:274" coordorigin="9563,-301" coordsize="145,274">
              <v:shape style="position:absolute;left:9563;top:-301;width:145;height:274" coordorigin="9563,-301" coordsize="145,274" path="m9708,-301l9563,-301,9563,-26,9708,-26,9708,-58,9596,-58,9596,-161,9704,-161,9704,-193,9596,-193,9596,-269,9708,-269,9708,-301e" filled="t" fillcolor="#FFFFFF" stroked="f">
                <v:path arrowok="t"/>
                <v:fill/>
              </v:shape>
            </v:group>
            <v:group style="position:absolute;left:9995;top:-181;width:37;height:37" coordorigin="9995,-181" coordsize="37,37">
              <v:shape style="position:absolute;left:9995;top:-181;width:37;height:37" coordorigin="9995,-181" coordsize="37,37" path="m10032,-168l9995,-168,10006,-159,10001,-144,10013,-154,10022,-154,10020,-159,10032,-168e" filled="t" fillcolor="#FFFFFF" stroked="f">
                <v:path arrowok="t"/>
                <v:fill/>
              </v:shape>
              <v:shape style="position:absolute;left:9995;top:-181;width:37;height:37" coordorigin="9995,-181" coordsize="37,37" path="m10022,-154l10013,-154,10025,-145,10022,-154e" filled="t" fillcolor="#FFFFFF" stroked="f">
                <v:path arrowok="t"/>
                <v:fill/>
              </v:shape>
              <v:shape style="position:absolute;left:9995;top:-181;width:37;height:37" coordorigin="9995,-181" coordsize="37,37" path="m10013,-181l10009,-168,10017,-168,10013,-181e" filled="t" fillcolor="#FFFFFF" stroked="f">
                <v:path arrowok="t"/>
                <v:fill/>
              </v:shape>
            </v:group>
            <v:group style="position:absolute;left:9998;top:-179;width:31;height:31" coordorigin="9998,-179" coordsize="31,31">
              <v:shape style="position:absolute;left:9998;top:-179;width:31;height:31" coordorigin="9998,-179" coordsize="31,31" path="m10003,-149l10007,-161,9998,-169,10010,-169,10013,-179,10017,-169,10029,-169,10019,-161,10023,-149,10013,-156,10003,-149xe" filled="f" stroked="t" strokeweight=".627pt" strokecolor="#FFFFFF">
                <v:path arrowok="t"/>
              </v:shape>
            </v:group>
            <v:group style="position:absolute;left:9756;top:-181;width:37;height:37" coordorigin="9756,-181" coordsize="37,37">
              <v:shape style="position:absolute;left:9756;top:-181;width:37;height:37" coordorigin="9756,-181" coordsize="37,37" path="m9794,-168l9756,-168,9768,-159,9763,-144,9775,-154,9784,-154,9782,-159,9794,-168e" filled="t" fillcolor="#FFFFFF" stroked="f">
                <v:path arrowok="t"/>
                <v:fill/>
              </v:shape>
              <v:shape style="position:absolute;left:9756;top:-181;width:37;height:37" coordorigin="9756,-181" coordsize="37,37" path="m9784,-154l9775,-154,9787,-145,9784,-154e" filled="t" fillcolor="#FFFFFF" stroked="f">
                <v:path arrowok="t"/>
                <v:fill/>
              </v:shape>
              <v:shape style="position:absolute;left:9756;top:-181;width:37;height:37" coordorigin="9756,-181" coordsize="37,37" path="m9775,-181l9771,-168,9779,-168,9775,-181e" filled="t" fillcolor="#FFFFFF" stroked="f">
                <v:path arrowok="t"/>
                <v:fill/>
              </v:shape>
            </v:group>
            <v:group style="position:absolute;left:9771;top:-236;width:38;height:37" coordorigin="9771,-236" coordsize="38,37">
              <v:shape style="position:absolute;left:9771;top:-236;width:38;height:37" coordorigin="9771,-236" coordsize="38,37" path="m9809,-223l9771,-223,9782,-214,9778,-200,9790,-209,9798,-209,9797,-214,9809,-223e" filled="t" fillcolor="#FFFFFF" stroked="f">
                <v:path arrowok="t"/>
                <v:fill/>
              </v:shape>
              <v:shape style="position:absolute;left:9771;top:-236;width:38;height:37" coordorigin="9771,-236" coordsize="38,37" path="m9798,-209l9790,-209,9801,-200,9798,-209e" filled="t" fillcolor="#FFFFFF" stroked="f">
                <v:path arrowok="t"/>
                <v:fill/>
              </v:shape>
              <v:shape style="position:absolute;left:9771;top:-236;width:38;height:37" coordorigin="9771,-236" coordsize="38,37" path="m9790,-236l9785,-223,9794,-223,9790,-236e" filled="t" fillcolor="#FFFFFF" stroked="f">
                <v:path arrowok="t"/>
                <v:fill/>
              </v:shape>
            </v:group>
            <v:group style="position:absolute;left:9876;top:-301;width:38;height:37" coordorigin="9876,-301" coordsize="38,37">
              <v:shape style="position:absolute;left:9876;top:-301;width:38;height:37" coordorigin="9876,-301" coordsize="38,37" path="m9913,-288l9876,-288,9887,-279,9882,-265,9894,-274,9903,-274,9902,-279,9913,-288e" filled="t" fillcolor="#FFFFFF" stroked="f">
                <v:path arrowok="t"/>
                <v:fill/>
              </v:shape>
              <v:shape style="position:absolute;left:9876;top:-301;width:38;height:37" coordorigin="9876,-301" coordsize="38,37" path="m9903,-274l9894,-274,9906,-265,9903,-274e" filled="t" fillcolor="#FFFFFF" stroked="f">
                <v:path arrowok="t"/>
                <v:fill/>
              </v:shape>
              <v:shape style="position:absolute;left:9876;top:-301;width:38;height:37" coordorigin="9876,-301" coordsize="38,37" path="m9894,-301l9890,-288,9898,-288,9894,-301e" filled="t" fillcolor="#FFFFFF" stroked="f">
                <v:path arrowok="t"/>
                <v:fill/>
              </v:shape>
            </v:group>
            <v:group style="position:absolute;left:9810;top:-283;width:37;height:37" coordorigin="9810,-283" coordsize="37,37">
              <v:shape style="position:absolute;left:9810;top:-283;width:37;height:37" coordorigin="9810,-283" coordsize="37,37" path="m9848,-270l9810,-270,9822,-261,9817,-247,9829,-256,9838,-256,9836,-261,9848,-270e" filled="t" fillcolor="#FFFFFF" stroked="f">
                <v:path arrowok="t"/>
                <v:fill/>
              </v:shape>
              <v:shape style="position:absolute;left:9810;top:-283;width:37;height:37" coordorigin="9810,-283" coordsize="37,37" path="m9838,-256l9829,-256,9840,-248,9838,-256e" filled="t" fillcolor="#FFFFFF" stroked="f">
                <v:path arrowok="t"/>
                <v:fill/>
              </v:shape>
              <v:shape style="position:absolute;left:9810;top:-283;width:37;height:37" coordorigin="9810,-283" coordsize="37,37" path="m9829,-283l9824,-270,9833,-270,9829,-283e" filled="t" fillcolor="#FFFFFF" stroked="f">
                <v:path arrowok="t"/>
                <v:fill/>
              </v:shape>
            </v:group>
            <v:group style="position:absolute;left:9941;top:-283;width:38;height:37" coordorigin="9941,-283" coordsize="38,37">
              <v:shape style="position:absolute;left:9941;top:-283;width:38;height:37" coordorigin="9941,-283" coordsize="38,37" path="m9979,-270l9941,-270,9953,-261,9948,-247,9960,-256,9969,-256,9967,-261,9979,-270e" filled="t" fillcolor="#FFFFFF" stroked="f">
                <v:path arrowok="t"/>
                <v:fill/>
              </v:shape>
              <v:shape style="position:absolute;left:9941;top:-283;width:38;height:37" coordorigin="9941,-283" coordsize="38,37" path="m9969,-256l9960,-256,9971,-248,9969,-256e" filled="t" fillcolor="#FFFFFF" stroked="f">
                <v:path arrowok="t"/>
                <v:fill/>
              </v:shape>
              <v:shape style="position:absolute;left:9941;top:-283;width:38;height:37" coordorigin="9941,-283" coordsize="38,37" path="m9960,-283l9955,-270,9964,-270,9960,-283e" filled="t" fillcolor="#FFFFFF" stroked="f">
                <v:path arrowok="t"/>
                <v:fill/>
              </v:shape>
            </v:group>
            <v:group style="position:absolute;left:9980;top:-236;width:38;height:37" coordorigin="9980,-236" coordsize="38,37">
              <v:shape style="position:absolute;left:9980;top:-236;width:38;height:37" coordorigin="9980,-236" coordsize="38,37" path="m10018,-223l9980,-223,9992,-214,9987,-200,9999,-209,10008,-209,10006,-214,10018,-223e" filled="t" fillcolor="#FFFFFF" stroked="f">
                <v:path arrowok="t"/>
                <v:fill/>
              </v:shape>
              <v:shape style="position:absolute;left:9980;top:-236;width:38;height:37" coordorigin="9980,-236" coordsize="38,37" path="m10008,-209l9999,-209,10011,-200,10008,-209e" filled="t" fillcolor="#FFFFFF" stroked="f">
                <v:path arrowok="t"/>
                <v:fill/>
              </v:shape>
              <v:shape style="position:absolute;left:9980;top:-236;width:38;height:37" coordorigin="9980,-236" coordsize="38,37" path="m9999,-236l9995,-223,10003,-223,9999,-236e" filled="t" fillcolor="#FFFFFF" stroked="f">
                <v:path arrowok="t"/>
                <v:fill/>
              </v:shape>
            </v:group>
            <v:group style="position:absolute;left:9984;top:-235;width:31;height:31" coordorigin="9984,-235" coordsize="31,31">
              <v:shape style="position:absolute;left:9984;top:-235;width:31;height:31" coordorigin="9984,-235" coordsize="31,31" path="m9989,-204l9993,-216,9984,-224,9995,-224,9999,-235,10003,-224,10015,-224,10005,-216,10009,-204,9999,-211,9989,-204xe" filled="f" stroked="t" strokeweight=".627pt" strokecolor="#FFFFFF">
                <v:path arrowok="t"/>
              </v:shape>
            </v:group>
            <v:group style="position:absolute;left:9771;top:-123;width:38;height:37" coordorigin="9771,-123" coordsize="38,37">
              <v:shape style="position:absolute;left:9771;top:-123;width:38;height:37" coordorigin="9771,-123" coordsize="38,37" path="m9809,-110l9771,-110,9782,-101,9778,-87,9790,-96,9798,-96,9797,-101,9809,-110e" filled="t" fillcolor="#FFFFFF" stroked="f">
                <v:path arrowok="t"/>
                <v:fill/>
              </v:shape>
              <v:shape style="position:absolute;left:9771;top:-123;width:38;height:37" coordorigin="9771,-123" coordsize="38,37" path="m9798,-96l9790,-96,9801,-87,9798,-96e" filled="t" fillcolor="#FFFFFF" stroked="f">
                <v:path arrowok="t"/>
                <v:fill/>
              </v:shape>
              <v:shape style="position:absolute;left:9771;top:-123;width:38;height:37" coordorigin="9771,-123" coordsize="38,37" path="m9790,-123l9785,-110,9794,-110,9790,-123e" filled="t" fillcolor="#FFFFFF" stroked="f">
                <v:path arrowok="t"/>
                <v:fill/>
              </v:shape>
            </v:group>
            <v:group style="position:absolute;left:9876;top:-63;width:38;height:37" coordorigin="9876,-63" coordsize="38,37">
              <v:shape style="position:absolute;left:9876;top:-63;width:38;height:37" coordorigin="9876,-63" coordsize="38,37" path="m9913,-50l9876,-50,9887,-41,9882,-27,9894,-36,9903,-36,9902,-41,9913,-50e" filled="t" fillcolor="#FFFFFF" stroked="f">
                <v:path arrowok="t"/>
                <v:fill/>
              </v:shape>
              <v:shape style="position:absolute;left:9876;top:-63;width:38;height:37" coordorigin="9876,-63" coordsize="38,37" path="m9903,-36l9894,-36,9906,-27,9903,-36e" filled="t" fillcolor="#FFFFFF" stroked="f">
                <v:path arrowok="t"/>
                <v:fill/>
              </v:shape>
              <v:shape style="position:absolute;left:9876;top:-63;width:38;height:37" coordorigin="9876,-63" coordsize="38,37" path="m9894,-63l9890,-50,9898,-50,9894,-63e" filled="t" fillcolor="#FFFFFF" stroked="f">
                <v:path arrowok="t"/>
                <v:fill/>
              </v:shape>
            </v:group>
            <v:group style="position:absolute;left:9810;top:-81;width:37;height:37" coordorigin="9810,-81" coordsize="37,37">
              <v:shape style="position:absolute;left:9810;top:-81;width:37;height:37" coordorigin="9810,-81" coordsize="37,37" path="m9848,-68l9810,-68,9822,-59,9817,-44,9829,-54,9838,-54,9836,-59,9848,-68e" filled="t" fillcolor="#FFFFFF" stroked="f">
                <v:path arrowok="t"/>
                <v:fill/>
              </v:shape>
              <v:shape style="position:absolute;left:9810;top:-81;width:37;height:37" coordorigin="9810,-81" coordsize="37,37" path="m9838,-54l9829,-54,9840,-45,9838,-54e" filled="t" fillcolor="#FFFFFF" stroked="f">
                <v:path arrowok="t"/>
                <v:fill/>
              </v:shape>
              <v:shape style="position:absolute;left:9810;top:-81;width:37;height:37" coordorigin="9810,-81" coordsize="37,37" path="m9829,-81l9824,-68,9833,-68,9829,-81e" filled="t" fillcolor="#FFFFFF" stroked="f">
                <v:path arrowok="t"/>
                <v:fill/>
              </v:shape>
            </v:group>
            <v:group style="position:absolute;left:9941;top:-81;width:38;height:37" coordorigin="9941,-81" coordsize="38,37">
              <v:shape style="position:absolute;left:9941;top:-81;width:38;height:37" coordorigin="9941,-81" coordsize="38,37" path="m9979,-68l9941,-68,9953,-59,9948,-44,9960,-54,9969,-54,9967,-59,9979,-68e" filled="t" fillcolor="#FFFFFF" stroked="f">
                <v:path arrowok="t"/>
                <v:fill/>
              </v:shape>
              <v:shape style="position:absolute;left:9941;top:-81;width:38;height:37" coordorigin="9941,-81" coordsize="38,37" path="m9969,-54l9960,-54,9971,-45,9969,-54e" filled="t" fillcolor="#FFFFFF" stroked="f">
                <v:path arrowok="t"/>
                <v:fill/>
              </v:shape>
              <v:shape style="position:absolute;left:9941;top:-81;width:38;height:37" coordorigin="9941,-81" coordsize="38,37" path="m9960,-81l9955,-68,9964,-68,9960,-81e" filled="t" fillcolor="#FFFFFF" stroked="f">
                <v:path arrowok="t"/>
                <v:fill/>
              </v:shape>
            </v:group>
            <v:group style="position:absolute;left:9980;top:-123;width:38;height:37" coordorigin="9980,-123" coordsize="38,37">
              <v:shape style="position:absolute;left:9980;top:-123;width:38;height:37" coordorigin="9980,-123" coordsize="38,37" path="m10018,-110l9980,-110,9992,-101,9987,-87,9999,-96,10008,-96,10006,-101,10018,-110e" filled="t" fillcolor="#FFFFFF" stroked="f">
                <v:path arrowok="t"/>
                <v:fill/>
              </v:shape>
              <v:shape style="position:absolute;left:9980;top:-123;width:38;height:37" coordorigin="9980,-123" coordsize="38,37" path="m10008,-96l9999,-96,10011,-87,10008,-96e" filled="t" fillcolor="#FFFFFF" stroked="f">
                <v:path arrowok="t"/>
                <v:fill/>
              </v:shape>
              <v:shape style="position:absolute;left:9980;top:-123;width:38;height:37" coordorigin="9980,-123" coordsize="38,37" path="m9999,-123l9995,-110,10003,-110,9999,-123e" filled="t" fillcolor="#FFFFFF" stroked="f">
                <v:path arrowok="t"/>
                <v:fill/>
              </v:shape>
            </v:group>
            <v:group style="position:absolute;left:9984;top:-122;width:31;height:31" coordorigin="9984,-122" coordsize="31,31">
              <v:shape style="position:absolute;left:9984;top:-122;width:31;height:31" coordorigin="9984,-122" coordsize="31,31" path="m9989,-91l9993,-103,9984,-111,9995,-111,9999,-122,10003,-111,10015,-111,10005,-103,10009,-91,9999,-98,9989,-91xe" filled="f" stroked="t" strokeweight=".627pt" strokecolor="#FFFFFF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5"/>
          <w:w w:val="100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B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Plná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89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2"/>
          <w:w w:val="89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C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Děrovaná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2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D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0"/>
        </w:rPr>
        <w:t>ehčený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-14"/>
          <w:w w:val="100"/>
          <w:b/>
          <w:bCs/>
        </w:rPr>
        <w:t>T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18/1103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2" w:equalWidth="0">
            <w:col w:w="5885" w:space="3345"/>
            <w:col w:w="1550"/>
          </w:cols>
        </w:sectPr>
      </w:pPr>
      <w:rPr/>
    </w:p>
    <w:p>
      <w:pPr>
        <w:spacing w:before="71" w:after="0" w:line="223" w:lineRule="exact"/>
        <w:ind w:right="81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11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68" w:lineRule="exact"/>
        <w:ind w:left="106" w:right="-20"/>
        <w:jc w:val="left"/>
        <w:tabs>
          <w:tab w:pos="982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TECHNICKÉ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Ú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D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AJE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319454" w:type="dxa"/>
      </w:tblPr>
      <w:tblGrid/>
      <w:tr>
        <w:trPr>
          <w:trHeight w:val="794" w:hRule="exact"/>
        </w:trPr>
        <w:tc>
          <w:tcPr>
            <w:tcW w:w="464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.808" w:space="0" w:color="808285"/>
            </w:tcBorders>
            <w:shd w:val="clear" w:color="auto" w:fill="808285"/>
          </w:tcPr>
          <w:p>
            <w:pPr>
              <w:spacing w:before="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154" w:lineRule="auto"/>
              <w:ind w:left="225" w:right="23" w:firstLine="21"/>
              <w:jc w:val="left"/>
              <w:tabs>
                <w:tab w:pos="1740" w:val="left"/>
                <w:tab w:pos="3220" w:val="left"/>
                <w:tab w:pos="3880" w:val="left"/>
                <w:tab w:pos="40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Obj.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č.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0"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ů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mě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r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Délka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položky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Označení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28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vrtání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hmoždinky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22" w:lineRule="exact"/>
              <w:ind w:right="234"/>
              <w:jc w:val="right"/>
              <w:tabs>
                <w:tab w:pos="7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b/>
                <w:bCs/>
                <w:position w:val="1"/>
              </w:rPr>
              <w:t>(mm)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1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245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single" w:sz=".808" w:space="0" w:color="808285"/>
            </w:tcBorders>
            <w:shd w:val="clear" w:color="auto" w:fill="808285"/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134" w:lineRule="auto"/>
              <w:ind w:left="167" w:right="58" w:firstLine="-73"/>
              <w:jc w:val="both"/>
              <w:tabs>
                <w:tab w:pos="78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růměr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           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6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Tloušťka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talíře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8"/>
              </w:rPr>
              <w:t>K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otevní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0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izolačního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kotvy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hloubka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7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materiálu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77" w:lineRule="exact"/>
              <w:ind w:left="180" w:right="218"/>
              <w:jc w:val="both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3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8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880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nil" w:sz="6" w:space="0" w:color="auto"/>
            </w:tcBorders>
            <w:shd w:val="clear" w:color="auto" w:fill="808285"/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12" w:lineRule="exact"/>
              <w:ind w:left="87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Hloubka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2"/>
                <w:w w:val="100"/>
                <w:b/>
                <w:bCs/>
                <w:position w:val="4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4"/>
              </w:rPr>
              <w:t>Množství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60" w:lineRule="exact"/>
              <w:ind w:left="154" w:right="-20"/>
              <w:jc w:val="left"/>
              <w:tabs>
                <w:tab w:pos="840" w:val="left"/>
                <w:tab w:pos="202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5"/>
              </w:rPr>
              <w:t>vrtání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v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balení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5"/>
              </w:rPr>
              <w:t>EAN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16" w:lineRule="exact"/>
              <w:ind w:left="185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2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nil" w:sz="6" w:space="0" w:color="auto"/>
              <w:bottom w:val="single" w:sz="2.001019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140" w:val="left"/>
                <w:tab w:pos="4900" w:val="left"/>
                <w:tab w:pos="5580" w:val="left"/>
                <w:tab w:pos="6360" w:val="left"/>
                <w:tab w:pos="7140" w:val="left"/>
                <w:tab w:pos="786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054904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PTH-KZ_8_75_40_BOX_200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3439510549049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19" w:space="0" w:color="ED1B2D"/>
              <w:bottom w:val="single" w:sz="2.001531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140" w:val="left"/>
                <w:tab w:pos="4900" w:val="left"/>
                <w:tab w:pos="5580" w:val="left"/>
                <w:tab w:pos="6360" w:val="left"/>
                <w:tab w:pos="7140" w:val="left"/>
                <w:tab w:pos="786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054905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PTH-KZ_8_95_60_BOX_200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3439510549056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531" w:space="0" w:color="ED1B2D"/>
              <w:bottom w:val="single" w:sz="2.001237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6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054906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PTH-KZ_8_115_80_BOX_200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3439510549063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237" w:space="0" w:color="ED1B2D"/>
              <w:bottom w:val="single" w:sz="2.000100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054907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PTH-KZ_8_135_100_BOX_200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3439510549070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100" w:space="0" w:color="ED1B2D"/>
              <w:bottom w:val="single" w:sz="2.001037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054908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PTH-KZ_8_155_120_BOX_200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3439510549087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37" w:space="0" w:color="ED1B2D"/>
              <w:bottom w:val="single" w:sz="2.000319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054909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PTH-KZ_8_175_140_BOX_100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3439510549094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319" w:space="0" w:color="ED1B2D"/>
              <w:bottom w:val="single" w:sz="2.000819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PTH-KZ_8_195_160_BOX_100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819" w:space="0" w:color="ED1B2D"/>
              <w:bottom w:val="single" w:sz="2.00195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054911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PTH-KZ_8_215_180_BOX_100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3439510549117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95" w:space="0" w:color="ED1B2D"/>
              <w:bottom w:val="single" w:sz="2.000813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054912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PTH-KZ_8_235_200_BOX_100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3439510549124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813" w:space="0" w:color="ED1B2D"/>
              <w:bottom w:val="single" w:sz="2.001738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054913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PTH-KZ_8_255_220_BOX_100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3439510549131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738" w:space="0" w:color="ED1B2D"/>
              <w:bottom w:val="single" w:sz="2.001031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6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054914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PTH-KZ_8_275_240_BOX_100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3439510549148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31" w:space="0" w:color="ED1B2D"/>
              <w:bottom w:val="single" w:sz="2.000434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6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054915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PTH-KZ_8_295_260_BOX_100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3439510549155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68" w:lineRule="exact"/>
        <w:ind w:left="106" w:right="-20"/>
        <w:jc w:val="left"/>
        <w:tabs>
          <w:tab w:pos="986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285.432007pt;margin-top:-186.189178pt;width:.601pt;height:170.679pt;mso-position-horizontal-relative:page;mso-position-vertical-relative:paragraph;z-index:-3920" coordorigin="5709,-3724" coordsize="12,3414">
            <v:group style="position:absolute;left:5715;top:-3718;width:2;height:283" coordorigin="5715,-3718" coordsize="2,283">
              <v:shape style="position:absolute;left:5715;top:-3718;width:2;height:283" coordorigin="5715,-3718" coordsize="0,283" path="m5715,-3718l5715,-3434,5715,-3718e" filled="t" fillcolor="#DCDDDE" stroked="f">
                <v:path arrowok="t"/>
                <v:fill/>
              </v:shape>
            </v:group>
            <v:group style="position:absolute;left:5715;top:-3151;width:2;height:283" coordorigin="5715,-3151" coordsize="2,283">
              <v:shape style="position:absolute;left:5715;top:-3151;width:2;height:283" coordorigin="5715,-3151" coordsize="0,283" path="m5715,-3151l5715,-2867,5715,-3151e" filled="t" fillcolor="#DCDDDE" stroked="f">
                <v:path arrowok="t"/>
                <v:fill/>
              </v:shape>
            </v:group>
            <v:group style="position:absolute;left:5715;top:-3434;width:2;height:283" coordorigin="5715,-3434" coordsize="2,283">
              <v:shape style="position:absolute;left:5715;top:-3434;width:2;height:283" coordorigin="5715,-3434" coordsize="0,283" path="m5715,-3434l5715,-3151,5715,-3434e" filled="t" fillcolor="#EBEBEC" stroked="f">
                <v:path arrowok="t"/>
                <v:fill/>
              </v:shape>
            </v:group>
            <v:group style="position:absolute;left:5715;top:-2584;width:2;height:283" coordorigin="5715,-2584" coordsize="2,283">
              <v:shape style="position:absolute;left:5715;top:-2584;width:2;height:283" coordorigin="5715,-2584" coordsize="0,283" path="m5715,-2584l5715,-2300,5715,-2584e" filled="t" fillcolor="#DCDDDE" stroked="f">
                <v:path arrowok="t"/>
                <v:fill/>
              </v:shape>
            </v:group>
            <v:group style="position:absolute;left:5715;top:-2867;width:2;height:283" coordorigin="5715,-2867" coordsize="2,283">
              <v:shape style="position:absolute;left:5715;top:-2867;width:2;height:283" coordorigin="5715,-2867" coordsize="0,283" path="m5715,-2867l5715,-2584,5715,-2867e" filled="t" fillcolor="#EBEBEC" stroked="f">
                <v:path arrowok="t"/>
                <v:fill/>
              </v:shape>
            </v:group>
            <v:group style="position:absolute;left:5715;top:-2017;width:2;height:283" coordorigin="5715,-2017" coordsize="2,283">
              <v:shape style="position:absolute;left:5715;top:-2017;width:2;height:283" coordorigin="5715,-2017" coordsize="0,283" path="m5715,-2017l5715,-1734,5715,-2017e" filled="t" fillcolor="#DCDDDE" stroked="f">
                <v:path arrowok="t"/>
                <v:fill/>
              </v:shape>
            </v:group>
            <v:group style="position:absolute;left:5715;top:-2300;width:2;height:283" coordorigin="5715,-2300" coordsize="2,283">
              <v:shape style="position:absolute;left:5715;top:-2300;width:2;height:283" coordorigin="5715,-2300" coordsize="0,283" path="m5715,-2300l5715,-2017,5715,-2300e" filled="t" fillcolor="#EBEBEC" stroked="f">
                <v:path arrowok="t"/>
                <v:fill/>
              </v:shape>
            </v:group>
            <v:group style="position:absolute;left:5715;top:-1450;width:2;height:283" coordorigin="5715,-1450" coordsize="2,283">
              <v:shape style="position:absolute;left:5715;top:-1450;width:2;height:283" coordorigin="5715,-1450" coordsize="0,283" path="m5715,-1450l5715,-1167,5715,-1450e" filled="t" fillcolor="#DCDDDE" stroked="f">
                <v:path arrowok="t"/>
                <v:fill/>
              </v:shape>
            </v:group>
            <v:group style="position:absolute;left:5715;top:-1734;width:2;height:283" coordorigin="5715,-1734" coordsize="2,283">
              <v:shape style="position:absolute;left:5715;top:-1734;width:2;height:283" coordorigin="5715,-1734" coordsize="0,283" path="m5715,-1734l5715,-1450,5715,-1734e" filled="t" fillcolor="#EBEBEC" stroked="f">
                <v:path arrowok="t"/>
                <v:fill/>
              </v:shape>
            </v:group>
            <v:group style="position:absolute;left:5715;top:-1167;width:2;height:283" coordorigin="5715,-1167" coordsize="2,283">
              <v:shape style="position:absolute;left:5715;top:-1167;width:2;height:283" coordorigin="5715,-1167" coordsize="0,283" path="m5715,-1167l5715,-883,5715,-1167e" filled="t" fillcolor="#EBEBEC" stroked="f">
                <v:path arrowok="t"/>
                <v:fill/>
              </v:shape>
            </v:group>
            <v:group style="position:absolute;left:5715;top:-600;width:2;height:283" coordorigin="5715,-600" coordsize="2,283">
              <v:shape style="position:absolute;left:5715;top:-600;width:2;height:283" coordorigin="5715,-600" coordsize="0,283" path="m5715,-600l5715,-316,5715,-600e" filled="t" fillcolor="#EBEBEC" stroked="f">
                <v:path arrowok="t"/>
                <v:fill/>
              </v:shape>
            </v:group>
            <v:group style="position:absolute;left:5715;top:-883;width:2;height:283" coordorigin="5715,-883" coordsize="2,283">
              <v:shape style="position:absolute;left:5715;top:-883;width:2;height:283" coordorigin="5715,-883" coordsize="0,283" path="m5715,-883l5715,-600,5715,-883e" filled="t" fillcolor="#DCDDDE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7.68399pt;margin-top:-186.189178pt;width:.601pt;height:170.679pt;mso-position-horizontal-relative:page;mso-position-vertical-relative:paragraph;z-index:-3919" coordorigin="7954,-3724" coordsize="12,3414">
            <v:group style="position:absolute;left:7960;top:-3718;width:2;height:283" coordorigin="7960,-3718" coordsize="2,283">
              <v:shape style="position:absolute;left:7960;top:-3718;width:2;height:283" coordorigin="7960,-3718" coordsize="0,283" path="m7960,-3718l7960,-3434,7960,-3718e" filled="t" fillcolor="#DCDDDE" stroked="f">
                <v:path arrowok="t"/>
                <v:fill/>
              </v:shape>
            </v:group>
            <v:group style="position:absolute;left:7960;top:-3151;width:2;height:283" coordorigin="7960,-3151" coordsize="2,283">
              <v:shape style="position:absolute;left:7960;top:-3151;width:2;height:283" coordorigin="7960,-3151" coordsize="0,283" path="m7960,-3151l7960,-2867,7960,-3151e" filled="t" fillcolor="#DCDDDE" stroked="f">
                <v:path arrowok="t"/>
                <v:fill/>
              </v:shape>
            </v:group>
            <v:group style="position:absolute;left:7960;top:-3434;width:2;height:283" coordorigin="7960,-3434" coordsize="2,283">
              <v:shape style="position:absolute;left:7960;top:-3434;width:2;height:283" coordorigin="7960,-3434" coordsize="0,283" path="m7960,-3434l7960,-3151,7960,-3434e" filled="t" fillcolor="#EBEBEC" stroked="f">
                <v:path arrowok="t"/>
                <v:fill/>
              </v:shape>
            </v:group>
            <v:group style="position:absolute;left:7960;top:-2584;width:2;height:283" coordorigin="7960,-2584" coordsize="2,283">
              <v:shape style="position:absolute;left:7960;top:-2584;width:2;height:283" coordorigin="7960,-2584" coordsize="0,283" path="m7960,-2584l7960,-2300,7960,-2584e" filled="t" fillcolor="#DCDDDE" stroked="f">
                <v:path arrowok="t"/>
                <v:fill/>
              </v:shape>
            </v:group>
            <v:group style="position:absolute;left:7960;top:-2867;width:2;height:283" coordorigin="7960,-2867" coordsize="2,283">
              <v:shape style="position:absolute;left:7960;top:-2867;width:2;height:283" coordorigin="7960,-2867" coordsize="0,283" path="m7960,-2867l7960,-2584,7960,-2867e" filled="t" fillcolor="#EBEBEC" stroked="f">
                <v:path arrowok="t"/>
                <v:fill/>
              </v:shape>
            </v:group>
            <v:group style="position:absolute;left:7960;top:-2017;width:2;height:283" coordorigin="7960,-2017" coordsize="2,283">
              <v:shape style="position:absolute;left:7960;top:-2017;width:2;height:283" coordorigin="7960,-2017" coordsize="0,283" path="m7960,-2017l7960,-1734,7960,-2017e" filled="t" fillcolor="#DCDDDE" stroked="f">
                <v:path arrowok="t"/>
                <v:fill/>
              </v:shape>
            </v:group>
            <v:group style="position:absolute;left:7960;top:-2300;width:2;height:283" coordorigin="7960,-2300" coordsize="2,283">
              <v:shape style="position:absolute;left:7960;top:-2300;width:2;height:283" coordorigin="7960,-2300" coordsize="0,283" path="m7960,-2300l7960,-2017,7960,-2300e" filled="t" fillcolor="#EBEBEC" stroked="f">
                <v:path arrowok="t"/>
                <v:fill/>
              </v:shape>
            </v:group>
            <v:group style="position:absolute;left:7960;top:-1450;width:2;height:283" coordorigin="7960,-1450" coordsize="2,283">
              <v:shape style="position:absolute;left:7960;top:-1450;width:2;height:283" coordorigin="7960,-1450" coordsize="0,283" path="m7960,-1450l7960,-1167,7960,-1450e" filled="t" fillcolor="#DCDDDE" stroked="f">
                <v:path arrowok="t"/>
                <v:fill/>
              </v:shape>
            </v:group>
            <v:group style="position:absolute;left:7960;top:-1734;width:2;height:283" coordorigin="7960,-1734" coordsize="2,283">
              <v:shape style="position:absolute;left:7960;top:-1734;width:2;height:283" coordorigin="7960,-1734" coordsize="0,283" path="m7960,-1734l7960,-1450,7960,-1734e" filled="t" fillcolor="#EBEBEC" stroked="f">
                <v:path arrowok="t"/>
                <v:fill/>
              </v:shape>
            </v:group>
            <v:group style="position:absolute;left:7960;top:-1167;width:2;height:283" coordorigin="7960,-1167" coordsize="2,283">
              <v:shape style="position:absolute;left:7960;top:-1167;width:2;height:283" coordorigin="7960,-1167" coordsize="0,283" path="m7960,-1167l7960,-883,7960,-1167e" filled="t" fillcolor="#EBEBEC" stroked="f">
                <v:path arrowok="t"/>
                <v:fill/>
              </v:shape>
            </v:group>
            <v:group style="position:absolute;left:7960;top:-600;width:2;height:283" coordorigin="7960,-600" coordsize="2,283">
              <v:shape style="position:absolute;left:7960;top:-600;width:2;height:283" coordorigin="7960,-600" coordsize="0,283" path="m7960,-600l7960,-316,7960,-600e" filled="t" fillcolor="#EBEBEC" stroked="f">
                <v:path arrowok="t"/>
                <v:fill/>
              </v:shape>
            </v:group>
            <v:group style="position:absolute;left:7960;top:-883;width:2;height:283" coordorigin="7960,-883" coordsize="2,283">
              <v:shape style="position:absolute;left:7960;top:-883;width:2;height:283" coordorigin="7960,-883" coordsize="0,283" path="m7960,-883l7960,-600,7960,-883e" filled="t" fillcolor="#DCDDDE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CHARA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TERI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TICKÁ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ÚNOSNO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319998" w:type="dxa"/>
      </w:tblPr>
      <w:tblGrid/>
      <w:tr>
        <w:trPr>
          <w:trHeight w:val="283" w:hRule="exact"/>
        </w:trPr>
        <w:tc>
          <w:tcPr>
            <w:tcW w:w="525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>
              <w:spacing w:before="63" w:after="0" w:line="240" w:lineRule="auto"/>
              <w:ind w:left="1800" w:right="2153"/>
              <w:jc w:val="center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2"/>
                <w:w w:val="100"/>
                <w:b/>
                <w:bCs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odkladní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materiál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>
              <w:spacing w:before="63" w:after="0" w:line="240" w:lineRule="auto"/>
              <w:ind w:left="878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Cha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2"/>
                <w:w w:val="100"/>
                <w:b/>
                <w:bCs/>
              </w:rPr>
              <w:t>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akteristická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únosnost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Nrk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(kN)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5259" w:type="dxa"/>
            <w:tcBorders>
              <w:top w:val="nil" w:sz="6" w:space="0" w:color="auto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Beton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12/15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111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nil" w:sz="6" w:space="0" w:color="auto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1928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25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Beton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16/20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50/60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111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1928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25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Plná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pálená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9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3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28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25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75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3"/>
              </w:rPr>
              <w:t>ápencopísková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3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28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25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9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tikálně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děrovaná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hliněným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střepem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28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25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9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tikálně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děrovaná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hliněným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střepem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ÖNORM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6124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28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25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Dutá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6"/>
              </w:rPr>
              <w:t>tvárnice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9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5"/>
              </w:rPr>
              <w:t>lehčeného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9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betonu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1520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28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25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8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1"/>
                <w:w w:val="91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1"/>
              </w:rPr>
              <w:t>várnice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5"/>
              </w:rPr>
              <w:t>lehčeného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9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betonu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86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8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31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0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1520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515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28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1" w:after="0" w:line="268" w:lineRule="exact"/>
        <w:ind w:left="106" w:right="-20"/>
        <w:jc w:val="left"/>
        <w:tabs>
          <w:tab w:pos="986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PŘÍS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UŠEN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TVÍ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486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71.401030pt;height:31.185pt;mso-position-horizontal-relative:char;mso-position-vertical-relative:line" type="#_x0000_t75">
            <v:imagedata r:id="rId8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0" w:footer="0" w:top="280" w:bottom="280" w:left="960" w:right="120"/>
          <w:headerReference w:type="default" r:id="rId85"/>
          <w:pgSz w:w="11920" w:h="16840"/>
        </w:sectPr>
      </w:pPr>
      <w:rPr/>
    </w:p>
    <w:p>
      <w:pPr>
        <w:spacing w:before="41" w:after="0" w:line="250" w:lineRule="auto"/>
        <w:ind w:left="2734" w:right="10" w:firstLine="-158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921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position:absolute;margin-left:335.296082pt;margin-top:-53.027843pt;width:71.400949pt;height:31.185pt;mso-position-horizontal-relative:page;mso-position-vertical-relative:paragraph;z-index:-3918" type="#_x0000_t75">
            <v:imagedata r:id="rId87" o:title=""/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200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057655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1" w:after="0" w:line="250" w:lineRule="auto"/>
        <w:ind w:left="248" w:right="3619" w:firstLine="-203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140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057655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960" w:right="120"/>
          <w:cols w:num="2" w:equalWidth="0">
            <w:col w:w="3913" w:space="1833"/>
            <w:col w:w="5094"/>
          </w:cols>
        </w:sectPr>
      </w:pPr>
      <w:rPr/>
    </w:p>
    <w:p>
      <w:pPr>
        <w:spacing w:before="71" w:after="0" w:line="223" w:lineRule="exact"/>
        <w:ind w:left="101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12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313" w:lineRule="exact"/>
        <w:ind w:left="1094" w:right="-20"/>
        <w:jc w:val="left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PTH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21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-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6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X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6" w:after="0" w:line="250" w:lineRule="auto"/>
        <w:ind w:left="1014" w:right="499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332.437012pt;margin-top:14.802289pt;width:177.348pt;height:397.043822pt;mso-position-horizontal-relative:page;mso-position-vertical-relative:paragraph;z-index:-3916" type="#_x0000_t75">
            <v:imagedata r:id="rId89" o:title=""/>
          </v:shape>
        </w:pict>
      </w:r>
      <w:r>
        <w:rPr/>
        <w:pict>
          <v:group style="position:absolute;margin-left:56.393002pt;margin-top:-27.573889pt;width:482.439798pt;height:23.277pt;mso-position-horizontal-relative:page;mso-position-vertical-relative:paragraph;z-index:-3915" coordorigin="1128,-551" coordsize="9649,466">
            <v:group style="position:absolute;left:1134;top:-545;width:4819;height:454" coordorigin="1134,-545" coordsize="4819,454">
              <v:shape style="position:absolute;left:1134;top:-545;width:4819;height:454" coordorigin="1134,-545" coordsize="4819,454" path="m1134,-545l5953,-545,5953,-92,1134,-92,1134,-545e" filled="t" fillcolor="#808285" stroked="f">
                <v:path arrowok="t"/>
                <v:fill/>
              </v:shape>
            </v:group>
            <v:group style="position:absolute;left:1134;top:-545;width:9638;height:2" coordorigin="1134,-545" coordsize="9638,2">
              <v:shape style="position:absolute;left:1134;top:-545;width:9638;height:2" coordorigin="1134,-545" coordsize="9638,0" path="m1134,-545l10772,-545e" filled="f" stroked="t" strokeweight=".5pt" strokecolor="#ED1B2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Zatloukací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hmoždinka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polyamidovým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trnem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kotvení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pěnového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polystyrenu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(EPS)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vnějších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ystémů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(ETICS).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4" w:right="499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VL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14" w:right="627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Jednoduché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ychlé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skrz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izolaci.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39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Deformační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zóna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bezchybnou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7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izolantu.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14" w:right="615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86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ělo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vyrobeno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polypropylenu.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1175" w:right="5608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Trn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vyroben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polyamidu,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aby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zabránilo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vzniku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tepelného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1"/>
        </w:rPr>
        <w:t>mostu.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5" w:after="0" w:line="240" w:lineRule="auto"/>
        <w:ind w:left="1014" w:right="595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Bodový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činitel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prostupu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tepla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231F20"/>
          <w:spacing w:val="0"/>
          <w:w w:val="100"/>
          <w:position w:val="2"/>
        </w:rPr>
        <w:t>χ</w:t>
      </w:r>
      <w:r>
        <w:rPr>
          <w:rFonts w:ascii="Calibri" w:hAnsi="Calibri" w:cs="Calibri" w:eastAsia="Calibri"/>
          <w:sz w:val="20"/>
          <w:szCs w:val="20"/>
          <w:color w:val="231F20"/>
          <w:spacing w:val="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0,000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W/K.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16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Předmontovaná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7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hmoždinka,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13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Vysoká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únosnost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betonu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(75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kg)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duté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cihle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(50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kg).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23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Malá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(35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mm),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-&gt;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7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úspora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času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koncového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uživatele.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14" w:right="499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ZPŮSOB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MON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ÁŽE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22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22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14" w:right="719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přes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izolační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921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Rozpěrný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trn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zatluče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kladivem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rány).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25" w:lineRule="exact"/>
        <w:ind w:left="1014" w:right="764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8"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  <w:position w:val="-1"/>
        </w:rPr>
        <w:t>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  <w:position w:val="-1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-1"/>
        </w:rPr>
        <w:t>35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-1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595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8.041679pt;height:79.5pt;mso-position-horizontal-relative:char;mso-position-vertical-relative:line" type="#_x0000_t75">
            <v:imagedata r:id="rId9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1" w:after="0" w:line="240" w:lineRule="auto"/>
        <w:ind w:left="1014" w:right="-20"/>
        <w:jc w:val="left"/>
        <w:tabs>
          <w:tab w:pos="1058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shape style="position:absolute;margin-left:426.480011pt;margin-top:-102.972076pt;width:111.568998pt;height:78.705pt;mso-position-horizontal-relative:page;mso-position-vertical-relative:paragraph;z-index:-3914" type="#_x0000_t75">
            <v:imagedata r:id="rId91" o:title=""/>
          </v:shape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TEGORIE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PODKLADOV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  <w:t>Ý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CH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M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TERIÁ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Ů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DLE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G: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952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56.692501pt;margin-top:10.525275pt;width:65.914pt;height:50.534pt;mso-position-horizontal-relative:page;mso-position-vertical-relative:paragraph;z-index:-3913" coordorigin="1134,211" coordsize="1318,1011">
            <v:shape style="position:absolute;left:1241;top:276;width:1105;height:880" type="#_x0000_t75">
              <v:imagedata r:id="rId92" o:title=""/>
            </v:shape>
            <v:group style="position:absolute;left:1142;top:218;width:1303;height:995" coordorigin="1142,218" coordsize="1303,995">
              <v:shape style="position:absolute;left:1142;top:218;width:1303;height:995" coordorigin="1142,218" coordsize="1303,995" path="m1142,1213l2444,1213,2444,218,1142,218,1142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8.759506pt;margin-top:10.525275pt;width:65.914pt;height:50.534pt;mso-position-horizontal-relative:page;mso-position-vertical-relative:paragraph;z-index:-3912" coordorigin="2575,211" coordsize="1318,1011">
            <v:shape style="position:absolute;left:2763;top:376;width:931;height:772" type="#_x0000_t75">
              <v:imagedata r:id="rId93" o:title=""/>
            </v:shape>
            <v:shape style="position:absolute;left:3311;top:284;width:395;height:571" type="#_x0000_t75">
              <v:imagedata r:id="rId94" o:title=""/>
            </v:shape>
            <v:group style="position:absolute;left:2583;top:218;width:1303;height:995" coordorigin="2583,218" coordsize="1303,995">
              <v:shape style="position:absolute;left:2583;top:218;width:1303;height:995" coordorigin="2583,218" coordsize="1303,995" path="m2583,1213l3886,1213,3886,218,2583,218,2583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9.507507pt;margin-top:10.525275pt;width:65.914pt;height:50.534pt;mso-position-horizontal-relative:page;mso-position-vertical-relative:paragraph;z-index:-3911" coordorigin="3990,211" coordsize="1318,1011">
            <v:shape style="position:absolute;left:4209;top:258;width:880;height:916" type="#_x0000_t75">
              <v:imagedata r:id="rId95" o:title=""/>
            </v:shape>
            <v:group style="position:absolute;left:3998;top:218;width:1303;height:995" coordorigin="3998,218" coordsize="1303,995">
              <v:shape style="position:absolute;left:3998;top:218;width:1303;height:995" coordorigin="3998,218" coordsize="1303,995" path="m3998,1213l5301,1213,5301,218,3998,218,3998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0.606506pt;margin-top:10.525275pt;width:65.914pt;height:50.534pt;mso-position-horizontal-relative:page;mso-position-vertical-relative:paragraph;z-index:-3910" coordorigin="5412,211" coordsize="1318,1011">
            <v:shape style="position:absolute;left:5714;top:913;width:532;height:252" type="#_x0000_t75">
              <v:imagedata r:id="rId96" o:title=""/>
            </v:shape>
            <v:shape style="position:absolute;left:5510;top:267;width:1121;height:683" type="#_x0000_t75">
              <v:imagedata r:id="rId97" o:title=""/>
            </v:shape>
            <v:shape style="position:absolute;left:6219;top:318;width:413;height:617" type="#_x0000_t75">
              <v:imagedata r:id="rId98" o:title=""/>
            </v:shape>
            <v:group style="position:absolute;left:5420;top:218;width:1303;height:995" coordorigin="5420,218" coordsize="1303,995">
              <v:shape style="position:absolute;left:5420;top:218;width:1303;height:995" coordorigin="5420,218" coordsize="1303,995" path="m5420,1213l6723,1213,6723,218,5420,218,5420,1213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3.380005pt;margin-top:43.549774pt;width:51.6696pt;height:19.606pt;mso-position-horizontal-relative:page;mso-position-vertical-relative:paragraph;z-index:-3909" coordorigin="9468,871" coordsize="1033,392">
            <v:group style="position:absolute;left:9474;top:877;width:514;height:380" coordorigin="9474,877" coordsize="514,380">
              <v:shape style="position:absolute;left:9474;top:877;width:514;height:380" coordorigin="9474,877" coordsize="514,380" path="m9474,1257l9987,1257,9987,877,9474,877,9474,1257e" filled="t" fillcolor="#005E9E" stroked="f">
                <v:path arrowok="t"/>
                <v:fill/>
              </v:shape>
            </v:group>
            <v:group style="position:absolute;left:10070;top:935;width:130;height:261" coordorigin="10070,935" coordsize="130,261">
              <v:shape style="position:absolute;left:10070;top:935;width:130;height:261" coordorigin="10070,935" coordsize="130,261" path="m10191,935l10129,956,10086,1004,10070,1071,10073,1093,10102,1151,10155,1188,10200,1196,10200,1171,10181,1169,10161,1163,10113,1122,10095,1054,10100,1032,10137,980,10200,959,10191,935e" filled="t" fillcolor="#231F20" stroked="f">
                <v:path arrowok="t"/>
                <v:fill/>
              </v:shape>
            </v:group>
            <v:group style="position:absolute;left:10070;top:935;width:130;height:261" coordorigin="10070,935" coordsize="130,261">
              <v:shape style="position:absolute;left:10070;top:935;width:130;height:261" coordorigin="10070,935" coordsize="130,261" path="m10200,1171l10200,1196,10177,1194,10117,1166,10079,1114,10070,1071,10072,1047,10098,985,10148,946,10191,935,10200,959,10177,962,10156,969,10109,1012,10095,1054,10097,1080,10126,1139,10181,1169,10200,1171xe" filled="f" stroked="t" strokeweight=".642pt" strokecolor="#231F20">
                <v:path arrowok="t"/>
              </v:shape>
            </v:group>
            <v:group style="position:absolute;left:10242;top:934;width:131;height:262" coordorigin="10242,934" coordsize="131,262">
              <v:shape style="position:absolute;left:10242;top:934;width:131;height:262" coordorigin="10242,934" coordsize="131,262" path="m10372,934l10301,956,10258,1004,10242,1071,10245,1093,10274,1152,10328,1188,10372,1196,10353,1169,10331,1163,10312,1152,10296,1138,10283,1122,10273,1102,10268,1081,10373,1081,10373,1056,10267,1056,10267,1053,10294,994,10350,962,10372,959,10372,934e" filled="t" fillcolor="#231F20" stroked="f">
                <v:path arrowok="t"/>
                <v:fill/>
              </v:shape>
            </v:group>
            <v:group style="position:absolute;left:10242;top:934;width:131;height:262" coordorigin="10242,934" coordsize="131,262">
              <v:shape style="position:absolute;left:10242;top:934;width:131;height:262" coordorigin="10242,934" coordsize="131,262" path="m10267,1056l10373,1056,10373,1081,10268,1081,10273,1102,10312,1152,10353,1169,10372,1196,10308,1179,10261,1134,10242,1071,10244,1047,10270,985,10320,946,10372,934,10372,959,10350,962,10329,969,10281,1011,10267,1053,10267,1056xe" filled="f" stroked="t" strokeweight=".642pt" strokecolor="#231F20">
                <v:path arrowok="t"/>
              </v:shape>
            </v:group>
            <v:group style="position:absolute;left:9474;top:877;width:1026;height:380" coordorigin="9474,877" coordsize="1026,380">
              <v:shape style="position:absolute;left:9474;top:877;width:1026;height:380" coordorigin="9474,877" coordsize="1026,380" path="m9474,1257l10500,1257,10500,877,9474,877,9474,1257xe" filled="f" stroked="t" strokeweight=".098pt" strokecolor="#231F20">
                <v:path arrowok="t"/>
              </v:shape>
            </v:group>
            <v:group style="position:absolute;left:9987;top:877;width:2;height:380" coordorigin="9987,877" coordsize="2,380">
              <v:shape style="position:absolute;left:9987;top:877;width:2;height:380" coordorigin="9987,877" coordsize="0,380" path="m9987,877l9987,1257e" filled="f" stroked="t" strokeweight=".098pt" strokecolor="#231F20">
                <v:path arrowok="t"/>
              </v:shape>
            </v:group>
            <v:group style="position:absolute;left:9599;top:1062;width:241;height:2" coordorigin="9599,1062" coordsize="241,2">
              <v:shape style="position:absolute;left:9599;top:1062;width:241;height:2" coordorigin="9599,1062" coordsize="241,0" path="m9599,1062l9839,1062e" filled="f" stroked="t" strokeweight="1.292pt" strokecolor="#005E9E">
                <v:path arrowok="t"/>
              </v:shape>
            </v:group>
            <v:group style="position:absolute;left:9546;top:1045;width:50;height:46" coordorigin="9546,1045" coordsize="50,46">
              <v:shape style="position:absolute;left:9546;top:1045;width:50;height:46" coordorigin="9546,1045" coordsize="50,46" path="m9596,1063l9546,1063,9562,1074,9556,1092,9571,1081,9583,1081,9581,1074,9596,1063e" filled="t" fillcolor="#FFF200" stroked="f">
                <v:path arrowok="t"/>
                <v:fill/>
              </v:shape>
              <v:shape style="position:absolute;left:9546;top:1045;width:50;height:46" coordorigin="9546,1045" coordsize="50,46" path="m9583,1081l9571,1081,9586,1092,9583,1081e" filled="t" fillcolor="#FFF200" stroked="f">
                <v:path arrowok="t"/>
                <v:fill/>
              </v:shape>
              <v:shape style="position:absolute;left:9546;top:1045;width:50;height:46" coordorigin="9546,1045" coordsize="50,46" path="m9571,1045l9565,1063,9577,1063,9571,1045e" filled="t" fillcolor="#FFF200" stroked="f">
                <v:path arrowok="t"/>
                <v:fill/>
              </v:shape>
            </v:group>
            <v:group style="position:absolute;left:9567;top:1118;width:50;height:47" coordorigin="9567,1118" coordsize="50,47">
              <v:shape style="position:absolute;left:9567;top:1118;width:50;height:47" coordorigin="9567,1118" coordsize="50,47" path="m9617,1136l9567,1136,9583,1147,9577,1165,9593,1154,9604,1154,9602,1147,9617,1136e" filled="t" fillcolor="#FFF200" stroked="f">
                <v:path arrowok="t"/>
                <v:fill/>
              </v:shape>
              <v:shape style="position:absolute;left:9567;top:1118;width:50;height:47" coordorigin="9567,1118" coordsize="50,47" path="m9604,1154l9593,1154,9608,1164,9604,1154e" filled="t" fillcolor="#FFF200" stroked="f">
                <v:path arrowok="t"/>
                <v:fill/>
              </v:shape>
              <v:shape style="position:absolute;left:9567;top:1118;width:50;height:47" coordorigin="9567,1118" coordsize="50,47" path="m9592,1118l9586,1136,9598,1136,9592,1118e" filled="t" fillcolor="#FFF200" stroked="f">
                <v:path arrowok="t"/>
                <v:fill/>
              </v:shape>
            </v:group>
            <v:group style="position:absolute;left:9623;top:1171;width:39;height:46" coordorigin="9623,1171" coordsize="39,46">
              <v:shape style="position:absolute;left:9623;top:1171;width:39;height:46" coordorigin="9623,1171" coordsize="39,46" path="m9659,1206l9647,1206,9662,1217,9659,1206e" filled="t" fillcolor="#FFF200" stroked="f">
                <v:path arrowok="t"/>
                <v:fill/>
              </v:shape>
              <v:shape style="position:absolute;left:9623;top:1171;width:39;height:46" coordorigin="9623,1171" coordsize="39,46" path="m9648,1171l9642,1188,9623,1188,9638,1199,9631,1217,9647,1206,9659,1206,9657,1200,9672,1189,9654,1189,9648,1171e" filled="t" fillcolor="#FFF200" stroked="f">
                <v:path arrowok="t"/>
                <v:fill/>
              </v:shape>
            </v:group>
            <v:group style="position:absolute;left:9697;top:1189;width:50;height:46" coordorigin="9697,1189" coordsize="50,46">
              <v:shape style="position:absolute;left:9697;top:1189;width:50;height:46" coordorigin="9697,1189" coordsize="50,46" path="m9746,1207l9727,1208,9697,1208,9712,1218,9706,1236,9722,1225,9733,1225,9731,1218,9746,1207e" filled="t" fillcolor="#FFF200" stroked="f">
                <v:path arrowok="t"/>
                <v:fill/>
              </v:shape>
              <v:shape style="position:absolute;left:9697;top:1189;width:50;height:46" coordorigin="9697,1189" coordsize="50,46" path="m9733,1225l9722,1225,9737,1236,9733,1225e" filled="t" fillcolor="#FFF200" stroked="f">
                <v:path arrowok="t"/>
                <v:fill/>
              </v:shape>
              <v:shape style="position:absolute;left:9697;top:1189;width:50;height:46" coordorigin="9697,1189" coordsize="50,46" path="m9721,1189l9716,1208,9727,1208,9721,1189e" filled="t" fillcolor="#FFF200" stroked="f">
                <v:path arrowok="t"/>
                <v:fill/>
              </v:shape>
            </v:group>
            <v:group style="position:absolute;left:9771;top:1169;width:49;height:46" coordorigin="9771,1169" coordsize="49,46">
              <v:shape style="position:absolute;left:9771;top:1169;width:49;height:46" coordorigin="9771,1169" coordsize="49,46" path="m9820,1186l9771,1186,9786,1197,9780,1215,9795,1204,9807,1204,9805,1197,9820,1186e" filled="t" fillcolor="#FFF200" stroked="f">
                <v:path arrowok="t"/>
                <v:fill/>
              </v:shape>
              <v:shape style="position:absolute;left:9771;top:1169;width:49;height:46" coordorigin="9771,1169" coordsize="49,46" path="m9807,1204l9795,1204,9811,1215,9807,1204e" filled="t" fillcolor="#FFF200" stroked="f">
                <v:path arrowok="t"/>
                <v:fill/>
              </v:shape>
              <v:shape style="position:absolute;left:9771;top:1169;width:49;height:46" coordorigin="9771,1169" coordsize="49,46" path="m9796,1169l9790,1186,9802,1186,9796,1169e" filled="t" fillcolor="#FFF200" stroked="f">
                <v:path arrowok="t"/>
                <v:fill/>
              </v:shape>
            </v:group>
            <v:group style="position:absolute;left:9824;top:1114;width:50;height:46" coordorigin="9824,1114" coordsize="50,46">
              <v:shape style="position:absolute;left:9824;top:1114;width:50;height:46" coordorigin="9824,1114" coordsize="50,46" path="m9824,1131l9839,1143,9834,1160,9849,1150,9861,1150,9858,1143,9874,1132,9843,1132,9824,1131e" filled="t" fillcolor="#FFF200" stroked="f">
                <v:path arrowok="t"/>
                <v:fill/>
              </v:shape>
              <v:shape style="position:absolute;left:9824;top:1114;width:50;height:46" coordorigin="9824,1114" coordsize="50,46" path="m9861,1150l9849,1150,9864,1160,9861,1150e" filled="t" fillcolor="#FFF200" stroked="f">
                <v:path arrowok="t"/>
                <v:fill/>
              </v:shape>
              <v:shape style="position:absolute;left:9824;top:1114;width:50;height:46" coordorigin="9824,1114" coordsize="50,46" path="m9849,1114l9843,1132,9855,1132,9849,1114e" filled="t" fillcolor="#FFF200" stroked="f">
                <v:path arrowok="t"/>
                <v:fill/>
              </v:shape>
            </v:group>
            <v:group style="position:absolute;left:9843;top:1041;width:50;height:46" coordorigin="9843,1041" coordsize="50,46">
              <v:shape style="position:absolute;left:9843;top:1041;width:50;height:46" coordorigin="9843,1041" coordsize="50,46" path="m9867,1041l9862,1059,9843,1059,9858,1070,9852,1088,9867,1077,9879,1077,9877,1070,9892,1059,9873,1059,9867,1041e" filled="t" fillcolor="#FFF200" stroked="f">
                <v:path arrowok="t"/>
                <v:fill/>
              </v:shape>
              <v:shape style="position:absolute;left:9843;top:1041;width:50;height:46" coordorigin="9843,1041" coordsize="50,46" path="m9879,1077l9867,1077,9882,1088,9879,1077e" filled="t" fillcolor="#FFF200" stroked="f">
                <v:path arrowok="t"/>
                <v:fill/>
              </v:shape>
            </v:group>
            <v:group style="position:absolute;left:9822;top:968;width:40;height:46" coordorigin="9822,968" coordsize="40,46">
              <v:shape style="position:absolute;left:9822;top:968;width:40;height:46" coordorigin="9822,968" coordsize="40,46" path="m9858,1003l9846,1003,9862,1014,9858,1003e" filled="t" fillcolor="#FFF200" stroked="f">
                <v:path arrowok="t"/>
                <v:fill/>
              </v:shape>
              <v:shape style="position:absolute;left:9822;top:968;width:40;height:46" coordorigin="9822,968" coordsize="40,46" path="m9822,985l9837,996,9831,1014,9846,1003,9858,1003,9856,996,9871,986,9852,985,9841,985,9822,985e" filled="t" fillcolor="#FFF200" stroked="f">
                <v:path arrowok="t"/>
                <v:fill/>
              </v:shape>
              <v:shape style="position:absolute;left:9822;top:968;width:40;height:46" coordorigin="9822,968" coordsize="40,46" path="m9847,968l9841,985,9852,985,9847,968e" filled="t" fillcolor="#FFF200" stroked="f">
                <v:path arrowok="t"/>
                <v:fill/>
              </v:shape>
            </v:group>
            <v:group style="position:absolute;left:9766;top:915;width:50;height:46" coordorigin="9766,915" coordsize="50,46">
              <v:shape style="position:absolute;left:9766;top:915;width:50;height:46" coordorigin="9766,915" coordsize="50,46" path="m9791,915l9785,932,9766,932,9781,943,9776,961,9791,950,9803,950,9800,943,9816,933,9797,932,9791,915e" filled="t" fillcolor="#FFF200" stroked="f">
                <v:path arrowok="t"/>
                <v:fill/>
              </v:shape>
              <v:shape style="position:absolute;left:9766;top:915;width:50;height:46" coordorigin="9766,915" coordsize="50,46" path="m9803,950l9791,950,9806,961,9803,950e" filled="t" fillcolor="#FFF200" stroked="f">
                <v:path arrowok="t"/>
                <v:fill/>
              </v:shape>
            </v:group>
            <v:group style="position:absolute;left:9692;top:896;width:50;height:46" coordorigin="9692,896" coordsize="50,46">
              <v:shape style="position:absolute;left:9692;top:896;width:50;height:46" coordorigin="9692,896" coordsize="50,46" path="m9692,914l9707,925,9701,943,9717,932,9728,932,9726,925,9742,914,9711,914,9692,914e" filled="t" fillcolor="#FFF200" stroked="f">
                <v:path arrowok="t"/>
                <v:fill/>
              </v:shape>
              <v:shape style="position:absolute;left:9692;top:896;width:50;height:46" coordorigin="9692,896" coordsize="50,46" path="m9728,932l9717,932,9732,943,9728,932e" filled="t" fillcolor="#FFF200" stroked="f">
                <v:path arrowok="t"/>
                <v:fill/>
              </v:shape>
              <v:shape style="position:absolute;left:9692;top:896;width:50;height:46" coordorigin="9692,896" coordsize="50,46" path="m9717,896l9711,914,9723,914,9717,896e" filled="t" fillcolor="#FFF200" stroked="f">
                <v:path arrowok="t"/>
                <v:fill/>
              </v:shape>
            </v:group>
            <v:group style="position:absolute;left:9618;top:918;width:40;height:46" coordorigin="9618,918" coordsize="40,46">
              <v:shape style="position:absolute;left:9618;top:918;width:40;height:46" coordorigin="9618,918" coordsize="40,46" path="m9655,953l9643,953,9658,964,9655,953e" filled="t" fillcolor="#FFF200" stroked="f">
                <v:path arrowok="t"/>
                <v:fill/>
              </v:shape>
              <v:shape style="position:absolute;left:9618;top:918;width:40;height:46" coordorigin="9618,918" coordsize="40,46" path="m9668,935l9618,935,9633,946,9628,963,9643,953,9655,953,9652,946,9668,935e" filled="t" fillcolor="#FFF200" stroked="f">
                <v:path arrowok="t"/>
                <v:fill/>
              </v:shape>
              <v:shape style="position:absolute;left:9618;top:918;width:40;height:46" coordorigin="9618,918" coordsize="40,46" path="m9643,918l9637,935,9649,935,9643,918e" filled="t" fillcolor="#FFF200" stroked="f">
                <v:path arrowok="t"/>
                <v:fill/>
              </v:shape>
            </v:group>
            <v:group style="position:absolute;left:9565;top:972;width:49;height:47" coordorigin="9565,972" coordsize="49,47">
              <v:shape style="position:absolute;left:9565;top:972;width:49;height:47" coordorigin="9565,972" coordsize="49,47" path="m9614,990l9565,990,9580,1001,9574,1019,9590,1007,9601,1007,9599,1001,9614,990e" filled="t" fillcolor="#FFF200" stroked="f">
                <v:path arrowok="t"/>
                <v:fill/>
              </v:shape>
              <v:shape style="position:absolute;left:9565;top:972;width:49;height:47" coordorigin="9565,972" coordsize="49,47" path="m9601,1007l9590,1007,9605,1018,9601,1007e" filled="t" fillcolor="#FFF200" stroked="f">
                <v:path arrowok="t"/>
                <v:fill/>
              </v:shape>
              <v:shape style="position:absolute;left:9565;top:972;width:49;height:47" coordorigin="9565,972" coordsize="49,47" path="m9589,972l9584,990,9595,990,9589,972e" filled="t" fillcolor="#FFF200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width:36.848649pt;height:36.75pt;mso-position-horizontal-relative:char;mso-position-vertical-relative:line" type="#_x0000_t75">
            <v:imagedata r:id="rId99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113" w:lineRule="exact"/>
        <w:ind w:right="1050"/>
        <w:jc w:val="right"/>
        <w:rPr>
          <w:rFonts w:ascii="Arial" w:hAnsi="Arial" w:cs="Arial" w:eastAsia="Arial"/>
          <w:sz w:val="10"/>
          <w:szCs w:val="10"/>
        </w:rPr>
      </w:pPr>
      <w:rPr/>
      <w:r>
        <w:rPr>
          <w:rFonts w:ascii="Arial" w:hAnsi="Arial" w:cs="Arial" w:eastAsia="Arial"/>
          <w:sz w:val="10"/>
          <w:szCs w:val="10"/>
          <w:color w:val="FFFFFF"/>
          <w:w w:val="101"/>
        </w:rPr>
        <w:t>E</w:t>
      </w:r>
      <w:r>
        <w:rPr>
          <w:rFonts w:ascii="Arial" w:hAnsi="Arial" w:cs="Arial" w:eastAsia="Arial"/>
          <w:sz w:val="10"/>
          <w:szCs w:val="10"/>
          <w:color w:val="FFFFFF"/>
          <w:spacing w:val="-7"/>
          <w:w w:val="101"/>
        </w:rPr>
        <w:t>T</w:t>
      </w:r>
      <w:r>
        <w:rPr>
          <w:rFonts w:ascii="Arial" w:hAnsi="Arial" w:cs="Arial" w:eastAsia="Arial"/>
          <w:sz w:val="10"/>
          <w:szCs w:val="10"/>
          <w:color w:val="FFFFFF"/>
          <w:spacing w:val="0"/>
          <w:w w:val="109"/>
        </w:rPr>
        <w:t>A</w:t>
      </w:r>
      <w:r>
        <w:rPr>
          <w:rFonts w:ascii="Arial" w:hAnsi="Arial" w:cs="Arial" w:eastAsia="Arial"/>
          <w:sz w:val="10"/>
          <w:szCs w:val="1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0" w:footer="0" w:top="280" w:bottom="280" w:left="120" w:right="1020"/>
          <w:headerReference w:type="default" r:id="rId88"/>
          <w:pgSz w:w="11920" w:h="16840"/>
        </w:sectPr>
      </w:pPr>
      <w:rPr/>
    </w:p>
    <w:p>
      <w:pPr>
        <w:spacing w:before="33" w:after="0" w:line="240" w:lineRule="auto"/>
        <w:ind w:left="1014" w:right="-73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917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74.600006pt;margin-top:-18.17837pt;width:51.616pt;height:19.935pt;mso-position-horizontal-relative:page;mso-position-vertical-relative:paragraph;z-index:-3908" coordorigin="9492,-364" coordsize="1032,399">
            <v:group style="position:absolute;left:9498;top:-358;width:1020;height:387" coordorigin="9498,-358" coordsize="1020,387">
              <v:shape style="position:absolute;left:9498;top:-358;width:1020;height:387" coordorigin="9498,-358" coordsize="1020,387" path="m9498,-358l10518,-358,10518,29,9498,29,9498,-358e" filled="t" fillcolor="#3160AD" stroked="f">
                <v:path arrowok="t"/>
                <v:fill/>
              </v:shape>
            </v:group>
            <v:group style="position:absolute;left:10201;top:-312;width:258;height:286" coordorigin="10201,-312" coordsize="258,286">
              <v:shape style="position:absolute;left:10201;top:-312;width:258;height:286" coordorigin="10201,-312" coordsize="258,286" path="m10330,-312l10201,-26,10237,-26,10268,-95,10428,-95,10330,-312e" filled="t" fillcolor="#FFFFFF" stroked="f">
                <v:path arrowok="t"/>
                <v:fill/>
              </v:shape>
              <v:shape style="position:absolute;left:10201;top:-312;width:258;height:286" coordorigin="10201,-312" coordsize="258,286" path="m10428,-95l10392,-95,10423,-26,10459,-26,10428,-95e" filled="t" fillcolor="#FFFFFF" stroked="f">
                <v:path arrowok="t"/>
                <v:fill/>
              </v:shape>
            </v:group>
            <v:group style="position:absolute;left:10282;top:-237;width:96;height:110" coordorigin="10282,-237" coordsize="96,110">
              <v:shape style="position:absolute;left:10282;top:-237;width:96;height:110" coordorigin="10282,-237" coordsize="96,110" path="m10330,-237l10282,-127,10378,-127,10330,-237e" filled="t" fillcolor="#3160AD" stroked="f">
                <v:path arrowok="t"/>
                <v:fill/>
              </v:shape>
            </v:group>
            <v:group style="position:absolute;left:10036;top:-301;width:98;height:274" coordorigin="10036,-301" coordsize="98,274">
              <v:shape style="position:absolute;left:10036;top:-301;width:98;height:274" coordorigin="10036,-301" coordsize="98,274" path="m10134,-269l10100,-269,10100,-26,10134,-26,10134,-269e" filled="t" fillcolor="#FFFFFF" stroked="f">
                <v:path arrowok="t"/>
                <v:fill/>
              </v:shape>
              <v:shape style="position:absolute;left:10036;top:-301;width:98;height:274" coordorigin="10036,-301" coordsize="98,274" path="m10198,-301l10036,-301,10036,-269,10198,-269,10198,-301e" filled="t" fillcolor="#FFFFFF" stroked="f">
                <v:path arrowok="t"/>
                <v:fill/>
              </v:shape>
            </v:group>
            <v:group style="position:absolute;left:9563;top:-301;width:145;height:274" coordorigin="9563,-301" coordsize="145,274">
              <v:shape style="position:absolute;left:9563;top:-301;width:145;height:274" coordorigin="9563,-301" coordsize="145,274" path="m9708,-301l9563,-301,9563,-26,9708,-26,9708,-58,9596,-58,9596,-161,9704,-161,9704,-193,9596,-193,9596,-269,9708,-269,9708,-301e" filled="t" fillcolor="#FFFFFF" stroked="f">
                <v:path arrowok="t"/>
                <v:fill/>
              </v:shape>
            </v:group>
            <v:group style="position:absolute;left:9995;top:-181;width:37;height:37" coordorigin="9995,-181" coordsize="37,37">
              <v:shape style="position:absolute;left:9995;top:-181;width:37;height:37" coordorigin="9995,-181" coordsize="37,37" path="m10032,-168l9995,-168,10006,-159,10001,-144,10013,-154,10022,-154,10020,-159,10032,-168e" filled="t" fillcolor="#FFFFFF" stroked="f">
                <v:path arrowok="t"/>
                <v:fill/>
              </v:shape>
              <v:shape style="position:absolute;left:9995;top:-181;width:37;height:37" coordorigin="9995,-181" coordsize="37,37" path="m10022,-154l10013,-154,10025,-145,10022,-154e" filled="t" fillcolor="#FFFFFF" stroked="f">
                <v:path arrowok="t"/>
                <v:fill/>
              </v:shape>
              <v:shape style="position:absolute;left:9995;top:-181;width:37;height:37" coordorigin="9995,-181" coordsize="37,37" path="m10013,-181l10009,-168,10017,-168,10013,-181e" filled="t" fillcolor="#FFFFFF" stroked="f">
                <v:path arrowok="t"/>
                <v:fill/>
              </v:shape>
            </v:group>
            <v:group style="position:absolute;left:9998;top:-179;width:31;height:31" coordorigin="9998,-179" coordsize="31,31">
              <v:shape style="position:absolute;left:9998;top:-179;width:31;height:31" coordorigin="9998,-179" coordsize="31,31" path="m10003,-149l10007,-161,9998,-169,10010,-169,10013,-179,10017,-169,10029,-169,10019,-161,10023,-149,10013,-156,10003,-149xe" filled="f" stroked="t" strokeweight=".627pt" strokecolor="#FFFFFF">
                <v:path arrowok="t"/>
              </v:shape>
            </v:group>
            <v:group style="position:absolute;left:9756;top:-181;width:37;height:37" coordorigin="9756,-181" coordsize="37,37">
              <v:shape style="position:absolute;left:9756;top:-181;width:37;height:37" coordorigin="9756,-181" coordsize="37,37" path="m9794,-168l9756,-168,9768,-159,9763,-144,9775,-154,9784,-154,9782,-159,9794,-168e" filled="t" fillcolor="#FFFFFF" stroked="f">
                <v:path arrowok="t"/>
                <v:fill/>
              </v:shape>
              <v:shape style="position:absolute;left:9756;top:-181;width:37;height:37" coordorigin="9756,-181" coordsize="37,37" path="m9784,-154l9775,-154,9787,-145,9784,-154e" filled="t" fillcolor="#FFFFFF" stroked="f">
                <v:path arrowok="t"/>
                <v:fill/>
              </v:shape>
              <v:shape style="position:absolute;left:9756;top:-181;width:37;height:37" coordorigin="9756,-181" coordsize="37,37" path="m9775,-181l9771,-168,9779,-168,9775,-181e" filled="t" fillcolor="#FFFFFF" stroked="f">
                <v:path arrowok="t"/>
                <v:fill/>
              </v:shape>
            </v:group>
            <v:group style="position:absolute;left:9771;top:-236;width:38;height:37" coordorigin="9771,-236" coordsize="38,37">
              <v:shape style="position:absolute;left:9771;top:-236;width:38;height:37" coordorigin="9771,-236" coordsize="38,37" path="m9809,-223l9771,-223,9782,-214,9778,-200,9790,-209,9798,-209,9797,-214,9809,-223e" filled="t" fillcolor="#FFFFFF" stroked="f">
                <v:path arrowok="t"/>
                <v:fill/>
              </v:shape>
              <v:shape style="position:absolute;left:9771;top:-236;width:38;height:37" coordorigin="9771,-236" coordsize="38,37" path="m9798,-209l9790,-209,9801,-200,9798,-209e" filled="t" fillcolor="#FFFFFF" stroked="f">
                <v:path arrowok="t"/>
                <v:fill/>
              </v:shape>
              <v:shape style="position:absolute;left:9771;top:-236;width:38;height:37" coordorigin="9771,-236" coordsize="38,37" path="m9790,-236l9785,-223,9794,-223,9790,-236e" filled="t" fillcolor="#FFFFFF" stroked="f">
                <v:path arrowok="t"/>
                <v:fill/>
              </v:shape>
            </v:group>
            <v:group style="position:absolute;left:9876;top:-301;width:38;height:37" coordorigin="9876,-301" coordsize="38,37">
              <v:shape style="position:absolute;left:9876;top:-301;width:38;height:37" coordorigin="9876,-301" coordsize="38,37" path="m9913,-288l9876,-288,9887,-279,9882,-265,9894,-274,9903,-274,9902,-279,9913,-288e" filled="t" fillcolor="#FFFFFF" stroked="f">
                <v:path arrowok="t"/>
                <v:fill/>
              </v:shape>
              <v:shape style="position:absolute;left:9876;top:-301;width:38;height:37" coordorigin="9876,-301" coordsize="38,37" path="m9903,-274l9894,-274,9906,-265,9903,-274e" filled="t" fillcolor="#FFFFFF" stroked="f">
                <v:path arrowok="t"/>
                <v:fill/>
              </v:shape>
              <v:shape style="position:absolute;left:9876;top:-301;width:38;height:37" coordorigin="9876,-301" coordsize="38,37" path="m9894,-301l9890,-288,9898,-288,9894,-301e" filled="t" fillcolor="#FFFFFF" stroked="f">
                <v:path arrowok="t"/>
                <v:fill/>
              </v:shape>
            </v:group>
            <v:group style="position:absolute;left:9810;top:-283;width:37;height:37" coordorigin="9810,-283" coordsize="37,37">
              <v:shape style="position:absolute;left:9810;top:-283;width:37;height:37" coordorigin="9810,-283" coordsize="37,37" path="m9848,-270l9810,-270,9822,-261,9817,-247,9829,-256,9838,-256,9836,-261,9848,-270e" filled="t" fillcolor="#FFFFFF" stroked="f">
                <v:path arrowok="t"/>
                <v:fill/>
              </v:shape>
              <v:shape style="position:absolute;left:9810;top:-283;width:37;height:37" coordorigin="9810,-283" coordsize="37,37" path="m9838,-256l9829,-256,9840,-248,9838,-256e" filled="t" fillcolor="#FFFFFF" stroked="f">
                <v:path arrowok="t"/>
                <v:fill/>
              </v:shape>
              <v:shape style="position:absolute;left:9810;top:-283;width:37;height:37" coordorigin="9810,-283" coordsize="37,37" path="m9829,-283l9824,-270,9833,-270,9829,-283e" filled="t" fillcolor="#FFFFFF" stroked="f">
                <v:path arrowok="t"/>
                <v:fill/>
              </v:shape>
            </v:group>
            <v:group style="position:absolute;left:9941;top:-283;width:38;height:37" coordorigin="9941,-283" coordsize="38,37">
              <v:shape style="position:absolute;left:9941;top:-283;width:38;height:37" coordorigin="9941,-283" coordsize="38,37" path="m9979,-270l9941,-270,9953,-261,9948,-247,9960,-256,9969,-256,9967,-261,9979,-270e" filled="t" fillcolor="#FFFFFF" stroked="f">
                <v:path arrowok="t"/>
                <v:fill/>
              </v:shape>
              <v:shape style="position:absolute;left:9941;top:-283;width:38;height:37" coordorigin="9941,-283" coordsize="38,37" path="m9969,-256l9960,-256,9971,-248,9969,-256e" filled="t" fillcolor="#FFFFFF" stroked="f">
                <v:path arrowok="t"/>
                <v:fill/>
              </v:shape>
              <v:shape style="position:absolute;left:9941;top:-283;width:38;height:37" coordorigin="9941,-283" coordsize="38,37" path="m9960,-283l9955,-270,9964,-270,9960,-283e" filled="t" fillcolor="#FFFFFF" stroked="f">
                <v:path arrowok="t"/>
                <v:fill/>
              </v:shape>
            </v:group>
            <v:group style="position:absolute;left:9980;top:-236;width:38;height:37" coordorigin="9980,-236" coordsize="38,37">
              <v:shape style="position:absolute;left:9980;top:-236;width:38;height:37" coordorigin="9980,-236" coordsize="38,37" path="m10018,-223l9980,-223,9992,-214,9987,-200,9999,-209,10008,-209,10006,-214,10018,-223e" filled="t" fillcolor="#FFFFFF" stroked="f">
                <v:path arrowok="t"/>
                <v:fill/>
              </v:shape>
              <v:shape style="position:absolute;left:9980;top:-236;width:38;height:37" coordorigin="9980,-236" coordsize="38,37" path="m10008,-209l9999,-209,10011,-200,10008,-209e" filled="t" fillcolor="#FFFFFF" stroked="f">
                <v:path arrowok="t"/>
                <v:fill/>
              </v:shape>
              <v:shape style="position:absolute;left:9980;top:-236;width:38;height:37" coordorigin="9980,-236" coordsize="38,37" path="m9999,-236l9995,-223,10003,-223,9999,-236e" filled="t" fillcolor="#FFFFFF" stroked="f">
                <v:path arrowok="t"/>
                <v:fill/>
              </v:shape>
            </v:group>
            <v:group style="position:absolute;left:9984;top:-235;width:31;height:31" coordorigin="9984,-235" coordsize="31,31">
              <v:shape style="position:absolute;left:9984;top:-235;width:31;height:31" coordorigin="9984,-235" coordsize="31,31" path="m9989,-204l9993,-216,9984,-224,9995,-224,9999,-235,10003,-224,10015,-224,10005,-216,10009,-204,9999,-211,9989,-204xe" filled="f" stroked="t" strokeweight=".627pt" strokecolor="#FFFFFF">
                <v:path arrowok="t"/>
              </v:shape>
            </v:group>
            <v:group style="position:absolute;left:9771;top:-123;width:38;height:37" coordorigin="9771,-123" coordsize="38,37">
              <v:shape style="position:absolute;left:9771;top:-123;width:38;height:37" coordorigin="9771,-123" coordsize="38,37" path="m9809,-110l9771,-110,9782,-101,9778,-87,9790,-96,9798,-96,9797,-101,9809,-110e" filled="t" fillcolor="#FFFFFF" stroked="f">
                <v:path arrowok="t"/>
                <v:fill/>
              </v:shape>
              <v:shape style="position:absolute;left:9771;top:-123;width:38;height:37" coordorigin="9771,-123" coordsize="38,37" path="m9798,-96l9790,-96,9801,-87,9798,-96e" filled="t" fillcolor="#FFFFFF" stroked="f">
                <v:path arrowok="t"/>
                <v:fill/>
              </v:shape>
              <v:shape style="position:absolute;left:9771;top:-123;width:38;height:37" coordorigin="9771,-123" coordsize="38,37" path="m9790,-123l9785,-110,9794,-110,9790,-123e" filled="t" fillcolor="#FFFFFF" stroked="f">
                <v:path arrowok="t"/>
                <v:fill/>
              </v:shape>
            </v:group>
            <v:group style="position:absolute;left:9876;top:-63;width:38;height:37" coordorigin="9876,-63" coordsize="38,37">
              <v:shape style="position:absolute;left:9876;top:-63;width:38;height:37" coordorigin="9876,-63" coordsize="38,37" path="m9913,-50l9876,-50,9887,-41,9882,-27,9894,-36,9903,-36,9902,-41,9913,-50e" filled="t" fillcolor="#FFFFFF" stroked="f">
                <v:path arrowok="t"/>
                <v:fill/>
              </v:shape>
              <v:shape style="position:absolute;left:9876;top:-63;width:38;height:37" coordorigin="9876,-63" coordsize="38,37" path="m9903,-36l9894,-36,9906,-27,9903,-36e" filled="t" fillcolor="#FFFFFF" stroked="f">
                <v:path arrowok="t"/>
                <v:fill/>
              </v:shape>
              <v:shape style="position:absolute;left:9876;top:-63;width:38;height:37" coordorigin="9876,-63" coordsize="38,37" path="m9894,-63l9890,-50,9898,-50,9894,-63e" filled="t" fillcolor="#FFFFFF" stroked="f">
                <v:path arrowok="t"/>
                <v:fill/>
              </v:shape>
            </v:group>
            <v:group style="position:absolute;left:9810;top:-81;width:37;height:37" coordorigin="9810,-81" coordsize="37,37">
              <v:shape style="position:absolute;left:9810;top:-81;width:37;height:37" coordorigin="9810,-81" coordsize="37,37" path="m9848,-68l9810,-68,9822,-59,9817,-44,9829,-54,9838,-54,9836,-59,9848,-68e" filled="t" fillcolor="#FFFFFF" stroked="f">
                <v:path arrowok="t"/>
                <v:fill/>
              </v:shape>
              <v:shape style="position:absolute;left:9810;top:-81;width:37;height:37" coordorigin="9810,-81" coordsize="37,37" path="m9838,-54l9829,-54,9840,-45,9838,-54e" filled="t" fillcolor="#FFFFFF" stroked="f">
                <v:path arrowok="t"/>
                <v:fill/>
              </v:shape>
              <v:shape style="position:absolute;left:9810;top:-81;width:37;height:37" coordorigin="9810,-81" coordsize="37,37" path="m9829,-81l9824,-68,9833,-68,9829,-81e" filled="t" fillcolor="#FFFFFF" stroked="f">
                <v:path arrowok="t"/>
                <v:fill/>
              </v:shape>
            </v:group>
            <v:group style="position:absolute;left:9941;top:-81;width:38;height:37" coordorigin="9941,-81" coordsize="38,37">
              <v:shape style="position:absolute;left:9941;top:-81;width:38;height:37" coordorigin="9941,-81" coordsize="38,37" path="m9979,-68l9941,-68,9953,-59,9948,-44,9960,-54,9969,-54,9967,-59,9979,-68e" filled="t" fillcolor="#FFFFFF" stroked="f">
                <v:path arrowok="t"/>
                <v:fill/>
              </v:shape>
              <v:shape style="position:absolute;left:9941;top:-81;width:38;height:37" coordorigin="9941,-81" coordsize="38,37" path="m9969,-54l9960,-54,9971,-45,9969,-54e" filled="t" fillcolor="#FFFFFF" stroked="f">
                <v:path arrowok="t"/>
                <v:fill/>
              </v:shape>
              <v:shape style="position:absolute;left:9941;top:-81;width:38;height:37" coordorigin="9941,-81" coordsize="38,37" path="m9960,-81l9955,-68,9964,-68,9960,-81e" filled="t" fillcolor="#FFFFFF" stroked="f">
                <v:path arrowok="t"/>
                <v:fill/>
              </v:shape>
            </v:group>
            <v:group style="position:absolute;left:9980;top:-123;width:38;height:37" coordorigin="9980,-123" coordsize="38,37">
              <v:shape style="position:absolute;left:9980;top:-123;width:38;height:37" coordorigin="9980,-123" coordsize="38,37" path="m10018,-110l9980,-110,9992,-101,9987,-87,9999,-96,10008,-96,10006,-101,10018,-110e" filled="t" fillcolor="#FFFFFF" stroked="f">
                <v:path arrowok="t"/>
                <v:fill/>
              </v:shape>
              <v:shape style="position:absolute;left:9980;top:-123;width:38;height:37" coordorigin="9980,-123" coordsize="38,37" path="m10008,-96l9999,-96,10011,-87,10008,-96e" filled="t" fillcolor="#FFFFFF" stroked="f">
                <v:path arrowok="t"/>
                <v:fill/>
              </v:shape>
              <v:shape style="position:absolute;left:9980;top:-123;width:38;height:37" coordorigin="9980,-123" coordsize="38,37" path="m9999,-123l9995,-110,10003,-110,9999,-123e" filled="t" fillcolor="#FFFFFF" stroked="f">
                <v:path arrowok="t"/>
                <v:fill/>
              </v:shape>
            </v:group>
            <v:group style="position:absolute;left:9984;top:-122;width:31;height:31" coordorigin="9984,-122" coordsize="31,31">
              <v:shape style="position:absolute;left:9984;top:-122;width:31;height:31" coordorigin="9984,-122" coordsize="31,31" path="m9989,-91l9993,-103,9984,-111,9995,-111,9999,-122,10003,-111,10015,-111,10005,-103,10009,-91,9999,-98,9989,-91xe" filled="f" stroked="t" strokeweight=".627pt" strokecolor="#FFFFFF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5"/>
          <w:w w:val="100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B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Plná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89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2"/>
          <w:w w:val="89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C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Děrovaná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2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D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0"/>
        </w:rPr>
        <w:t>ehčený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E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-14"/>
          <w:w w:val="100"/>
          <w:b/>
          <w:bCs/>
        </w:rPr>
        <w:t>T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67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231F20"/>
          <w:spacing w:val="0"/>
          <w:w w:val="100"/>
          <w:b/>
          <w:bCs/>
        </w:rPr>
        <w:t>18/1085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2" w:equalWidth="0">
            <w:col w:w="5885" w:space="3311"/>
            <w:col w:w="1584"/>
          </w:cols>
        </w:sectPr>
      </w:pPr>
      <w:rPr/>
    </w:p>
    <w:p>
      <w:pPr>
        <w:spacing w:before="71" w:after="0" w:line="223" w:lineRule="exact"/>
        <w:ind w:right="81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907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13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68" w:lineRule="exact"/>
        <w:ind w:left="106" w:right="-20"/>
        <w:jc w:val="left"/>
        <w:tabs>
          <w:tab w:pos="982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TECHNICKÉ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Ú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D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AJE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318977" w:type="dxa"/>
      </w:tblPr>
      <w:tblGrid/>
      <w:tr>
        <w:trPr>
          <w:trHeight w:val="794" w:hRule="exact"/>
        </w:trPr>
        <w:tc>
          <w:tcPr>
            <w:tcW w:w="464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.808" w:space="0" w:color="808285"/>
            </w:tcBorders>
            <w:shd w:val="clear" w:color="auto" w:fill="808285"/>
          </w:tcPr>
          <w:p>
            <w:pPr>
              <w:spacing w:before="4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154" w:lineRule="auto"/>
              <w:ind w:left="225" w:right="23" w:firstLine="21"/>
              <w:jc w:val="left"/>
              <w:tabs>
                <w:tab w:pos="1740" w:val="left"/>
                <w:tab w:pos="3220" w:val="left"/>
                <w:tab w:pos="3880" w:val="left"/>
                <w:tab w:pos="40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Obj.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č.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0"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ů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1"/>
                <w:w w:val="100"/>
                <w:b/>
                <w:bCs/>
                <w:position w:val="0"/>
              </w:rPr>
              <w:t>mě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r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Délka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8"/>
              </w:rPr>
              <w:t>položky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Označení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28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vrtání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hmoždinky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22" w:lineRule="exact"/>
              <w:ind w:right="234"/>
              <w:jc w:val="right"/>
              <w:tabs>
                <w:tab w:pos="7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b/>
                <w:bCs/>
                <w:position w:val="1"/>
              </w:rPr>
              <w:t>(mm)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1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245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single" w:sz=".808" w:space="0" w:color="808285"/>
            </w:tcBorders>
            <w:shd w:val="clear" w:color="auto" w:fill="808285"/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134" w:lineRule="auto"/>
              <w:ind w:left="167" w:right="58" w:firstLine="-73"/>
              <w:jc w:val="both"/>
              <w:tabs>
                <w:tab w:pos="78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růměr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           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6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Tloušťka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talíře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8"/>
              </w:rPr>
              <w:t>K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otevní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0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izolačního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kotvy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hloubka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7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materiálu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77" w:lineRule="exact"/>
              <w:ind w:left="180" w:right="218"/>
              <w:jc w:val="both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3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    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28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2880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nil" w:sz="6" w:space="0" w:color="auto"/>
            </w:tcBorders>
            <w:shd w:val="clear" w:color="auto" w:fill="808285"/>
          </w:tcPr>
          <w:p>
            <w:pPr>
              <w:spacing w:before="9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12" w:lineRule="exact"/>
              <w:ind w:left="87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Hloubka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42"/>
                <w:w w:val="100"/>
                <w:b/>
                <w:bCs/>
                <w:position w:val="4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4"/>
              </w:rPr>
              <w:t>Množství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60" w:lineRule="exact"/>
              <w:ind w:left="154" w:right="-20"/>
              <w:jc w:val="left"/>
              <w:tabs>
                <w:tab w:pos="840" w:val="left"/>
                <w:tab w:pos="202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5"/>
              </w:rPr>
              <w:t>vrtání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v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3"/>
              </w:rPr>
              <w:t>balení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5"/>
              </w:rPr>
              <w:t>EAN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16" w:lineRule="exact"/>
              <w:ind w:left="185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2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nil" w:sz="6" w:space="0" w:color="auto"/>
              <w:bottom w:val="single" w:sz="2.001019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60" w:val="left"/>
                <w:tab w:pos="7140" w:val="left"/>
                <w:tab w:pos="786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078090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X_8_115_70_BOX_200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3439510780909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19" w:space="0" w:color="ED1B2D"/>
              <w:bottom w:val="single" w:sz="2.001531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60" w:val="left"/>
                <w:tab w:pos="7140" w:val="left"/>
                <w:tab w:pos="786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054827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X_8_135_90_BOX_200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3439510548271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531" w:space="0" w:color="ED1B2D"/>
              <w:bottom w:val="single" w:sz="2.001237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X_8_155_110_BOX_200</w:t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155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3439510548288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237" w:space="0" w:color="ED1B2D"/>
              <w:bottom w:val="single" w:sz="2.000100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8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054829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X_8_175_130_BOX_100</w:t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175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3439510548295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100" w:space="0" w:color="ED1B2D"/>
              <w:bottom w:val="single" w:sz="2.001037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054831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X_8_195_150-BOX_100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195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3439510548318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1037" w:space="0" w:color="ED1B2D"/>
              <w:bottom w:val="single" w:sz="2.000319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054832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X_8_215_170_BOX_100</w:t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170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3439510548325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774" w:type="dxa"/>
            <w:gridSpan w:val="3"/>
            <w:tcBorders>
              <w:top w:val="single" w:sz="2.000319" w:space="0" w:color="ED1B2D"/>
              <w:bottom w:val="single" w:sz="2.000819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97" w:right="-20"/>
              <w:jc w:val="left"/>
              <w:tabs>
                <w:tab w:pos="1000" w:val="left"/>
                <w:tab w:pos="3420" w:val="left"/>
                <w:tab w:pos="4080" w:val="left"/>
                <w:tab w:pos="4900" w:val="left"/>
                <w:tab w:pos="5580" w:val="left"/>
                <w:tab w:pos="6320" w:val="left"/>
                <w:tab w:pos="7140" w:val="left"/>
                <w:tab w:pos="7840" w:val="left"/>
                <w:tab w:pos="85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054833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PTH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X_8_235_190_BOX_100</w:t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3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190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3439510548332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40" w:lineRule="auto"/>
        <w:ind w:left="106" w:right="-20"/>
        <w:jc w:val="left"/>
        <w:tabs>
          <w:tab w:pos="986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285.432007pt;margin-top:-118.441399pt;width:.601pt;height:99.812pt;mso-position-horizontal-relative:page;mso-position-vertical-relative:paragraph;z-index:-3906" coordorigin="5709,-2369" coordsize="12,1996">
            <v:group style="position:absolute;left:5715;top:-2363;width:2;height:283" coordorigin="5715,-2363" coordsize="2,283">
              <v:shape style="position:absolute;left:5715;top:-2363;width:2;height:283" coordorigin="5715,-2363" coordsize="0,283" path="m5715,-2363l5715,-2079,5715,-2363e" filled="t" fillcolor="#DCDDDE" stroked="f">
                <v:path arrowok="t"/>
                <v:fill/>
              </v:shape>
            </v:group>
            <v:group style="position:absolute;left:5715;top:-1796;width:2;height:283" coordorigin="5715,-1796" coordsize="2,283">
              <v:shape style="position:absolute;left:5715;top:-1796;width:2;height:283" coordorigin="5715,-1796" coordsize="0,283" path="m5715,-1796l5715,-1512,5715,-1796e" filled="t" fillcolor="#DCDDDE" stroked="f">
                <v:path arrowok="t"/>
                <v:fill/>
              </v:shape>
            </v:group>
            <v:group style="position:absolute;left:5715;top:-2079;width:2;height:283" coordorigin="5715,-2079" coordsize="2,283">
              <v:shape style="position:absolute;left:5715;top:-2079;width:2;height:283" coordorigin="5715,-2079" coordsize="0,283" path="m5715,-2079l5715,-1796,5715,-2079e" filled="t" fillcolor="#EBEBEC" stroked="f">
                <v:path arrowok="t"/>
                <v:fill/>
              </v:shape>
            </v:group>
            <v:group style="position:absolute;left:5715;top:-1229;width:2;height:283" coordorigin="5715,-1229" coordsize="2,283">
              <v:shape style="position:absolute;left:5715;top:-1229;width:2;height:283" coordorigin="5715,-1229" coordsize="0,283" path="m5715,-1229l5715,-946,5715,-1229e" filled="t" fillcolor="#DCDDDE" stroked="f">
                <v:path arrowok="t"/>
                <v:fill/>
              </v:shape>
            </v:group>
            <v:group style="position:absolute;left:5715;top:-1512;width:2;height:283" coordorigin="5715,-1512" coordsize="2,283">
              <v:shape style="position:absolute;left:5715;top:-1512;width:2;height:283" coordorigin="5715,-1512" coordsize="0,283" path="m5715,-1512l5715,-1229,5715,-1512e" filled="t" fillcolor="#EBEBEC" stroked="f">
                <v:path arrowok="t"/>
                <v:fill/>
              </v:shape>
            </v:group>
            <v:group style="position:absolute;left:5715;top:-662;width:2;height:283" coordorigin="5715,-662" coordsize="2,283">
              <v:shape style="position:absolute;left:5715;top:-662;width:2;height:283" coordorigin="5715,-662" coordsize="0,283" path="m5715,-662l5715,-379,5715,-662e" filled="t" fillcolor="#DCDDDE" stroked="f">
                <v:path arrowok="t"/>
                <v:fill/>
              </v:shape>
            </v:group>
            <v:group style="position:absolute;left:5715;top:-946;width:2;height:283" coordorigin="5715,-946" coordsize="2,283">
              <v:shape style="position:absolute;left:5715;top:-946;width:2;height:283" coordorigin="5715,-946" coordsize="0,283" path="m5715,-946l5715,-662,5715,-946e" filled="t" fillcolor="#EBEBEC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397.68399pt;margin-top:-118.441399pt;width:.601pt;height:99.812pt;mso-position-horizontal-relative:page;mso-position-vertical-relative:paragraph;z-index:-3905" coordorigin="7954,-2369" coordsize="12,1996">
            <v:group style="position:absolute;left:7960;top:-2363;width:2;height:283" coordorigin="7960,-2363" coordsize="2,283">
              <v:shape style="position:absolute;left:7960;top:-2363;width:2;height:283" coordorigin="7960,-2363" coordsize="0,283" path="m7960,-2363l7960,-2079,7960,-2363e" filled="t" fillcolor="#DCDDDE" stroked="f">
                <v:path arrowok="t"/>
                <v:fill/>
              </v:shape>
            </v:group>
            <v:group style="position:absolute;left:7960;top:-1796;width:2;height:283" coordorigin="7960,-1796" coordsize="2,283">
              <v:shape style="position:absolute;left:7960;top:-1796;width:2;height:283" coordorigin="7960,-1796" coordsize="0,283" path="m7960,-1796l7960,-1512,7960,-1796e" filled="t" fillcolor="#DCDDDE" stroked="f">
                <v:path arrowok="t"/>
                <v:fill/>
              </v:shape>
            </v:group>
            <v:group style="position:absolute;left:7960;top:-2079;width:2;height:283" coordorigin="7960,-2079" coordsize="2,283">
              <v:shape style="position:absolute;left:7960;top:-2079;width:2;height:283" coordorigin="7960,-2079" coordsize="0,283" path="m7960,-2079l7960,-1796,7960,-2079e" filled="t" fillcolor="#EBEBEC" stroked="f">
                <v:path arrowok="t"/>
                <v:fill/>
              </v:shape>
            </v:group>
            <v:group style="position:absolute;left:7960;top:-1229;width:2;height:283" coordorigin="7960,-1229" coordsize="2,283">
              <v:shape style="position:absolute;left:7960;top:-1229;width:2;height:283" coordorigin="7960,-1229" coordsize="0,283" path="m7960,-1229l7960,-946,7960,-1229e" filled="t" fillcolor="#DCDDDE" stroked="f">
                <v:path arrowok="t"/>
                <v:fill/>
              </v:shape>
            </v:group>
            <v:group style="position:absolute;left:7960;top:-1512;width:2;height:283" coordorigin="7960,-1512" coordsize="2,283">
              <v:shape style="position:absolute;left:7960;top:-1512;width:2;height:283" coordorigin="7960,-1512" coordsize="0,283" path="m7960,-1512l7960,-1229,7960,-1512e" filled="t" fillcolor="#EBEBEC" stroked="f">
                <v:path arrowok="t"/>
                <v:fill/>
              </v:shape>
            </v:group>
            <v:group style="position:absolute;left:7960;top:-662;width:2;height:283" coordorigin="7960,-662" coordsize="2,283">
              <v:shape style="position:absolute;left:7960;top:-662;width:2;height:283" coordorigin="7960,-662" coordsize="0,283" path="m7960,-662l7960,-379,7960,-662e" filled="t" fillcolor="#DCDDDE" stroked="f">
                <v:path arrowok="t"/>
                <v:fill/>
              </v:shape>
            </v:group>
            <v:group style="position:absolute;left:7960;top:-946;width:2;height:283" coordorigin="7960,-946" coordsize="2,283">
              <v:shape style="position:absolute;left:7960;top:-946;width:2;height:283" coordorigin="7960,-946" coordsize="0,283" path="m7960,-946l7960,-662,7960,-946e" filled="t" fillcolor="#EBEBEC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CHARA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TERI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TICKÁ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ÚNOSNO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9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3.319998" w:type="dxa"/>
      </w:tblPr>
      <w:tblGrid/>
      <w:tr>
        <w:trPr>
          <w:trHeight w:val="283" w:hRule="exact"/>
        </w:trPr>
        <w:tc>
          <w:tcPr>
            <w:tcW w:w="533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>
              <w:spacing w:before="63" w:after="0" w:line="240" w:lineRule="auto"/>
              <w:ind w:left="1800" w:right="2226"/>
              <w:jc w:val="center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2"/>
                <w:w w:val="100"/>
                <w:b/>
                <w:bCs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odkladní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materiál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>
              <w:spacing w:before="63" w:after="0" w:line="240" w:lineRule="auto"/>
              <w:ind w:left="805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Cha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2"/>
                <w:w w:val="100"/>
                <w:b/>
                <w:bCs/>
              </w:rPr>
              <w:t>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akteristická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únosnost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Nrk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(kN)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5332" w:type="dxa"/>
            <w:tcBorders>
              <w:top w:val="nil" w:sz="6" w:space="0" w:color="auto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Beton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12/15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111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nil" w:sz="6" w:space="0" w:color="auto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1855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332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Beton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16/20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50/60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111"/>
              </w:rPr>
              <w:t>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1855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332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Plná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pálená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9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3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855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332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5"/>
                <w:w w:val="75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3"/>
              </w:rPr>
              <w:t>ápencopísková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3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855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332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9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tikálně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děrovaná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hliněným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střepem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77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2"/>
                <w:w w:val="88"/>
              </w:rPr>
              <w:t>-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855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332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90"/>
              </w:rPr>
              <w:t>V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"/>
                <w:w w:val="90"/>
              </w:rPr>
              <w:t>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tikálně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děrovaná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7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cihla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hliněným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střepem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5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0"/>
              </w:rPr>
              <w:t>ÖNORM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4"/>
                <w:w w:val="9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6124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855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332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Dutá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8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6"/>
              </w:rPr>
              <w:t>tvárnice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9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5"/>
              </w:rPr>
              <w:t>lehčeného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9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betonu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9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1520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8" w:after="0" w:line="240" w:lineRule="auto"/>
              <w:ind w:left="1855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5332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227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1"/>
                <w:w w:val="91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1"/>
              </w:rPr>
              <w:t>várnice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5"/>
              </w:rPr>
              <w:t>lehčeného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6"/>
                <w:w w:val="95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betonu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9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"/>
                <w:w w:val="86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C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8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podle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31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6"/>
              </w:rPr>
              <w:t>EN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0"/>
                <w:w w:val="8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1520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  <w:tc>
          <w:tcPr>
            <w:tcW w:w="4441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8" w:after="0" w:line="240" w:lineRule="auto"/>
              <w:ind w:left="1855" w:right="2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0,9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jc w:val="center"/>
        <w:spacing w:after="0"/>
        <w:sectPr>
          <w:pgMar w:header="0" w:footer="0" w:top="280" w:bottom="280" w:left="960" w:right="120"/>
          <w:headerReference w:type="default" r:id="rId100"/>
          <w:pgSz w:w="11920" w:h="16840"/>
        </w:sectPr>
      </w:pPr>
      <w:rPr/>
    </w:p>
    <w:p>
      <w:pPr>
        <w:spacing w:before="71" w:after="0" w:line="223" w:lineRule="exact"/>
        <w:ind w:left="101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14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313" w:lineRule="exact"/>
        <w:ind w:left="1094" w:right="-20"/>
        <w:jc w:val="left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PŘÍS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3"/>
          <w:w w:val="100"/>
          <w:b/>
          <w:bCs/>
          <w:position w:val="-1"/>
        </w:rPr>
        <w:t>L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UŠEN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7"/>
          <w:w w:val="100"/>
          <w:b/>
          <w:bCs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TVÍ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1" w:after="0" w:line="268" w:lineRule="exact"/>
        <w:ind w:left="1014" w:right="-20"/>
        <w:jc w:val="left"/>
        <w:tabs>
          <w:tab w:pos="106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56.193001pt;margin-top:24.001614pt;width:482.89pt;height:57.693pt;mso-position-horizontal-relative:page;mso-position-vertical-relative:paragraph;z-index:-3903" coordorigin="1124,480" coordsize="9658,1154">
            <v:group style="position:absolute;left:1134;top:490;width:1436;height:1134" coordorigin="1134,490" coordsize="1436,1134">
              <v:shape style="position:absolute;left:1134;top:490;width:1436;height:1134" coordorigin="1134,490" coordsize="1436,1134" path="m2570,490l1134,490,1134,1624,2570,1624,2570,490e" filled="t" fillcolor="#808285" stroked="f">
                <v:path arrowok="t"/>
                <v:fill/>
              </v:shape>
            </v:group>
            <v:group style="position:absolute;left:2570;top:490;width:1911;height:1134" coordorigin="2570,490" coordsize="1911,1134">
              <v:shape style="position:absolute;left:2570;top:490;width:1911;height:1134" coordorigin="2570,490" coordsize="1911,1134" path="m4480,490l2570,490,2570,1624,4480,1624,4480,490e" filled="t" fillcolor="#808285" stroked="f">
                <v:path arrowok="t"/>
                <v:fill/>
              </v:shape>
            </v:group>
            <v:group style="position:absolute;left:4480;top:490;width:1147;height:1134" coordorigin="4480,490" coordsize="1147,1134">
              <v:shape style="position:absolute;left:4480;top:490;width:1147;height:1134" coordorigin="4480,490" coordsize="1147,1134" path="m5627,490l4480,490,4480,1624,5627,1624,5627,490e" filled="t" fillcolor="#808285" stroked="f">
                <v:path arrowok="t"/>
                <v:fill/>
              </v:shape>
            </v:group>
            <v:group style="position:absolute;left:5627;top:490;width:3742;height:1134" coordorigin="5627,490" coordsize="3742,1134">
              <v:shape style="position:absolute;left:5627;top:490;width:3742;height:1134" coordorigin="5627,490" coordsize="3742,1134" path="m9368,490l5627,490,5627,1624,9368,1624,9368,490e" filled="t" fillcolor="#808285" stroked="f">
                <v:path arrowok="t"/>
                <v:fill/>
              </v:shape>
            </v:group>
            <v:group style="position:absolute;left:9369;top:490;width:2;height:1134" coordorigin="9369,490" coordsize="2,1134">
              <v:shape style="position:absolute;left:9369;top:490;width:2;height:1134" coordorigin="9369,490" coordsize="0,1134" path="m9369,490l9369,1624e" filled="f" stroked="t" strokeweight=".101pt" strokecolor="#808285">
                <v:path arrowok="t"/>
              </v:shape>
            </v:group>
            <v:group style="position:absolute;left:9369;top:490;width:1403;height:1134" coordorigin="9369,490" coordsize="1403,1134">
              <v:shape style="position:absolute;left:9369;top:490;width:1403;height:1134" coordorigin="9369,490" coordsize="1403,1134" path="m10772,490l9369,490,9369,1624,10772,1624,10772,490e" filled="t" fillcolor="#808285" stroked="f">
                <v:path arrowok="t"/>
                <v:fill/>
              </v:shape>
            </v:group>
            <v:group style="position:absolute;left:1134;top:1624;width:9638;height:2" coordorigin="1134,1624" coordsize="9638,2">
              <v:shape style="position:absolute;left:1134;top:1624;width:9638;height:2" coordorigin="1134,1624" coordsize="9638,0" path="m1134,1624l10772,1624e" filled="f" stroked="t" strokeweight=".250044pt" strokecolor="#ED1B2D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MON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ÁŽNÍ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PŘÍPR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9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9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V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Y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PRO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PTH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-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S,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PTH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-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SX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655" w:top="280" w:bottom="840" w:left="120" w:right="1020"/>
          <w:headerReference w:type="default" r:id="rId101"/>
          <w:footerReference w:type="default" r:id="rId102"/>
          <w:pgSz w:w="11920" w:h="16840"/>
        </w:sectPr>
      </w:pPr>
      <w:rPr/>
    </w:p>
    <w:p>
      <w:pPr>
        <w:spacing w:before="44" w:after="0" w:line="132" w:lineRule="exact"/>
        <w:ind w:left="1513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Obj.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č.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85" w:lineRule="exact"/>
        <w:ind w:left="1492" w:right="-73"/>
        <w:jc w:val="left"/>
        <w:tabs>
          <w:tab w:pos="3120" w:val="left"/>
          <w:tab w:pos="4620" w:val="left"/>
          <w:tab w:pos="7180" w:val="left"/>
        </w:tabs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1"/>
        </w:rPr>
        <w:t>položky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Ob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  <w:position w:val="7"/>
        </w:rPr>
        <w:t>r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ázek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Označení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  <w:position w:val="7"/>
        </w:rPr>
        <w:t>P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opis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45" w:after="0" w:line="240" w:lineRule="auto"/>
        <w:ind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/>
        <w:br w:type="column"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Množství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48" w:lineRule="exact"/>
        <w:ind w:left="54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v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balení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2" w:equalWidth="0">
            <w:col w:w="7559" w:space="2086"/>
            <w:col w:w="1135"/>
          </w:cols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95" w:after="0" w:line="158" w:lineRule="auto"/>
        <w:ind w:left="5734" w:right="1814" w:firstLine="-4419"/>
        <w:jc w:val="left"/>
        <w:tabs>
          <w:tab w:pos="4660" w:val="left"/>
          <w:tab w:pos="572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shape style="position:absolute;margin-left:141.072998pt;margin-top:-14.77986pt;width:70.334pt;height:54.426pt;mso-position-horizontal-relative:page;mso-position-vertical-relative:paragraph;z-index:-3898" type="#_x0000_t75">
            <v:imagedata r:id="rId103" o:title="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5.9953pt;margin-top:8.362464pt;width:15.012001pt;height:9pt;mso-position-horizontal-relative:page;mso-position-vertical-relative:paragraph;z-index:-3893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20"/>
                      <w:spacing w:val="0"/>
                      <w:w w:val="111"/>
                    </w:rPr>
                    <w:t>100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  <w:position w:val="-11"/>
        </w:rPr>
        <w:t>054957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  <w:position w:val="-11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1"/>
          <w:position w:val="-11"/>
        </w:rPr>
        <w:t>ZT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81"/>
          <w:position w:val="-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1"/>
        </w:rPr>
        <w:t>100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00"/>
          <w:position w:val="-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5"/>
          <w:position w:val="0"/>
        </w:rPr>
        <w:t>Zápustný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95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talíř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1"/>
          <w:position w:val="0"/>
        </w:rPr>
        <w:t>ZT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81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100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zápustnou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  <w:position w:val="0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1"/>
          <w:position w:val="0"/>
        </w:rPr>
        <w:t>S.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15" w:right="-67"/>
        <w:jc w:val="left"/>
        <w:tabs>
          <w:tab w:pos="47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shape style="position:absolute;margin-left:144.128998pt;margin-top:-37.154175pt;width:61.580933pt;height:85.849508pt;mso-position-horizontal-relative:page;mso-position-vertical-relative:paragraph;z-index:-3897" type="#_x0000_t75">
            <v:imagedata r:id="rId104" o:title=""/>
          </v:shape>
        </w:pict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t>054901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15" w:right="-46"/>
        <w:jc w:val="left"/>
        <w:tabs>
          <w:tab w:pos="478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t>078153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ZPR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38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2"/>
        </w:rPr>
        <w:t>Montážní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2"/>
        </w:rPr>
        <w:t>přípravek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vhodný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56.692894pt;margin-top:-31.790195pt;width:481.890205pt;height:.1pt;mso-position-horizontal-relative:page;mso-position-vertical-relative:paragraph;z-index:-3902" coordorigin="1134,-636" coordsize="9638,2">
            <v:shape style="position:absolute;left:1134;top:-636;width:9638;height:2" coordorigin="1134,-636" coordsize="9638,0" path="m1134,-636l10772,-636e" filled="f" stroked="t" strokeweight=".250045pt" strokecolor="#ED1B2D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hmoždinek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SX.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Používá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8"/>
        </w:rPr>
        <w:t>se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right="714"/>
        <w:jc w:val="left"/>
        <w:tabs>
          <w:tab w:pos="41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2"/>
        </w:rPr>
        <w:t>HDI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8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3"/>
        </w:rPr>
        <w:t>elektrickým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3"/>
        </w:rPr>
        <w:t>šroubovákem.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3"/>
        </w:rPr>
        <w:t>Určeno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9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2"/>
        </w:rPr>
        <w:t>povrchovou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zápustnou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56.567886pt;margin-top:31.612825pt;width:482.140222pt;height:96.627918pt;mso-position-horizontal-relative:page;mso-position-vertical-relative:paragraph;z-index:-3901" coordorigin="1131,632" coordsize="9643,1933">
            <v:group style="position:absolute;left:1134;top:635;width:9638;height:2" coordorigin="1134,635" coordsize="9638,2">
              <v:shape style="position:absolute;left:1134;top:635;width:9638;height:2" coordorigin="1134,635" coordsize="9638,0" path="m1134,635l10772,635e" filled="f" stroked="t" strokeweight=".250018pt" strokecolor="#ED1B2D">
                <v:path arrowok="t"/>
              </v:shape>
            </v:group>
            <v:group style="position:absolute;left:1134;top:2562;width:9638;height:2" coordorigin="1134,2562" coordsize="9638,2">
              <v:shape style="position:absolute;left:1134;top:2562;width:9638;height:2" coordorigin="1134,2562" coordsize="9638,0" path="m1134,2562l10772,2562e" filled="f" stroked="t" strokeweight=".250015pt" strokecolor="#ED1B2D">
                <v:path arrowok="t"/>
              </v:shape>
              <v:shape style="position:absolute;left:2864;top:667;width:1322;height:1863" type="#_x0000_t75">
                <v:imagedata r:id="rId105" o:title="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frézování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izolantu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Montážní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přípravek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3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ZPR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vhodný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168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  <w:position w:val="-3"/>
        </w:rPr>
        <w:t>hmoždinek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89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  <w:position w:val="-3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89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  <w:position w:val="-3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3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  <w:position w:val="-3"/>
        </w:rPr>
        <w:t>SX.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  <w:position w:val="-3"/>
        </w:rPr>
        <w:t>Používá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88"/>
          <w:position w:val="-3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8"/>
          <w:position w:val="-3"/>
        </w:rPr>
        <w:t>se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55" w:lineRule="exact"/>
        <w:ind w:right="-20"/>
        <w:jc w:val="left"/>
        <w:tabs>
          <w:tab w:pos="41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2"/>
          <w:position w:val="-1"/>
        </w:rPr>
        <w:t>HDI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3"/>
          <w:w w:val="82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3"/>
          <w:position w:val="-1"/>
        </w:rPr>
        <w:t>elektrickým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93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3"/>
          <w:position w:val="-1"/>
        </w:rPr>
        <w:t>šroubovákem.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9"/>
          <w:w w:val="93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3"/>
          <w:position w:val="-1"/>
        </w:rPr>
        <w:t>Určeno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93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  <w:position w:val="10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9" w:after="0" w:line="202" w:lineRule="exact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-1"/>
        </w:rPr>
        <w:t>ce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"/>
          <w:w w:val="91"/>
          <w:position w:val="-1"/>
        </w:rPr>
        <w:t>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-1"/>
        </w:rPr>
        <w:t>ti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91"/>
          <w:position w:val="-1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-1"/>
        </w:rPr>
        <w:t>ikovanou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91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zápustnou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montáž.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2" w:equalWidth="0">
            <w:col w:w="5106" w:space="628"/>
            <w:col w:w="5046"/>
          </w:cols>
        </w:sectPr>
      </w:pPr>
      <w:rPr/>
    </w:p>
    <w:p>
      <w:pPr>
        <w:spacing w:before="8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</w:sectPr>
      </w:pPr>
      <w:rPr/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315" w:right="-67"/>
        <w:jc w:val="left"/>
        <w:rPr>
          <w:rFonts w:ascii="EurostileLTPro-Bold" w:hAnsi="EurostileLTPro-Bold" w:cs="EurostileLTPro-Bold" w:eastAsia="EurostileLTPro-Bold"/>
          <w:sz w:val="18"/>
          <w:szCs w:val="18"/>
        </w:rPr>
      </w:pPr>
      <w:rPr/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t>078136</w:t>
      </w:r>
      <w:r>
        <w:rPr>
          <w:rFonts w:ascii="EurostileLTPro-Bold" w:hAnsi="EurostileLTPro-Bold" w:cs="EurostileLTPro-Bold" w:eastAsia="EurostileLTPro-Bold"/>
          <w:sz w:val="18"/>
          <w:szCs w:val="18"/>
          <w:color w:val="000000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315" w:right="-67"/>
        <w:jc w:val="left"/>
        <w:rPr>
          <w:rFonts w:ascii="EurostileLTPro-Bold" w:hAnsi="EurostileLTPro-Bold" w:cs="EurostileLTPro-Bold" w:eastAsia="EurostileLTPro-Bold"/>
          <w:sz w:val="18"/>
          <w:szCs w:val="18"/>
        </w:rPr>
      </w:pPr>
      <w:rPr/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t>054902</w:t>
      </w:r>
      <w:r>
        <w:rPr>
          <w:rFonts w:ascii="EurostileLTPro-Bold" w:hAnsi="EurostileLTPro-Bold" w:cs="EurostileLTPro-Bold" w:eastAsia="EurostileLTPro-Bold"/>
          <w:sz w:val="18"/>
          <w:szCs w:val="18"/>
          <w:color w:val="000000"/>
          <w:spacing w:val="0"/>
          <w:w w:val="100"/>
        </w:rPr>
      </w:r>
    </w:p>
    <w:p>
      <w:pPr>
        <w:spacing w:before="38" w:after="0" w:line="240" w:lineRule="auto"/>
        <w:ind w:right="76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</w:rPr>
        <w:t>Náhradní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50" w:lineRule="auto"/>
        <w:ind w:left="1942" w:right="106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56.692894pt;margin-top:53.787846pt;width:481.890205pt;height:.1pt;mso-position-horizontal-relative:page;mso-position-vertical-relative:paragraph;z-index:-3900" coordorigin="1134,1076" coordsize="9638,2">
            <v:shape style="position:absolute;left:1134;top:1076;width:9638;height:2" coordorigin="1134,1076" coordsize="9638,0" path="m1134,1076l10772,1076e" filled="f" stroked="t" strokeweight=".250013pt" strokecolor="#ED1B2D">
              <v:path arrowok="t"/>
            </v:shape>
          </v:group>
          <w10:wrap type="none"/>
        </w:pict>
      </w:r>
      <w:r>
        <w:rPr/>
        <w:pict>
          <v:group style="position:absolute;margin-left:56.56789pt;margin-top:57.089436pt;width:482.14021pt;height:93.201398pt;mso-position-horizontal-relative:page;mso-position-vertical-relative:paragraph;z-index:-3899" coordorigin="1131,1142" coordsize="9643,1864">
            <v:group style="position:absolute;left:1134;top:3003;width:9638;height:2" coordorigin="1134,3003" coordsize="9638,2">
              <v:shape style="position:absolute;left:1134;top:3003;width:9638;height:2" coordorigin="1134,3003" coordsize="9638,0" path="m1134,3003l10772,3003e" filled="f" stroked="t" strokeweight=".250005pt" strokecolor="#ED1B2D">
                <v:path arrowok="t"/>
              </v:shape>
              <v:shape style="position:absolute;left:2438;top:1142;width:1936;height:1803" type="#_x0000_t75">
                <v:imagedata r:id="rId106" o:title=""/>
              </v:shape>
            </v:group>
            <w10:wrap type="none"/>
          </v:group>
        </w:pict>
      </w:r>
      <w:r>
        <w:rPr/>
        <w:pict>
          <v:shape style="position:absolute;margin-left:141.223007pt;margin-top:-17.679565pt;width:67.1998pt;height:46.557841pt;mso-position-horizontal-relative:page;mso-position-vertical-relative:paragraph;z-index:-3896" type="#_x0000_t75">
            <v:imagedata r:id="rId107" o:title=""/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2"/>
        </w:rPr>
        <w:t>korunka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ZPR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76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4"/>
        </w:rPr>
        <w:t>Náhradní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40" w:lineRule="auto"/>
        <w:ind w:right="244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bit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79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9" w:after="0" w:line="202" w:lineRule="exact"/>
        <w:ind w:right="-20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MPS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-1"/>
        </w:rPr>
        <w:t>ZPR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tabs>
          <w:tab w:pos="410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5"/>
        </w:rPr>
        <w:t>Určeno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ZPR.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tabs>
          <w:tab w:pos="410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5"/>
        </w:rPr>
        <w:t>Určeno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ZPR.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3" w:equalWidth="0">
            <w:col w:w="2036" w:space="669"/>
            <w:col w:w="2643" w:space="436"/>
            <w:col w:w="4996"/>
          </w:cols>
        </w:sectPr>
      </w:pPr>
      <w:rPr/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</w:sectPr>
      </w:pPr>
      <w:rPr/>
    </w:p>
    <w:p>
      <w:pPr>
        <w:spacing w:before="36" w:after="0" w:line="284" w:lineRule="exact"/>
        <w:ind w:left="1315" w:right="-20"/>
        <w:jc w:val="left"/>
        <w:tabs>
          <w:tab w:pos="47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904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position:absolute;margin-left:137.949448pt;margin-top:-27.774281pt;width:76.581395pt;height:80.434088pt;mso-position-horizontal-relative:page;mso-position-vertical-relative:paragraph;z-index:-3895" type="#_x0000_t75">
            <v:imagedata r:id="rId108" o:title=""/>
          </v:shape>
        </w:pict>
      </w:r>
      <w:r>
        <w:rPr/>
        <w:pict>
          <v:group style="position:absolute;margin-left:56.393002pt;margin-top:96.328018pt;width:538.883001pt;height:23.277pt;mso-position-horizontal-relative:page;mso-position-vertical-relative:page;z-index:-3894" coordorigin="1128,1927" coordsize="10778,466">
            <v:group style="position:absolute;left:1134;top:1933;width:9638;height:454" coordorigin="1134,1933" coordsize="9638,454">
              <v:shape style="position:absolute;left:1134;top:1933;width:9638;height:454" coordorigin="1134,1933" coordsize="9638,454" path="m1134,1933l10772,1933,10772,2386,1134,2386,1134,1933e" filled="t" fillcolor="#808285" stroked="f">
                <v:path arrowok="t"/>
                <v:fill/>
              </v:shape>
            </v:group>
            <v:group style="position:absolute;left:1134;top:1933;width:10772;height:2" coordorigin="1134,1933" coordsize="10772,2">
              <v:shape style="position:absolute;left:1134;top:1933;width:10772;height:2" coordorigin="1134,1933" coordsize="10772,0" path="m1134,1933l11906,1933e" filled="f" stroked="t" strokeweight=".5pt" strokecolor="#ED1B2D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  <w:position w:val="-5"/>
        </w:rPr>
        <w:t>054903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  <w:position w:val="-5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6"/>
        </w:rPr>
        <w:t>F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réza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1" w:lineRule="exact"/>
        <w:ind w:right="-20"/>
        <w:jc w:val="righ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na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  <w:position w:val="1"/>
        </w:rPr>
        <w:t>izolant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6" w:after="0" w:line="140" w:lineRule="exact"/>
        <w:jc w:val="left"/>
        <w:rPr>
          <w:sz w:val="14"/>
          <w:szCs w:val="14"/>
        </w:rPr>
      </w:pPr>
      <w:rPr/>
      <w:r>
        <w:rPr/>
        <w:br w:type="column"/>
      </w:r>
      <w:r>
        <w:rPr>
          <w:sz w:val="14"/>
          <w:szCs w:val="14"/>
        </w:rPr>
      </w:r>
    </w:p>
    <w:p>
      <w:pPr>
        <w:spacing w:before="0" w:after="0" w:line="240" w:lineRule="auto"/>
        <w:ind w:right="-20"/>
        <w:jc w:val="left"/>
        <w:tabs>
          <w:tab w:pos="41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5"/>
        </w:rPr>
        <w:t>Určeno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zátky/izolant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</w:rPr>
        <w:t>EPS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65mm.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3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1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2" w:equalWidth="0">
            <w:col w:w="5264" w:space="470"/>
            <w:col w:w="5046"/>
          </w:cols>
        </w:sectPr>
      </w:pPr>
      <w:rPr/>
    </w:p>
    <w:p>
      <w:pPr>
        <w:spacing w:before="71" w:after="0" w:line="223" w:lineRule="exact"/>
        <w:ind w:right="81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15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68" w:lineRule="exact"/>
        <w:ind w:left="114" w:right="-20"/>
        <w:jc w:val="left"/>
        <w:tabs>
          <w:tab w:pos="97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56.393002pt;margin-top:24.201612pt;width:482.488pt;height:57.293pt;mso-position-horizontal-relative:page;mso-position-vertical-relative:paragraph;z-index:-3890" coordorigin="1128,484" coordsize="9650,1146">
            <v:group style="position:absolute;left:1134;top:490;width:1436;height:1134" coordorigin="1134,490" coordsize="1436,1134">
              <v:shape style="position:absolute;left:1134;top:490;width:1436;height:1134" coordorigin="1134,490" coordsize="1436,1134" path="m2570,490l1134,490,1134,1624,2570,1624,2570,490e" filled="t" fillcolor="#808285" stroked="f">
                <v:path arrowok="t"/>
                <v:fill/>
              </v:shape>
            </v:group>
            <v:group style="position:absolute;left:2570;top:490;width:1911;height:1134" coordorigin="2570,490" coordsize="1911,1134">
              <v:shape style="position:absolute;left:2570;top:490;width:1911;height:1134" coordorigin="2570,490" coordsize="1911,1134" path="m4480,490l2570,490,2570,1624,4480,1624,4480,490e" filled="t" fillcolor="#808285" stroked="f">
                <v:path arrowok="t"/>
                <v:fill/>
              </v:shape>
            </v:group>
            <v:group style="position:absolute;left:4480;top:490;width:1147;height:1134" coordorigin="4480,490" coordsize="1147,1134">
              <v:shape style="position:absolute;left:4480;top:490;width:1147;height:1134" coordorigin="4480,490" coordsize="1147,1134" path="m5627,490l4480,490,4480,1624,5627,1624,5627,490e" filled="t" fillcolor="#808285" stroked="f">
                <v:path arrowok="t"/>
                <v:fill/>
              </v:shape>
            </v:group>
            <v:group style="position:absolute;left:5627;top:490;width:2;height:1134" coordorigin="5627,490" coordsize="2,1134">
              <v:shape style="position:absolute;left:5627;top:490;width:2;height:1134" coordorigin="5627,490" coordsize="0,1134" path="m5627,490l5627,1624e" filled="f" stroked="t" strokeweight=".101pt" strokecolor="#808285">
                <v:path arrowok="t"/>
              </v:shape>
            </v:group>
            <v:group style="position:absolute;left:5627;top:490;width:3742;height:1134" coordorigin="5627,490" coordsize="3742,1134">
              <v:shape style="position:absolute;left:5627;top:490;width:3742;height:1134" coordorigin="5627,490" coordsize="3742,1134" path="m9368,490l5627,490,5627,1624,9368,1624,9368,490e" filled="t" fillcolor="#808285" stroked="f">
                <v:path arrowok="t"/>
                <v:fill/>
              </v:shape>
            </v:group>
            <v:group style="position:absolute;left:9368;top:490;width:1403;height:1134" coordorigin="9368,490" coordsize="1403,1134">
              <v:shape style="position:absolute;left:9368;top:490;width:1403;height:1134" coordorigin="9368,490" coordsize="1403,1134" path="m10772,490l9368,490,9368,1624,10772,1624,10772,490e" filled="t" fillcolor="#808285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IZOL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ČNÍ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Z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Y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655" w:top="280" w:bottom="840" w:left="1020" w:right="120"/>
          <w:headerReference w:type="default" r:id="rId109"/>
          <w:footerReference w:type="default" r:id="rId110"/>
          <w:pgSz w:w="11920" w:h="16840"/>
        </w:sectPr>
      </w:pPr>
      <w:rPr/>
    </w:p>
    <w:p>
      <w:pPr>
        <w:spacing w:before="44" w:after="0" w:line="132" w:lineRule="exact"/>
        <w:ind w:left="636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Obj.č.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84" w:lineRule="exact"/>
        <w:ind w:left="592" w:right="-73"/>
        <w:jc w:val="left"/>
        <w:tabs>
          <w:tab w:pos="2220" w:val="left"/>
          <w:tab w:pos="3720" w:val="left"/>
          <w:tab w:pos="6280" w:val="left"/>
        </w:tabs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1"/>
        </w:rPr>
        <w:t>položky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Ob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  <w:position w:val="7"/>
        </w:rPr>
        <w:t>r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ázek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Označení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  <w:position w:val="7"/>
        </w:rPr>
        <w:t>P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opis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44" w:after="0" w:line="240" w:lineRule="auto"/>
        <w:ind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/>
        <w:br w:type="column"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Množství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48" w:lineRule="exact"/>
        <w:ind w:left="54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v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balení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020" w:right="120"/>
          <w:cols w:num="2" w:equalWidth="0">
            <w:col w:w="6659" w:space="2086"/>
            <w:col w:w="2035"/>
          </w:cols>
        </w:sectPr>
      </w:pPr>
      <w:rPr/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020" w:right="120"/>
        </w:sectPr>
      </w:pPr>
      <w:rPr/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415" w:right="-20"/>
        <w:jc w:val="left"/>
        <w:tabs>
          <w:tab w:pos="364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shape style="position:absolute;margin-left:132.303040pt;margin-top:-24.312765pt;width:86.333828pt;height:61.666pt;mso-position-horizontal-relative:page;mso-position-vertical-relative:paragraph;z-index:-3885" type="#_x0000_t75">
            <v:imagedata r:id="rId111" o:title=""/>
          </v:shape>
        </w:pict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t>054897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4"/>
        </w:rPr>
        <w:t>IZ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4"/>
        </w:rPr>
        <w:t>EPS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bílá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15" w:right="-230"/>
        <w:jc w:val="left"/>
        <w:tabs>
          <w:tab w:pos="162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t>054898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pict>
          <v:shape style="width:87.87396pt;height:63.298898pt;mso-position-horizontal-relative:char;mso-position-vertical-relative:line" type="#_x0000_t75">
            <v:imagedata r:id="rId112" o:title=""/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0"/>
        </w:rPr>
        <w:t>   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4"/>
          <w:position w:val="0"/>
        </w:rPr>
        <w:t>IZ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8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4"/>
          <w:position w:val="0"/>
        </w:rPr>
        <w:t>EPS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7"/>
          <w:w w:val="84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3"/>
          <w:position w:val="0"/>
        </w:rPr>
        <w:t>šedá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1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15" w:right="-20"/>
        <w:jc w:val="left"/>
        <w:tabs>
          <w:tab w:pos="166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shape style="position:absolute;margin-left:133.153442pt;margin-top:66.852066pt;width:86.173229pt;height:57.278602pt;mso-position-horizontal-relative:page;mso-position-vertical-relative:paragraph;z-index:-3884" type="#_x0000_t75">
            <v:imagedata r:id="rId113" o:title=""/>
          </v:shape>
        </w:pict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t>054899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pict>
          <v:shape style="width:82.912675pt;height:49.250962pt;mso-position-horizontal-relative:char;mso-position-vertical-relative:line" type="#_x0000_t75">
            <v:imagedata r:id="rId114" o:title=""/>
          </v:shape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b/>
          <w:bCs/>
          <w:position w:val="0"/>
        </w:rPr>
        <w:t>         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76"/>
          <w:position w:val="0"/>
        </w:rPr>
        <w:t>IZ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76"/>
          <w:position w:val="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0"/>
        </w:rPr>
        <w:t>MW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59" w:lineRule="auto"/>
        <w:ind w:left="3647" w:right="-26" w:firstLine="-3232"/>
        <w:jc w:val="left"/>
        <w:tabs>
          <w:tab w:pos="378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  <w:t>078131</w:t>
        <w:tab/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76"/>
          <w:position w:val="11"/>
        </w:rPr>
        <w:t>IZ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76"/>
          <w:position w:val="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1"/>
        </w:rPr>
        <w:t>EPS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86"/>
          <w:position w:val="0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2"/>
          <w:position w:val="0"/>
        </w:rPr>
        <w:t>ALM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3"/>
          <w:w w:val="82"/>
          <w:position w:val="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0"/>
        </w:rPr>
        <w:t>TIN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38" w:after="0" w:line="250" w:lineRule="auto"/>
        <w:ind w:right="15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Izolační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zátky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bílého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EPS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zápustnou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hmoždinek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SX.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zátky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3"/>
        </w:rPr>
        <w:t>65mm.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auto"/>
        <w:ind w:right="55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56.692894pt;margin-top:-19.701265pt;width:481.888205pt;height:.1pt;mso-position-horizontal-relative:page;mso-position-vertical-relative:paragraph;z-index:-3889" coordorigin="1134,-394" coordsize="9638,2">
            <v:shape style="position:absolute;left:1134;top:-394;width:9638;height:2" coordorigin="1134,-394" coordsize="9638,0" path="m1134,-394l10772,-394e" filled="f" stroked="t" strokeweight=".250077pt" strokecolor="#ED1B2D">
              <v:path arrowok="t"/>
            </v:shape>
          </v:group>
          <w10:wrap type="none"/>
        </w:pict>
      </w:r>
      <w:r>
        <w:rPr/>
        <w:pict>
          <v:group style="position:absolute;margin-left:56.692894pt;margin-top:51.599144pt;width:481.888205pt;height:.1pt;mso-position-horizontal-relative:page;mso-position-vertical-relative:paragraph;z-index:-3888" coordorigin="1134,1032" coordsize="9638,2">
            <v:shape style="position:absolute;left:1134;top:1032;width:9638;height:2" coordorigin="1134,1032" coordsize="9638,0" path="m1134,1032l10772,1032e" filled="f" stroked="t" strokeweight=".250034pt" strokecolor="#ED1B2D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Izolační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zátky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šedého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2"/>
        </w:rPr>
        <w:t>EPS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zápustnou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hmoždinek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SX.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zátky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3"/>
        </w:rPr>
        <w:t>65mm.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auto"/>
        <w:ind w:right="-51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Izolační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zátky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8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6"/>
        </w:rPr>
        <w:t>minerální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4"/>
          <w:w w:val="8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6"/>
        </w:rPr>
        <w:t>vlny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8"/>
          <w:w w:val="8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zápustnou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hmoždinek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1"/>
        </w:rPr>
        <w:t>S.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56.692894pt;margin-top:29.78195pt;width:481.888205pt;height:.1pt;mso-position-horizontal-relative:page;mso-position-vertical-relative:paragraph;z-index:-3887" coordorigin="1134,596" coordsize="9638,2">
            <v:shape style="position:absolute;left:1134;top:596;width:9638;height:2" coordorigin="1134,596" coordsize="9638,0" path="m1134,596l10772,596e" filled="f" stroked="t" strokeweight=".250001pt" strokecolor="#ED1B2D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zátky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3"/>
        </w:rPr>
        <w:t>65mm.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auto"/>
        <w:ind w:right="223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6"/>
        </w:rPr>
        <w:t>Izolační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1"/>
          <w:w w:val="8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zátka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81"/>
        </w:rPr>
        <w:t>D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1"/>
        </w:rPr>
        <w:t>ALM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81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1"/>
        </w:rPr>
        <w:t>TIN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9"/>
          <w:w w:val="8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zápustnou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hmoždinek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6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9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8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SX.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0"/>
        </w:rPr>
        <w:t>zátky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3"/>
        </w:rPr>
        <w:t>65mm.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/>
        <w:br w:type="column"/>
      </w:r>
      <w:r>
        <w:rPr>
          <w:sz w:val="24"/>
          <w:szCs w:val="24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020" w:right="120"/>
          <w:cols w:num="3" w:equalWidth="0">
            <w:col w:w="4458" w:space="375"/>
            <w:col w:w="3058" w:space="1009"/>
            <w:col w:w="1880"/>
          </w:cols>
        </w:sectPr>
      </w:pPr>
      <w:rPr/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68" w:lineRule="exact"/>
        <w:ind w:left="114" w:right="-20"/>
        <w:jc w:val="left"/>
        <w:tabs>
          <w:tab w:pos="97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56.692894pt;margin-top:-16.851892pt;width:481.888205pt;height:.1pt;mso-position-horizontal-relative:page;mso-position-vertical-relative:paragraph;z-index:-3886" coordorigin="1134,-337" coordsize="9638,2">
            <v:shape style="position:absolute;left:1134;top:-337;width:9638;height:2" coordorigin="1134,-337" coordsize="9638,0" path="m1134,-337l10772,-337e" filled="f" stroked="t" strokeweight=".250034pt" strokecolor="#ED1B2D">
              <v:path arrowok="t"/>
            </v:shape>
          </v:group>
          <w10:wrap type="none"/>
        </w:pict>
      </w:r>
      <w:r>
        <w:rPr/>
        <w:pict>
          <v:group style="position:absolute;margin-left:56.568001pt;margin-top:27.942636pt;width:482.138pt;height:56.943pt;mso-position-horizontal-relative:page;mso-position-vertical-relative:paragraph;z-index:-3883" coordorigin="1131,559" coordsize="9643,1139">
            <v:group style="position:absolute;left:1134;top:561;width:1436;height:1134" coordorigin="1134,561" coordsize="1436,1134">
              <v:shape style="position:absolute;left:1134;top:561;width:1436;height:1134" coordorigin="1134,561" coordsize="1436,1134" path="m2570,561l1134,561,1134,1695,2570,1695,2570,561e" filled="t" fillcolor="#808285" stroked="f">
                <v:path arrowok="t"/>
                <v:fill/>
              </v:shape>
            </v:group>
            <v:group style="position:absolute;left:2570;top:561;width:1911;height:1134" coordorigin="2570,561" coordsize="1911,1134">
              <v:shape style="position:absolute;left:2570;top:561;width:1911;height:1134" coordorigin="2570,561" coordsize="1911,1134" path="m4480,561l2570,561,2570,1695,4480,1695,4480,561e" filled="t" fillcolor="#808285" stroked="f">
                <v:path arrowok="t"/>
                <v:fill/>
              </v:shape>
            </v:group>
            <v:group style="position:absolute;left:4480;top:561;width:1147;height:1134" coordorigin="4480,561" coordsize="1147,1134">
              <v:shape style="position:absolute;left:4480;top:561;width:1147;height:1134" coordorigin="4480,561" coordsize="1147,1134" path="m5627,561l4480,561,4480,1695,5627,1695,5627,561e" filled="t" fillcolor="#808285" stroked="f">
                <v:path arrowok="t"/>
                <v:fill/>
              </v:shape>
            </v:group>
            <v:group style="position:absolute;left:5627;top:561;width:2;height:1134" coordorigin="5627,561" coordsize="2,1134">
              <v:shape style="position:absolute;left:5627;top:561;width:2;height:1134" coordorigin="5627,561" coordsize="0,1134" path="m5627,561l5627,1695e" filled="f" stroked="t" strokeweight=".101pt" strokecolor="#808285">
                <v:path arrowok="t"/>
              </v:shape>
            </v:group>
            <v:group style="position:absolute;left:5627;top:561;width:3742;height:1134" coordorigin="5627,561" coordsize="3742,1134">
              <v:shape style="position:absolute;left:5627;top:561;width:3742;height:1134" coordorigin="5627,561" coordsize="3742,1134" path="m9368,561l5627,561,5627,1695,9368,1695,9368,561e" filled="t" fillcolor="#808285" stroked="f">
                <v:path arrowok="t"/>
                <v:fill/>
              </v:shape>
            </v:group>
            <v:group style="position:absolute;left:9368;top:561;width:1403;height:1134" coordorigin="9368,561" coordsize="1403,1134">
              <v:shape style="position:absolute;left:9368;top:561;width:1403;height:1134" coordorigin="9368,561" coordsize="1403,1134" path="m10772,561l9368,561,9368,1695,10772,1695,10772,561e" filled="t" fillcolor="#808285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PŘÍ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D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9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9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VNÉ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ALÍŘE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PRO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PRUŽNÉ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IZOL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ČNÍ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M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TERIÁ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29"/>
          <w:b/>
          <w:bCs/>
          <w:u w:val="single" w:color="231F20"/>
          <w:position w:val="-1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29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Y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020" w:right="120"/>
        </w:sectPr>
      </w:pPr>
      <w:rPr/>
    </w:p>
    <w:p>
      <w:pPr>
        <w:spacing w:before="44" w:after="0" w:line="132" w:lineRule="exact"/>
        <w:ind w:left="613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Obj.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č.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84" w:lineRule="exact"/>
        <w:ind w:left="592" w:right="-73"/>
        <w:jc w:val="left"/>
        <w:tabs>
          <w:tab w:pos="2220" w:val="left"/>
          <w:tab w:pos="3720" w:val="left"/>
          <w:tab w:pos="6280" w:val="left"/>
        </w:tabs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1"/>
        </w:rPr>
        <w:t>položky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Ob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  <w:position w:val="7"/>
        </w:rPr>
        <w:t>r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ázek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Označení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2"/>
          <w:w w:val="100"/>
          <w:b/>
          <w:bCs/>
          <w:position w:val="7"/>
        </w:rPr>
        <w:t>P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7"/>
        </w:rPr>
        <w:t>opis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44" w:after="0" w:line="240" w:lineRule="auto"/>
        <w:ind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/>
        <w:br w:type="column"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Množství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48" w:lineRule="exact"/>
        <w:ind w:left="54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v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balení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020" w:right="120"/>
          <w:cols w:num="2" w:equalWidth="0">
            <w:col w:w="6659" w:space="2086"/>
            <w:col w:w="2035"/>
          </w:cols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892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0pt;margin-top:96.628212pt;width:538.583100pt;height:.1pt;mso-position-horizontal-relative:page;mso-position-vertical-relative:page;z-index:-3891" coordorigin="0,1933" coordsize="10772,2">
            <v:shape style="position:absolute;left:0;top:1933;width:10772;height:2" coordorigin="0,1933" coordsize="10772,0" path="m1134,1933l11906,1933e" filled="f" stroked="t" strokeweight=".5pt" strokecolor="#ED1B2D">
              <v:path arrowok="t"/>
            </v:shape>
          </v:group>
          <w10:wrap type="none"/>
        </w:pict>
      </w:r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8" w:after="0" w:line="283" w:lineRule="exact"/>
        <w:ind w:left="415" w:right="-20"/>
        <w:jc w:val="left"/>
        <w:tabs>
          <w:tab w:pos="3660" w:val="left"/>
          <w:tab w:pos="482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shape style="position:absolute;margin-left:129.661636pt;margin-top:-10.857279pt;width:87.487364pt;height:46.487234pt;mso-position-horizontal-relative:page;mso-position-vertical-relative:paragraph;z-index:-3881" type="#_x0000_t75">
            <v:imagedata r:id="rId115" o:title="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5.994812pt;margin-top:8.377662pt;width:15.012001pt;height:9pt;mso-position-horizontal-relative:page;mso-position-vertical-relative:paragraph;z-index:-3879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20"/>
                      <w:spacing w:val="0"/>
                      <w:w w:val="111"/>
                    </w:rPr>
                    <w:t>200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  <w:position w:val="-5"/>
        </w:rPr>
        <w:t>057655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  <w:position w:val="-5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-5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8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-5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8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5"/>
        </w:rPr>
        <w:t>90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2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6"/>
        </w:rPr>
        <w:t>Plastový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9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6"/>
        </w:rPr>
        <w:t>přídavný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9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talíř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73"/>
          <w:position w:val="6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17"/>
          <w:w w:val="73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0" w:lineRule="exact"/>
        <w:ind w:left="4800" w:right="4516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group style="position:absolute;margin-left:56.692894pt;margin-top:44.601326pt;width:481.888205pt;height:.1pt;mso-position-horizontal-relative:page;mso-position-vertical-relative:paragraph;z-index:-3882" coordorigin="1134,892" coordsize="9638,2">
            <v:shape style="position:absolute;left:1134;top:892;width:9638;height:2" coordorigin="1134,892" coordsize="9638,0" path="m1134,892l10772,892e" filled="f" stroked="t" strokeweight=".250005pt" strokecolor="#ED1B2D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průměru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90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9"/>
          <w:position w:val="1"/>
        </w:rPr>
        <w:t>mm.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5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83" w:lineRule="exact"/>
        <w:ind w:left="415" w:right="-20"/>
        <w:jc w:val="left"/>
        <w:tabs>
          <w:tab w:pos="3620" w:val="left"/>
          <w:tab w:pos="4920" w:val="left"/>
        </w:tabs>
        <w:rPr>
          <w:rFonts w:ascii="Times New Roman" w:hAnsi="Times New Roman" w:cs="Times New Roman" w:eastAsia="Times New Roman"/>
          <w:sz w:val="18"/>
          <w:szCs w:val="18"/>
        </w:rPr>
      </w:pPr>
      <w:rPr/>
      <w:r>
        <w:rPr/>
        <w:pict>
          <v:shape style="position:absolute;margin-left:129.764999pt;margin-top:-10.334427pt;width:90.86157pt;height:39.684972pt;mso-position-horizontal-relative:page;mso-position-vertical-relative:paragraph;z-index:-3880" type="#_x0000_t75">
            <v:imagedata r:id="rId116" o:title=""/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5.994812pt;margin-top:6.47767pt;width:15.012001pt;height:9pt;mso-position-horizontal-relative:page;mso-position-vertical-relative:paragraph;z-index:-3878" type="#_x0000_t202" filled="f" stroked="f">
            <v:textbox inset="0,0,0,0">
              <w:txbxContent>
                <w:p>
                  <w:pPr>
                    <w:spacing w:before="0" w:after="0" w:line="180" w:lineRule="exact"/>
                    <w:ind w:right="-67"/>
                    <w:jc w:val="left"/>
                    <w:rPr>
                      <w:rFonts w:ascii="Times New Roman" w:hAnsi="Times New Roman" w:cs="Times New Roman" w:eastAsia="Times New Roman"/>
                      <w:sz w:val="18"/>
                      <w:szCs w:val="18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231F20"/>
                      <w:spacing w:val="0"/>
                      <w:w w:val="111"/>
                    </w:rPr>
                    <w:t>100</w:t>
                  </w:r>
                  <w:r>
                    <w:rPr>
                      <w:rFonts w:ascii="Times New Roman" w:hAnsi="Times New Roman" w:cs="Times New Roman" w:eastAsia="Times New Roman"/>
                      <w:sz w:val="18"/>
                      <w:szCs w:val="18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  <w:position w:val="-5"/>
        </w:rPr>
        <w:t>054929</w:t>
        <w:tab/>
      </w:r>
      <w:r>
        <w:rPr>
          <w:rFonts w:ascii="EurostileLTPro-Bold" w:hAnsi="EurostileLTPro-Bold" w:cs="EurostileLTPro-Bold" w:eastAsia="EurostileLTPro-Bold"/>
          <w:sz w:val="18"/>
          <w:szCs w:val="18"/>
          <w:color w:val="231F20"/>
          <w:spacing w:val="0"/>
          <w:w w:val="100"/>
          <w:b/>
          <w:bCs/>
          <w:position w:val="-5"/>
        </w:rPr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-5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8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-5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8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5"/>
        </w:rPr>
        <w:t>140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5"/>
          <w:w w:val="100"/>
          <w:position w:val="-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-5"/>
        </w:rPr>
        <w:tab/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6"/>
        </w:rPr>
        <w:t>Plastový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1"/>
          <w:w w:val="9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1"/>
          <w:position w:val="6"/>
        </w:rPr>
        <w:t>přídavný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"/>
          <w:w w:val="91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talíř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9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6"/>
        </w:rPr>
        <w:t>IT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2"/>
          <w:w w:val="8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6"/>
        </w:rPr>
        <w:t>PTH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8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5"/>
          <w:w w:val="8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o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-1"/>
          <w:w w:val="100"/>
          <w:position w:val="6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6"/>
        </w:rPr>
        <w:t>průměru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140" w:lineRule="exact"/>
        <w:ind w:left="4900" w:right="5105"/>
        <w:jc w:val="center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100"/>
          <w:position w:val="1"/>
        </w:rPr>
        <w:t>140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35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231F20"/>
          <w:spacing w:val="0"/>
          <w:w w:val="99"/>
          <w:position w:val="1"/>
        </w:rPr>
        <w:t>mm.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1920" w:h="16840"/>
          <w:pgMar w:top="1560" w:bottom="280" w:left="1020" w:right="120"/>
        </w:sectPr>
      </w:pPr>
      <w:rPr/>
    </w:p>
    <w:p>
      <w:pPr>
        <w:spacing w:before="71" w:after="0" w:line="223" w:lineRule="exact"/>
        <w:ind w:left="101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877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16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313" w:lineRule="exact"/>
        <w:ind w:left="1094" w:right="-20"/>
        <w:jc w:val="left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/>
        <w:pict>
          <v:group style="position:absolute;margin-left:327.453735pt;margin-top:9.036331pt;width:200.634655pt;height:253.464858pt;mso-position-horizontal-relative:page;mso-position-vertical-relative:paragraph;z-index:-3876" coordorigin="6549,181" coordsize="4013,5069">
            <v:shape style="position:absolute;left:6549;top:181;width:4013;height:2937" type="#_x0000_t75">
              <v:imagedata r:id="rId119" o:title=""/>
            </v:shape>
            <v:shape style="position:absolute;left:7824;top:2814;width:2738;height:2436" type="#_x0000_t75">
              <v:imagedata r:id="rId120" o:title=""/>
            </v:shape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TIT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16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60/5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23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-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6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20,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17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TIT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16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60/5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6" w:after="0" w:line="250" w:lineRule="auto"/>
        <w:ind w:left="1014" w:right="499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56.393002pt;margin-top:-27.573889pt;width:482.439798pt;height:23.277pt;mso-position-horizontal-relative:page;mso-position-vertical-relative:paragraph;z-index:-3874" coordorigin="1128,-551" coordsize="9649,466">
            <v:group style="position:absolute;left:1134;top:-545;width:4819;height:454" coordorigin="1134,-545" coordsize="4819,454">
              <v:shape style="position:absolute;left:1134;top:-545;width:4819;height:454" coordorigin="1134,-545" coordsize="4819,454" path="m1134,-545l5953,-545,5953,-92,1134,-92,1134,-545e" filled="t" fillcolor="#808285" stroked="f">
                <v:path arrowok="t"/>
                <v:fill/>
              </v:shape>
            </v:group>
            <v:group style="position:absolute;left:1134;top:-545;width:9638;height:2" coordorigin="1134,-545" coordsize="9638,2">
              <v:shape style="position:absolute;left:1134;top:-545;width:9638;height:2" coordorigin="1134,-545" coordsize="9638,0" path="m1134,-545l10772,-545e" filled="f" stroked="t" strokeweight=".5pt" strokecolor="#ED1B2D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Izolační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8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hmoždinka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dřevěné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ocelové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podklady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typu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polystyren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(EPS)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minerální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vlna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(MW).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4" w:right="499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VL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14" w:right="5735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Hmoždinka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tvořená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plastovou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talířovou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podložkou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1140" w:right="508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samořezným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dřevěného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40" w:lineRule="auto"/>
        <w:ind w:left="1140" w:right="6186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ocelového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podkladu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tloušťce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≤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0,88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9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75" w:right="5049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Možná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přímá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předv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6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většiny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základních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1175" w:right="5815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odolný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vůči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korozi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cyklů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75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esternicha),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hlava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8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orx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T25.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5" w:after="0" w:line="240" w:lineRule="auto"/>
        <w:ind w:left="1014" w:right="595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Bodový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činitel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prostupu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tepla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color w:val="231F20"/>
          <w:spacing w:val="0"/>
          <w:w w:val="100"/>
          <w:position w:val="2"/>
        </w:rPr>
        <w:t>χ</w:t>
      </w:r>
      <w:r>
        <w:rPr>
          <w:rFonts w:ascii="Calibri" w:hAnsi="Calibri" w:cs="Calibri" w:eastAsia="Calibri"/>
          <w:sz w:val="20"/>
          <w:szCs w:val="20"/>
          <w:color w:val="231F20"/>
          <w:spacing w:val="1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=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0,002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W/K.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734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724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8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1175" w:right="5856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Možnost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přídavnými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talíři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2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PTH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90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140.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5133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347.24408pt;margin-top:2.381592pt;width:124.84892pt;height:107.71596pt;mso-position-horizontal-relative:page;mso-position-vertical-relative:paragraph;z-index:-3875" type="#_x0000_t75">
            <v:imagedata r:id="rId121" o:title=""/>
          </v:shape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tloušťce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160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4" w:right="499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ZPŮSOB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MON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ÁŽE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22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22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14" w:right="544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zašroubováním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podkladového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1175" w:right="5856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Samořezný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šroub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umožňuje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přímou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předběžného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7642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8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595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426.480103pt;margin-top:0pt;width:111.632686pt;height:78.75pt;mso-position-horizontal-relative:page;mso-position-vertical-relative:paragraph;z-index:-3871" type="#_x0000_t75">
            <v:imagedata r:id="rId122" o:title=""/>
          </v:shape>
        </w:pict>
      </w:r>
      <w:r>
        <w:rPr/>
        <w:pict>
          <v:shape style="width:118.042763pt;height:79.5pt;mso-position-horizontal-relative:char;mso-position-vertical-relative:line" type="#_x0000_t75">
            <v:imagedata r:id="rId12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014" w:right="126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56.692501pt;margin-top:38.094627pt;width:66.376pt;height:50.888pt;mso-position-horizontal-relative:page;mso-position-vertical-relative:paragraph;z-index:-3873" coordorigin="1134,762" coordsize="1328,1018">
            <v:shape style="position:absolute;left:1415;top:816;width:842;height:908" type="#_x0000_t75">
              <v:imagedata r:id="rId124" o:title=""/>
            </v:shape>
            <v:group style="position:absolute;left:1142;top:770;width:1312;height:1002" coordorigin="1142,770" coordsize="1312,1002">
              <v:shape style="position:absolute;left:1142;top:770;width:1312;height:1002" coordorigin="1142,770" coordsize="1312,1002" path="m1142,1772l2454,1772,2454,770,1142,770,1142,1772xe" filled="f" stroked="t" strokeweight=".781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7.4935pt;margin-top:38.094627pt;width:66.376pt;height:50.888pt;mso-position-horizontal-relative:page;mso-position-vertical-relative:paragraph;z-index:-3872" coordorigin="2550,762" coordsize="1328,1018">
            <v:shape style="position:absolute;left:2784;top:810;width:939;height:918" type="#_x0000_t75">
              <v:imagedata r:id="rId125" o:title=""/>
            </v:shape>
            <v:group style="position:absolute;left:2558;top:770;width:1312;height:1002" coordorigin="2558,770" coordsize="1312,1002">
              <v:shape style="position:absolute;left:2558;top:770;width:1312;height:1002" coordorigin="2558,770" coordsize="1312,1002" path="m2558,1772l3870,1772,3870,770,2558,770,2558,1772xe" filled="f" stroked="t" strokeweight=".781pt" strokecolor="#231F20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TEGORIE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PODKLADOV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  <w:t>Ý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CH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M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TERIÁ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Ů: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14" w:right="6126"/>
        <w:jc w:val="both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Dřevo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0"/>
          <w:w w:val="92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B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87"/>
        </w:rPr>
        <w:t>Ocelový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3"/>
          <w:w w:val="87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3"/>
        </w:rPr>
        <w:t>pro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"/>
          <w:w w:val="93"/>
        </w:rPr>
        <w:t>f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65"/>
        </w:rPr>
        <w:t>il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(tl.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≤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0,88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mm)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both"/>
        <w:spacing w:after="0"/>
        <w:sectPr>
          <w:pgMar w:header="0" w:footer="0" w:top="280" w:bottom="280" w:left="120" w:right="1020"/>
          <w:headerReference w:type="default" r:id="rId117"/>
          <w:footerReference w:type="default" r:id="rId118"/>
          <w:pgSz w:w="11920" w:h="16840"/>
        </w:sectPr>
      </w:pPr>
      <w:rPr/>
    </w:p>
    <w:p>
      <w:pPr>
        <w:spacing w:before="71" w:after="0" w:line="223" w:lineRule="exact"/>
        <w:ind w:right="81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17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68" w:lineRule="exact"/>
        <w:ind w:left="174" w:right="-20"/>
        <w:jc w:val="left"/>
        <w:tabs>
          <w:tab w:pos="980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TECHNICKÉ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Ú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D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AJE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71.357975" w:type="dxa"/>
      </w:tblPr>
      <w:tblGrid/>
      <w:tr>
        <w:trPr>
          <w:trHeight w:val="794" w:hRule="exact"/>
        </w:trPr>
        <w:tc>
          <w:tcPr>
            <w:tcW w:w="4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single" w:sz=".808" w:space="0" w:color="808285"/>
            </w:tcBorders>
            <w:shd w:val="clear" w:color="auto" w:fill="808285"/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132" w:lineRule="exact"/>
              <w:ind w:left="268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2"/>
              </w:rPr>
              <w:t>Obj.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2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2"/>
              </w:rPr>
              <w:t>č.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96" w:lineRule="exact"/>
              <w:ind w:left="247" w:right="-20"/>
              <w:jc w:val="left"/>
              <w:tabs>
                <w:tab w:pos="232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položky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Označení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3714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single" w:sz=".808" w:space="0" w:color="808285"/>
            </w:tcBorders>
            <w:shd w:val="clear" w:color="auto" w:fill="808285"/>
          </w:tcPr>
          <w:p>
            <w:pPr>
              <w:spacing w:before="78" w:after="0" w:line="212" w:lineRule="exact"/>
              <w:ind w:left="241" w:right="-20"/>
              <w:jc w:val="left"/>
              <w:tabs>
                <w:tab w:pos="1100" w:val="left"/>
                <w:tab w:pos="206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-4"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4"/>
              </w:rPr>
              <w:t>růměr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Minimální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4"/>
              </w:rPr>
              <w:t>Tloušťka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80" w:lineRule="exact"/>
              <w:ind w:left="1193" w:right="-20"/>
              <w:jc w:val="left"/>
              <w:tabs>
                <w:tab w:pos="2020" w:val="left"/>
                <w:tab w:pos="296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1"/>
              </w:rPr>
              <w:t>kotevní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1"/>
              </w:rPr>
              <w:t>izolačního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1"/>
              </w:rPr>
              <w:t>Množství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22" w:after="0" w:line="154" w:lineRule="auto"/>
              <w:ind w:left="327" w:right="129" w:firstLine="-214"/>
              <w:jc w:val="left"/>
              <w:tabs>
                <w:tab w:pos="1180" w:val="left"/>
                <w:tab w:pos="1260" w:val="left"/>
                <w:tab w:pos="2040" w:val="left"/>
                <w:tab w:pos="302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talíře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kotvy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hloubka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materiálu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v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balení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(mm)</w:t>
              <w:tab/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(mm)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 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(mm)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  <w:tc>
          <w:tcPr>
            <w:tcW w:w="1636" w:type="dxa"/>
            <w:tcBorders>
              <w:top w:val="nil" w:sz="6" w:space="0" w:color="auto"/>
              <w:bottom w:val="nil" w:sz="6" w:space="0" w:color="auto"/>
              <w:left w:val="single" w:sz=".808" w:space="0" w:color="808285"/>
              <w:right w:val="nil" w:sz="6" w:space="0" w:color="auto"/>
            </w:tcBorders>
            <w:shd w:val="clear" w:color="auto" w:fill="808285"/>
          </w:tcPr>
          <w:p>
            <w:pPr>
              <w:spacing w:before="8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26" w:right="608"/>
              <w:jc w:val="center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EAN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638" w:type="dxa"/>
            <w:gridSpan w:val="3"/>
            <w:tcBorders>
              <w:top w:val="nil" w:sz="6" w:space="0" w:color="auto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233" w:right="-20"/>
              <w:jc w:val="left"/>
              <w:tabs>
                <w:tab w:pos="1040" w:val="left"/>
                <w:tab w:pos="4680" w:val="left"/>
                <w:tab w:pos="5620" w:val="left"/>
                <w:tab w:pos="6540" w:val="left"/>
                <w:tab w:pos="7420" w:val="left"/>
                <w:tab w:pos="824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012601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ISOWOOD_TIT_60/5-20_D60_60_BOX_400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3439510126011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638" w:type="dxa"/>
            <w:gridSpan w:val="3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233" w:right="-20"/>
              <w:jc w:val="left"/>
              <w:tabs>
                <w:tab w:pos="1040" w:val="left"/>
                <w:tab w:pos="4680" w:val="left"/>
                <w:tab w:pos="5620" w:val="left"/>
                <w:tab w:pos="6540" w:val="left"/>
                <w:tab w:pos="7420" w:val="left"/>
                <w:tab w:pos="824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012602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ISOWOOD_TIT_60/5_BOX_800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3439510126028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638" w:type="dxa"/>
            <w:gridSpan w:val="3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7" w:after="0" w:line="240" w:lineRule="auto"/>
              <w:ind w:left="233" w:right="-20"/>
              <w:jc w:val="left"/>
              <w:tabs>
                <w:tab w:pos="1040" w:val="left"/>
                <w:tab w:pos="4680" w:val="left"/>
                <w:tab w:pos="5620" w:val="left"/>
                <w:tab w:pos="6540" w:val="left"/>
                <w:tab w:pos="7420" w:val="left"/>
                <w:tab w:pos="824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054856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ISOWOOD_40_BOX_200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3439510548561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638" w:type="dxa"/>
            <w:gridSpan w:val="3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233" w:right="-20"/>
              <w:jc w:val="left"/>
              <w:tabs>
                <w:tab w:pos="1040" w:val="left"/>
                <w:tab w:pos="4680" w:val="left"/>
                <w:tab w:pos="5620" w:val="left"/>
                <w:tab w:pos="6540" w:val="left"/>
                <w:tab w:pos="7420" w:val="left"/>
                <w:tab w:pos="824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054857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ISOWOOD_60_BOX_200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3439510548578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638" w:type="dxa"/>
            <w:gridSpan w:val="3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7" w:after="0" w:line="240" w:lineRule="auto"/>
              <w:ind w:left="233" w:right="-20"/>
              <w:jc w:val="left"/>
              <w:tabs>
                <w:tab w:pos="1040" w:val="left"/>
                <w:tab w:pos="4680" w:val="left"/>
                <w:tab w:pos="5620" w:val="left"/>
                <w:tab w:pos="6540" w:val="left"/>
                <w:tab w:pos="7420" w:val="left"/>
                <w:tab w:pos="824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054858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ISOWOOD_80_BOX_200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3439510548585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638" w:type="dxa"/>
            <w:gridSpan w:val="3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233" w:right="-20"/>
              <w:jc w:val="left"/>
              <w:tabs>
                <w:tab w:pos="1040" w:val="left"/>
                <w:tab w:pos="4680" w:val="left"/>
                <w:tab w:pos="5620" w:val="left"/>
                <w:tab w:pos="6540" w:val="left"/>
                <w:tab w:pos="7420" w:val="left"/>
                <w:tab w:pos="824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054859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ISOWOOD_100_BOX_200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80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3439510548592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9638" w:type="dxa"/>
            <w:gridSpan w:val="3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7" w:after="0" w:line="240" w:lineRule="auto"/>
              <w:ind w:left="233" w:right="-20"/>
              <w:jc w:val="left"/>
              <w:tabs>
                <w:tab w:pos="1040" w:val="left"/>
                <w:tab w:pos="4680" w:val="left"/>
                <w:tab w:pos="5620" w:val="left"/>
                <w:tab w:pos="6500" w:val="left"/>
                <w:tab w:pos="7420" w:val="left"/>
                <w:tab w:pos="824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054861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ISOWOOD_120_BOX_200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60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35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200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4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3439510548615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41" w:after="0" w:line="240" w:lineRule="auto"/>
        <w:ind w:left="401" w:right="-20"/>
        <w:jc w:val="left"/>
        <w:tabs>
          <w:tab w:pos="714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270.778015pt;margin-top:-112.940971pt;width:.601pt;height:99.812pt;mso-position-horizontal-relative:page;mso-position-vertical-relative:paragraph;z-index:-3869" coordorigin="5416,-2259" coordsize="12,1996">
            <v:group style="position:absolute;left:5422;top:-2253;width:2;height:283" coordorigin="5422,-2253" coordsize="2,283">
              <v:shape style="position:absolute;left:5422;top:-2253;width:2;height:283" coordorigin="5422,-2253" coordsize="0,283" path="m5422,-2253l5422,-1969,5422,-2253e" filled="t" fillcolor="#DCDDDE" stroked="f">
                <v:path arrowok="t"/>
                <v:fill/>
              </v:shape>
            </v:group>
            <v:group style="position:absolute;left:5422;top:-1969;width:2;height:283" coordorigin="5422,-1969" coordsize="2,283">
              <v:shape style="position:absolute;left:5422;top:-1969;width:2;height:283" coordorigin="5422,-1969" coordsize="0,283" path="m5422,-1969l5422,-1686,5422,-1969e" filled="t" fillcolor="#EBEBEC" stroked="f">
                <v:path arrowok="t"/>
                <v:fill/>
              </v:shape>
            </v:group>
            <v:group style="position:absolute;left:5422;top:-1402;width:2;height:283" coordorigin="5422,-1402" coordsize="2,283">
              <v:shape style="position:absolute;left:5422;top:-1402;width:2;height:283" coordorigin="5422,-1402" coordsize="0,283" path="m5422,-1402l5422,-1119,5422,-1402e" filled="t" fillcolor="#EBEBEC" stroked="f">
                <v:path arrowok="t"/>
                <v:fill/>
              </v:shape>
            </v:group>
            <v:group style="position:absolute;left:5422;top:-1686;width:2;height:283" coordorigin="5422,-1686" coordsize="2,283">
              <v:shape style="position:absolute;left:5422;top:-1686;width:2;height:283" coordorigin="5422,-1686" coordsize="0,283" path="m5422,-1686l5422,-1402,5422,-1686e" filled="t" fillcolor="#DCDDDE" stroked="f">
                <v:path arrowok="t"/>
                <v:fill/>
              </v:shape>
            </v:group>
            <v:group style="position:absolute;left:5422;top:-835;width:2;height:283" coordorigin="5422,-835" coordsize="2,283">
              <v:shape style="position:absolute;left:5422;top:-835;width:2;height:283" coordorigin="5422,-835" coordsize="0,283" path="m5422,-835l5422,-552,5422,-835e" filled="t" fillcolor="#EBEBEC" stroked="f">
                <v:path arrowok="t"/>
                <v:fill/>
              </v:shape>
            </v:group>
            <v:group style="position:absolute;left:5422;top:-1119;width:2;height:283" coordorigin="5422,-1119" coordsize="2,283">
              <v:shape style="position:absolute;left:5422;top:-1119;width:2;height:283" coordorigin="5422,-1119" coordsize="0,283" path="m5422,-1119l5422,-835,5422,-1119e" filled="t" fillcolor="#DCDDDE" stroked="f">
                <v:path arrowok="t"/>
                <v:fill/>
              </v:shape>
            </v:group>
            <v:group style="position:absolute;left:5422;top:-552;width:2;height:283" coordorigin="5422,-552" coordsize="2,283">
              <v:shape style="position:absolute;left:5422;top:-552;width:2;height:283" coordorigin="5422,-552" coordsize="0,283" path="m5422,-552l5422,-269,5422,-552e" filled="t" fillcolor="#DCDDDE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456.497986pt;margin-top:-112.940971pt;width:.601pt;height:99.812pt;mso-position-horizontal-relative:page;mso-position-vertical-relative:paragraph;z-index:-3868" coordorigin="9130,-2259" coordsize="12,1996">
            <v:group style="position:absolute;left:9136;top:-2253;width:2;height:283" coordorigin="9136,-2253" coordsize="2,283">
              <v:shape style="position:absolute;left:9136;top:-2253;width:2;height:283" coordorigin="9136,-2253" coordsize="0,283" path="m9136,-2253l9136,-1969,9136,-2253e" filled="t" fillcolor="#DCDDDE" stroked="f">
                <v:path arrowok="t"/>
                <v:fill/>
              </v:shape>
            </v:group>
            <v:group style="position:absolute;left:9136;top:-1969;width:2;height:283" coordorigin="9136,-1969" coordsize="2,283">
              <v:shape style="position:absolute;left:9136;top:-1969;width:2;height:283" coordorigin="9136,-1969" coordsize="0,283" path="m9136,-1969l9136,-1686,9136,-1969e" filled="t" fillcolor="#EBEBEC" stroked="f">
                <v:path arrowok="t"/>
                <v:fill/>
              </v:shape>
            </v:group>
            <v:group style="position:absolute;left:9136;top:-1402;width:2;height:283" coordorigin="9136,-1402" coordsize="2,283">
              <v:shape style="position:absolute;left:9136;top:-1402;width:2;height:283" coordorigin="9136,-1402" coordsize="0,283" path="m9136,-1402l9136,-1119,9136,-1402e" filled="t" fillcolor="#EBEBEC" stroked="f">
                <v:path arrowok="t"/>
                <v:fill/>
              </v:shape>
            </v:group>
            <v:group style="position:absolute;left:9136;top:-1686;width:2;height:283" coordorigin="9136,-1686" coordsize="2,283">
              <v:shape style="position:absolute;left:9136;top:-1686;width:2;height:283" coordorigin="9136,-1686" coordsize="0,283" path="m9136,-1686l9136,-1402,9136,-1686e" filled="t" fillcolor="#DCDDDE" stroked="f">
                <v:path arrowok="t"/>
                <v:fill/>
              </v:shape>
            </v:group>
            <v:group style="position:absolute;left:9136;top:-835;width:2;height:283" coordorigin="9136,-835" coordsize="2,283">
              <v:shape style="position:absolute;left:9136;top:-835;width:2;height:283" coordorigin="9136,-835" coordsize="0,283" path="m9136,-835l9136,-552,9136,-835e" filled="t" fillcolor="#EBEBEC" stroked="f">
                <v:path arrowok="t"/>
                <v:fill/>
              </v:shape>
            </v:group>
            <v:group style="position:absolute;left:9136;top:-1119;width:2;height:283" coordorigin="9136,-1119" coordsize="2,283">
              <v:shape style="position:absolute;left:9136;top:-1119;width:2;height:283" coordorigin="9136,-1119" coordsize="0,283" path="m9136,-1119l9136,-835,9136,-1119e" filled="t" fillcolor="#DCDDDE" stroked="f">
                <v:path arrowok="t"/>
                <v:fill/>
              </v:shape>
            </v:group>
            <v:group style="position:absolute;left:9136;top:-552;width:2;height:283" coordorigin="9136,-552" coordsize="2,283">
              <v:shape style="position:absolute;left:9136;top:-552;width:2;height:283" coordorigin="9136,-552" coordsize="0,283" path="m9136,-552l9136,-269,9136,-552e" filled="t" fillcolor="#DCDDDE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1"/>
        </w:rPr>
        <w:t>Únosnost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1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1"/>
        </w:rPr>
        <w:t>talířku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1"/>
        </w:rPr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1,18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0"/>
        </w:rPr>
        <w:t>kN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91" w:after="0" w:line="179" w:lineRule="exact"/>
        <w:ind w:left="401" w:right="-20"/>
        <w:jc w:val="left"/>
        <w:tabs>
          <w:tab w:pos="698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13"/>
          <w:w w:val="100"/>
          <w:b/>
          <w:bCs/>
        </w:rPr>
        <w:t>T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uhost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talířku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0,3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5"/>
          <w:position w:val="-1"/>
        </w:rPr>
        <w:t>kN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85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/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mm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68" w:lineRule="exact"/>
        <w:ind w:left="106" w:right="-20"/>
        <w:jc w:val="left"/>
        <w:tabs>
          <w:tab w:pos="986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PŘÍS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UŠEN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TVÍ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254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71.400972pt;height:31.185pt;mso-position-horizontal-relative:char;mso-position-vertical-relative:line" type="#_x0000_t75">
            <v:imagedata r:id="rId128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0" w:footer="0" w:top="280" w:bottom="280" w:left="960" w:right="120"/>
          <w:headerReference w:type="default" r:id="rId126"/>
          <w:footerReference w:type="default" r:id="rId127"/>
          <w:pgSz w:w="11920" w:h="16840"/>
        </w:sectPr>
      </w:pPr>
      <w:rPr/>
    </w:p>
    <w:p>
      <w:pPr>
        <w:spacing w:before="41" w:after="0" w:line="250" w:lineRule="auto"/>
        <w:ind w:left="2791" w:right="10" w:firstLine="-158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870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56.568001pt;margin-top:276.907013pt;width:482.14pt;height:27.818pt;mso-position-horizontal-relative:page;mso-position-vertical-relative:page;z-index:-3867" coordorigin="1131,5538" coordsize="9643,556">
            <v:group style="position:absolute;left:1134;top:5541;width:4819;height:551" coordorigin="1134,5541" coordsize="4819,551">
              <v:shape style="position:absolute;left:1134;top:5541;width:4819;height:551" coordorigin="1134,5541" coordsize="4819,551" path="m5953,5541l1134,5541,1134,6092,5953,6092,5953,5541e" filled="t" fillcolor="#808285" stroked="f">
                <v:path arrowok="t"/>
                <v:fill/>
              </v:shape>
            </v:group>
            <v:group style="position:absolute;left:5953;top:5541;width:4819;height:551" coordorigin="5953,5541" coordsize="4819,551">
              <v:shape style="position:absolute;left:5953;top:5541;width:4819;height:551" coordorigin="5953,5541" coordsize="4819,551" path="m10772,5541l5953,5541,5953,6092,10772,6092,10772,5541e" filled="t" fillcolor="#DCDDDE" stroked="f">
                <v:path arrowok="t"/>
                <v:fill/>
              </v:shape>
            </v:group>
            <v:group style="position:absolute;left:5953;top:5816;width:4819;height:2" coordorigin="5953,5816" coordsize="4819,2">
              <v:shape style="position:absolute;left:5953;top:5816;width:4819;height:2" coordorigin="5953,5816" coordsize="4819,0" path="m5953,5816l10772,5816e" filled="f" stroked="t" strokeweight=".25pt" strokecolor="#ED1B2D">
                <v:path arrowok="t"/>
              </v:shape>
            </v:group>
            <v:group style="position:absolute;left:5953;top:6092;width:4819;height:2" coordorigin="5953,6092" coordsize="4819,2">
              <v:shape style="position:absolute;left:5953;top:6092;width:4819;height:2" coordorigin="5953,6092" coordsize="4819,0" path="m5953,6092l10772,6092e" filled="f" stroked="t" strokeweight=".25pt" strokecolor="#ED1B2D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35.296082pt;margin-top:-53.026943pt;width:71.400949pt;height:31.185pt;mso-position-horizontal-relative:page;mso-position-vertical-relative:paragraph;z-index:-3866" type="#_x0000_t75">
            <v:imagedata r:id="rId129" o:title=""/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200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057655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1" w:after="0" w:line="250" w:lineRule="auto"/>
        <w:ind w:left="248" w:right="3619" w:firstLine="-203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IT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PTH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8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140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82"/>
        </w:rPr>
        <w:t>BOX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1"/>
        </w:rPr>
        <w:t>obj.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č.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057655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960" w:right="120"/>
          <w:cols w:num="2" w:equalWidth="0">
            <w:col w:w="3969" w:space="1777"/>
            <w:col w:w="5094"/>
          </w:cols>
        </w:sectPr>
      </w:pPr>
      <w:rPr/>
    </w:p>
    <w:p>
      <w:pPr>
        <w:spacing w:before="71" w:after="0" w:line="223" w:lineRule="exact"/>
        <w:ind w:left="101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18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313" w:lineRule="exact"/>
        <w:ind w:left="1094" w:right="-20"/>
        <w:jc w:val="left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CB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15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7"/>
          <w:w w:val="100"/>
          <w:b/>
          <w:bCs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3"/>
          <w:w w:val="100"/>
          <w:b/>
          <w:bCs/>
          <w:position w:val="-1"/>
        </w:rPr>
        <w:t>O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10"/>
          <w:w w:val="100"/>
          <w:b/>
          <w:bCs/>
          <w:position w:val="-1"/>
        </w:rPr>
        <w:t>V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  <w:position w:val="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36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56.193001pt;margin-top:-27.77389pt;width:482.639798pt;height:23.677pt;mso-position-horizontal-relative:page;mso-position-vertical-relative:paragraph;z-index:-3864" coordorigin="1124,-555" coordsize="9653,474">
            <v:group style="position:absolute;left:1134;top:-545;width:4819;height:454" coordorigin="1134,-545" coordsize="4819,454">
              <v:shape style="position:absolute;left:1134;top:-545;width:4819;height:454" coordorigin="1134,-545" coordsize="4819,454" path="m1134,-545l5953,-545,5953,-92,1134,-92,1134,-545e" filled="t" fillcolor="#808285" stroked="f">
                <v:path arrowok="t"/>
                <v:fill/>
              </v:shape>
            </v:group>
            <v:group style="position:absolute;left:1134;top:-545;width:9638;height:2" coordorigin="1134,-545" coordsize="9638,2">
              <v:shape style="position:absolute;left:1134;top:-545;width:9638;height:2" coordorigin="1134,-545" coordsize="9638,0" path="m1134,-545l10772,-545e" filled="f" stroked="t" strokeweight=".5pt" strokecolor="#ED1B2D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52.204987pt;margin-top:8.943860pt;width:156.282921pt;height:225.35425pt;mso-position-horizontal-relative:page;mso-position-vertical-relative:paragraph;z-index:-3863" type="#_x0000_t75">
            <v:imagedata r:id="rId132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otva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měkké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polotuhé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desk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4" w:right="-20"/>
        <w:jc w:val="left"/>
        <w:tabs>
          <w:tab w:pos="570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VL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kotva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dokonale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vhodná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minerální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vlnu.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89"/>
        </w:rPr>
        <w:t>Vyroben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89"/>
        </w:rPr>
        <w:t>polypropylen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pr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94"/>
        </w:rPr>
        <w:t>teplot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-3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88"/>
        </w:rPr>
        <w:t>°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°C.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1"/>
        </w:rPr>
        <w:t>Až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8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kg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zatížení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betonu.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Snadná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instalace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izolačního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hlava.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Kategorie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použití: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beton,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cihla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pórobeton.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1"/>
        </w:rPr>
        <w:t>Až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8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tloušťce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220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14" w:right="-20"/>
        <w:jc w:val="left"/>
        <w:tabs>
          <w:tab w:pos="570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ZPŮSOB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MON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ÁŽE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zašroubováním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izolačního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25" w:lineRule="exact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8"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  <w:position w:val="-1"/>
        </w:rPr>
        <w:t>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  <w:position w:val="-1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8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-1"/>
        </w:rPr>
        <w:t>20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-1"/>
        </w:rPr>
        <w:t>mm.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5953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16.928803pt;height:78.75pt;mso-position-horizontal-relative:char;mso-position-vertical-relative:line" type="#_x0000_t75">
            <v:imagedata r:id="rId133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1" w:after="0" w:line="268" w:lineRule="exact"/>
        <w:ind w:left="1014" w:right="-20"/>
        <w:jc w:val="left"/>
        <w:tabs>
          <w:tab w:pos="106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shape style="position:absolute;margin-left:426.480103pt;margin-top:-107.867371pt;width:111.82379pt;height:78.705pt;mso-position-horizontal-relative:page;mso-position-vertical-relative:paragraph;z-index:-3856" type="#_x0000_t75">
            <v:imagedata r:id="rId134" o:title=""/>
          </v:shape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TECHNICKÉ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Ú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D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AJE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0" w:footer="0" w:top="280" w:bottom="280" w:left="120" w:right="1020"/>
          <w:headerReference w:type="default" r:id="rId130"/>
          <w:footerReference w:type="default" r:id="rId131"/>
          <w:pgSz w:w="11920" w:h="16840"/>
        </w:sectPr>
      </w:pPr>
      <w:rPr/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32" w:lineRule="exact"/>
        <w:ind w:left="1331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Obj.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-2"/>
        </w:rPr>
        <w:t>č.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0" w:after="0" w:line="196" w:lineRule="exact"/>
        <w:ind w:left="1310" w:right="-73"/>
        <w:jc w:val="left"/>
        <w:tabs>
          <w:tab w:pos="3600" w:val="left"/>
        </w:tabs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položky</w:t>
        <w:tab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8"/>
        </w:rPr>
        <w:t>Označení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160" w:lineRule="exact"/>
        <w:ind w:left="-13" w:right="-33"/>
        <w:jc w:val="center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-3"/>
          <w:w w:val="100"/>
          <w:b/>
          <w:bCs/>
        </w:rPr>
        <w:t>P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růměr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talíře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kotvy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(mm)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45" w:after="0" w:line="160" w:lineRule="exact"/>
        <w:ind w:left="-13" w:right="-33"/>
        <w:jc w:val="center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/>
        <w:br w:type="column"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Minimální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kotevní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hloubka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(mm)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45" w:after="0" w:line="160" w:lineRule="exact"/>
        <w:ind w:left="-13" w:right="-33"/>
        <w:jc w:val="center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/>
        <w:br w:type="column"/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Tloušťka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izolačního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materiálu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(mm)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/>
        <w:br w:type="column"/>
      </w:r>
      <w:r>
        <w:rPr>
          <w:sz w:val="12"/>
          <w:szCs w:val="12"/>
        </w:rPr>
      </w:r>
    </w:p>
    <w:p>
      <w:pPr>
        <w:spacing w:before="0" w:after="0" w:line="160" w:lineRule="exact"/>
        <w:ind w:left="-13" w:right="-33"/>
        <w:jc w:val="center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Hloubka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vrtání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(mm)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4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</w:rPr>
        <w:t>Množství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</w:rPr>
      </w:r>
    </w:p>
    <w:p>
      <w:pPr>
        <w:spacing w:before="0" w:after="0" w:line="160" w:lineRule="exact"/>
        <w:ind w:left="54" w:right="-20"/>
        <w:jc w:val="left"/>
        <w:rPr>
          <w:rFonts w:ascii="EurostileLTPro-Demi" w:hAnsi="EurostileLTPro-Demi" w:cs="EurostileLTPro-Demi" w:eastAsia="EurostileLTPro-Demi"/>
          <w:sz w:val="14"/>
          <w:szCs w:val="14"/>
        </w:rPr>
      </w:pPr>
      <w:rPr/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1"/>
        </w:rPr>
        <w:t>v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1"/>
        </w:rPr>
        <w:t> </w:t>
      </w:r>
      <w:r>
        <w:rPr>
          <w:rFonts w:ascii="EurostileLTPro-Demi" w:hAnsi="EurostileLTPro-Demi" w:cs="EurostileLTPro-Demi" w:eastAsia="EurostileLTPro-Demi"/>
          <w:sz w:val="14"/>
          <w:szCs w:val="14"/>
          <w:color w:val="FFFFFF"/>
          <w:spacing w:val="0"/>
          <w:w w:val="100"/>
          <w:b/>
          <w:bCs/>
          <w:position w:val="1"/>
        </w:rPr>
        <w:t>balení</w:t>
      </w:r>
      <w:r>
        <w:rPr>
          <w:rFonts w:ascii="EurostileLTPro-Demi" w:hAnsi="EurostileLTPro-Demi" w:cs="EurostileLTPro-Demi" w:eastAsia="EurostileLTPro-Demi"/>
          <w:sz w:val="14"/>
          <w:szCs w:val="14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6" w:equalWidth="0">
            <w:col w:w="4210" w:space="1686"/>
            <w:col w:w="758" w:space="340"/>
            <w:col w:w="630" w:space="385"/>
            <w:col w:w="641" w:space="360"/>
            <w:col w:w="527" w:space="329"/>
            <w:col w:w="914"/>
          </w:cols>
        </w:sectPr>
      </w:pPr>
      <w:rPr/>
    </w:p>
    <w:p>
      <w:pPr>
        <w:spacing w:before="4" w:after="0" w:line="120" w:lineRule="exact"/>
        <w:jc w:val="left"/>
        <w:rPr>
          <w:sz w:val="12"/>
          <w:szCs w:val="12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865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sz w:val="12"/>
          <w:szCs w:val="12"/>
        </w:rPr>
      </w:r>
    </w:p>
    <w:p>
      <w:pPr>
        <w:spacing w:before="0" w:after="0" w:line="240" w:lineRule="auto"/>
        <w:ind w:left="1296" w:right="-20"/>
        <w:jc w:val="left"/>
        <w:tabs>
          <w:tab w:pos="2160" w:val="left"/>
          <w:tab w:pos="6180" w:val="left"/>
          <w:tab w:pos="7220" w:val="left"/>
          <w:tab w:pos="8180" w:val="left"/>
          <w:tab w:pos="9180" w:val="left"/>
          <w:tab w:pos="100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054864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CB_140_BOX_100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140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1296" w:right="-20"/>
        <w:jc w:val="left"/>
        <w:tabs>
          <w:tab w:pos="2160" w:val="left"/>
          <w:tab w:pos="6180" w:val="left"/>
          <w:tab w:pos="7220" w:val="left"/>
          <w:tab w:pos="8180" w:val="left"/>
          <w:tab w:pos="9180" w:val="left"/>
          <w:tab w:pos="100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054865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CB_160_BOX_100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160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1296" w:right="-20"/>
        <w:jc w:val="left"/>
        <w:tabs>
          <w:tab w:pos="2160" w:val="left"/>
          <w:tab w:pos="6180" w:val="left"/>
          <w:tab w:pos="7220" w:val="left"/>
          <w:tab w:pos="8180" w:val="left"/>
          <w:tab w:pos="9180" w:val="left"/>
          <w:tab w:pos="100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054866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CB_180_BOX_100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180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240" w:lineRule="auto"/>
        <w:ind w:left="1296" w:right="-20"/>
        <w:jc w:val="left"/>
        <w:tabs>
          <w:tab w:pos="2160" w:val="left"/>
          <w:tab w:pos="6180" w:val="left"/>
          <w:tab w:pos="7220" w:val="left"/>
          <w:tab w:pos="8180" w:val="left"/>
          <w:tab w:pos="9180" w:val="left"/>
          <w:tab w:pos="100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054867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CB_200_BOX_100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200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9" w:after="0" w:line="179" w:lineRule="exact"/>
        <w:ind w:left="1296" w:right="-20"/>
        <w:jc w:val="left"/>
        <w:tabs>
          <w:tab w:pos="2160" w:val="left"/>
          <w:tab w:pos="6180" w:val="left"/>
          <w:tab w:pos="7220" w:val="left"/>
          <w:tab w:pos="8180" w:val="left"/>
          <w:tab w:pos="9180" w:val="left"/>
          <w:tab w:pos="10020" w:val="left"/>
        </w:tabs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054868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CB_220_BOX_100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90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220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1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>50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-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11"/>
          <w:position w:val="-1"/>
        </w:rPr>
        <w:t>100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31" w:after="0" w:line="268" w:lineRule="exact"/>
        <w:ind w:left="1014" w:right="-20"/>
        <w:jc w:val="left"/>
        <w:tabs>
          <w:tab w:pos="1058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/>
        <w:pict>
          <v:group style="position:absolute;margin-left:56.692501pt;margin-top:36.126427pt;width:65.914pt;height:50.534pt;mso-position-horizontal-relative:page;mso-position-vertical-relative:paragraph;z-index:-3862" coordorigin="1134,723" coordsize="1318,1011">
            <v:shape style="position:absolute;left:1241;top:788;width:1105;height:880" type="#_x0000_t75">
              <v:imagedata r:id="rId135" o:title=""/>
            </v:shape>
            <v:group style="position:absolute;left:1142;top:730;width:1303;height:995" coordorigin="1142,730" coordsize="1303,995">
              <v:shape style="position:absolute;left:1142;top:730;width:1303;height:995" coordorigin="1142,730" coordsize="1303,995" path="m1142,1725l2444,1725,2444,730,1142,730,1142,1725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8.759506pt;margin-top:36.126427pt;width:65.914pt;height:50.534pt;mso-position-horizontal-relative:page;mso-position-vertical-relative:paragraph;z-index:-3861" coordorigin="2575,723" coordsize="1318,1011">
            <v:shape style="position:absolute;left:2763;top:888;width:931;height:772" type="#_x0000_t75">
              <v:imagedata r:id="rId136" o:title=""/>
            </v:shape>
            <v:shape style="position:absolute;left:3311;top:796;width:395;height:571" type="#_x0000_t75">
              <v:imagedata r:id="rId137" o:title=""/>
            </v:shape>
            <v:group style="position:absolute;left:2583;top:730;width:1303;height:995" coordorigin="2583,730" coordsize="1303,995">
              <v:shape style="position:absolute;left:2583;top:730;width:1303;height:995" coordorigin="2583,730" coordsize="1303,995" path="m2583,1725l3886,1725,3886,730,2583,730,2583,1725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99.507507pt;margin-top:36.126427pt;width:65.914pt;height:50.534pt;mso-position-horizontal-relative:page;mso-position-vertical-relative:paragraph;z-index:-3860" coordorigin="3990,723" coordsize="1318,1011">
            <v:shape style="position:absolute;left:4209;top:770;width:880;height:916" type="#_x0000_t75">
              <v:imagedata r:id="rId138" o:title=""/>
            </v:shape>
            <v:group style="position:absolute;left:3998;top:730;width:1303;height:995" coordorigin="3998,730" coordsize="1303,995">
              <v:shape style="position:absolute;left:3998;top:730;width:1303;height:995" coordorigin="3998,730" coordsize="1303,995" path="m3998,1725l5301,1725,5301,730,3998,730,3998,1725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39.684509pt;margin-top:36.126427pt;width:65.914pt;height:50.534pt;mso-position-horizontal-relative:page;mso-position-vertical-relative:paragraph;z-index:-3859" coordorigin="6794,723" coordsize="1318,1011">
            <v:shape style="position:absolute;left:7321;top:1639;width:127;height:48" type="#_x0000_t75">
              <v:imagedata r:id="rId139" o:title=""/>
            </v:shape>
            <v:shape style="position:absolute;left:7144;top:1528;width:414;height:141" type="#_x0000_t75">
              <v:imagedata r:id="rId140" o:title=""/>
            </v:shape>
            <v:shape style="position:absolute;left:6933;top:768;width:1039;height:783" type="#_x0000_t75">
              <v:imagedata r:id="rId141" o:title=""/>
            </v:shape>
            <v:group style="position:absolute;left:6801;top:730;width:1303;height:995" coordorigin="6801,730" coordsize="1303,995">
              <v:shape style="position:absolute;left:6801;top:730;width:1303;height:995" coordorigin="6801,730" coordsize="1303,995" path="m6801,1725l8104,1725,8104,730,6801,730,6801,1725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0.606506pt;margin-top:36.126427pt;width:65.914pt;height:50.534pt;mso-position-horizontal-relative:page;mso-position-vertical-relative:paragraph;z-index:-3858" coordorigin="5412,723" coordsize="1318,1011">
            <v:shape style="position:absolute;left:5714;top:1425;width:532;height:252" type="#_x0000_t75">
              <v:imagedata r:id="rId142" o:title=""/>
            </v:shape>
            <v:shape style="position:absolute;left:5510;top:779;width:1121;height:683" type="#_x0000_t75">
              <v:imagedata r:id="rId143" o:title=""/>
            </v:shape>
            <v:shape style="position:absolute;left:6219;top:830;width:413;height:617" type="#_x0000_t75">
              <v:imagedata r:id="rId144" o:title=""/>
            </v:shape>
            <v:group style="position:absolute;left:5420;top:730;width:1303;height:995" coordorigin="5420,730" coordsize="1303,995">
              <v:shape style="position:absolute;left:5420;top:730;width:1303;height:995" coordorigin="5420,730" coordsize="1303,995" path="m5420,1725l6723,1725,6723,730,5420,730,5420,1725xe" filled="f" stroked="t" strokeweight=".775pt" strokecolor="#231F2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.393002pt;margin-top:-122.254074pt;width:482.49pt;height:111.151pt;mso-position-horizontal-relative:page;mso-position-vertical-relative:paragraph;z-index:-3857" coordorigin="1128,-2445" coordsize="9650,2223">
            <v:group style="position:absolute;left:1134;top:-2439;width:1071;height:794" coordorigin="1134,-2439" coordsize="1071,794">
              <v:shape style="position:absolute;left:1134;top:-2439;width:1071;height:794" coordorigin="1134,-2439" coordsize="1071,794" path="m2205,-2439l1134,-2439,1134,-1645,2205,-1645,2205,-2439e" filled="t" fillcolor="#808285" stroked="f">
                <v:path arrowok="t"/>
                <v:fill/>
              </v:shape>
            </v:group>
            <v:group style="position:absolute;left:2205;top:-2439;width:3649;height:794" coordorigin="2205,-2439" coordsize="3649,794">
              <v:shape style="position:absolute;left:2205;top:-2439;width:3649;height:794" coordorigin="2205,-2439" coordsize="3649,794" path="m5853,-2439l2205,-2439,2205,-1645,5853,-1645,5853,-2439e" filled="t" fillcolor="#808285" stroked="f">
                <v:path arrowok="t"/>
                <v:fill/>
              </v:shape>
            </v:group>
            <v:group style="position:absolute;left:5853;top:-2439;width:1084;height:794" coordorigin="5853,-2439" coordsize="1084,794">
              <v:shape style="position:absolute;left:5853;top:-2439;width:1084;height:794" coordorigin="5853,-2439" coordsize="1084,794" path="m6938,-2439l5853,-2439,5853,-1645,6938,-1645,6938,-2439e" filled="t" fillcolor="#808285" stroked="f">
                <v:path arrowok="t"/>
                <v:fill/>
              </v:shape>
            </v:group>
            <v:group style="position:absolute;left:6938;top:-2439;width:983;height:794" coordorigin="6938,-2439" coordsize="983,794">
              <v:shape style="position:absolute;left:6938;top:-2439;width:983;height:794" coordorigin="6938,-2439" coordsize="983,794" path="m7920,-2439l6938,-2439,6938,-1645,7920,-1645,7920,-2439e" filled="t" fillcolor="#808285" stroked="f">
                <v:path arrowok="t"/>
                <v:fill/>
              </v:shape>
            </v:group>
            <v:group style="position:absolute;left:7920;top:-2439;width:1057;height:794" coordorigin="7920,-2439" coordsize="1057,794">
              <v:shape style="position:absolute;left:7920;top:-2439;width:1057;height:794" coordorigin="7920,-2439" coordsize="1057,794" path="m8978,-2439l7920,-2439,7920,-1645,8978,-1645,8978,-2439e" filled="t" fillcolor="#808285" stroked="f">
                <v:path arrowok="t"/>
                <v:fill/>
              </v:shape>
            </v:group>
            <v:group style="position:absolute;left:8978;top:-2439;width:830;height:794" coordorigin="8978,-2439" coordsize="830,794">
              <v:shape style="position:absolute;left:8978;top:-2439;width:830;height:794" coordorigin="8978,-2439" coordsize="830,794" path="m9808,-2439l8978,-2439,8978,-1645,9808,-1645,9808,-2439e" filled="t" fillcolor="#808285" stroked="f">
                <v:path arrowok="t"/>
                <v:fill/>
              </v:shape>
            </v:group>
            <v:group style="position:absolute;left:9808;top:-2439;width:964;height:794" coordorigin="9808,-2439" coordsize="964,794">
              <v:shape style="position:absolute;left:9808;top:-2439;width:964;height:794" coordorigin="9808,-2439" coordsize="964,794" path="m10772,-2439l9808,-2439,9808,-1645,10772,-1645,10772,-2439e" filled="t" fillcolor="#808285" stroked="f">
                <v:path arrowok="t"/>
                <v:fill/>
              </v:shape>
            </v:group>
            <v:group style="position:absolute;left:1134;top:-1645;width:1071;height:283" coordorigin="1134,-1645" coordsize="1071,283">
              <v:shape style="position:absolute;left:1134;top:-1645;width:1071;height:283" coordorigin="1134,-1645" coordsize="1071,283" path="m2205,-1645l1134,-1645,1134,-1362,2205,-1362,2205,-1645e" filled="t" fillcolor="#DCDDDE" stroked="f">
                <v:path arrowok="t"/>
                <v:fill/>
              </v:shape>
            </v:group>
            <v:group style="position:absolute;left:2205;top:-1645;width:3649;height:283" coordorigin="2205,-1645" coordsize="3649,283">
              <v:shape style="position:absolute;left:2205;top:-1645;width:3649;height:283" coordorigin="2205,-1645" coordsize="3649,283" path="m5853,-1645l2205,-1645,2205,-1362,5853,-1362,5853,-1645e" filled="t" fillcolor="#DCDDDE" stroked="f">
                <v:path arrowok="t"/>
                <v:fill/>
              </v:shape>
            </v:group>
            <v:group style="position:absolute;left:5853;top:-1645;width:1084;height:283" coordorigin="5853,-1645" coordsize="1084,283">
              <v:shape style="position:absolute;left:5853;top:-1645;width:1084;height:283" coordorigin="5853,-1645" coordsize="1084,283" path="m6938,-1645l5853,-1645,5853,-1362,6938,-1362,6938,-1645e" filled="t" fillcolor="#DCDDDE" stroked="f">
                <v:path arrowok="t"/>
                <v:fill/>
              </v:shape>
            </v:group>
            <v:group style="position:absolute;left:6938;top:-1645;width:983;height:283" coordorigin="6938,-1645" coordsize="983,283">
              <v:shape style="position:absolute;left:6938;top:-1645;width:983;height:283" coordorigin="6938,-1645" coordsize="983,283" path="m7920,-1645l6938,-1645,6938,-1362,7920,-1362,7920,-1645e" filled="t" fillcolor="#DCDDDE" stroked="f">
                <v:path arrowok="t"/>
                <v:fill/>
              </v:shape>
            </v:group>
            <v:group style="position:absolute;left:8978;top:-1645;width:830;height:283" coordorigin="8978,-1645" coordsize="830,283">
              <v:shape style="position:absolute;left:8978;top:-1645;width:830;height:283" coordorigin="8978,-1645" coordsize="830,283" path="m9808,-1645l8978,-1645,8978,-1362,9808,-1362,9808,-1645e" filled="t" fillcolor="#DCDDDE" stroked="f">
                <v:path arrowok="t"/>
                <v:fill/>
              </v:shape>
            </v:group>
            <v:group style="position:absolute;left:9808;top:-1645;width:964;height:283" coordorigin="9808,-1645" coordsize="964,283">
              <v:shape style="position:absolute;left:9808;top:-1645;width:964;height:283" coordorigin="9808,-1645" coordsize="964,283" path="m10772,-1645l9808,-1645,9808,-1362,10772,-1362,10772,-1645e" filled="t" fillcolor="#DCDDDE" stroked="f">
                <v:path arrowok="t"/>
                <v:fill/>
              </v:shape>
            </v:group>
            <v:group style="position:absolute;left:7920;top:-1645;width:1057;height:283" coordorigin="7920,-1645" coordsize="1057,283">
              <v:shape style="position:absolute;left:7920;top:-1645;width:1057;height:283" coordorigin="7920,-1645" coordsize="1057,283" path="m7920,-1645l8978,-1645,8978,-1362,7920,-1362,7920,-1645e" filled="t" fillcolor="#DCDDDE" stroked="f">
                <v:path arrowok="t"/>
                <v:fill/>
              </v:shape>
            </v:group>
            <v:group style="position:absolute;left:1134;top:-1362;width:1071;height:283" coordorigin="1134,-1362" coordsize="1071,283">
              <v:shape style="position:absolute;left:1134;top:-1362;width:1071;height:283" coordorigin="1134,-1362" coordsize="1071,283" path="m2205,-1362l1134,-1362,1134,-1078,2205,-1078,2205,-1362e" filled="t" fillcolor="#EBEBEC" stroked="f">
                <v:path arrowok="t"/>
                <v:fill/>
              </v:shape>
            </v:group>
            <v:group style="position:absolute;left:2205;top:-1362;width:3649;height:283" coordorigin="2205,-1362" coordsize="3649,283">
              <v:shape style="position:absolute;left:2205;top:-1362;width:3649;height:283" coordorigin="2205,-1362" coordsize="3649,283" path="m5853,-1362l2205,-1362,2205,-1078,5853,-1078,5853,-1362e" filled="t" fillcolor="#EBEBEC" stroked="f">
                <v:path arrowok="t"/>
                <v:fill/>
              </v:shape>
            </v:group>
            <v:group style="position:absolute;left:5853;top:-1362;width:1084;height:283" coordorigin="5853,-1362" coordsize="1084,283">
              <v:shape style="position:absolute;left:5853;top:-1362;width:1084;height:283" coordorigin="5853,-1362" coordsize="1084,283" path="m6938,-1362l5853,-1362,5853,-1078,6938,-1078,6938,-1362e" filled="t" fillcolor="#EBEBEC" stroked="f">
                <v:path arrowok="t"/>
                <v:fill/>
              </v:shape>
            </v:group>
            <v:group style="position:absolute;left:6938;top:-1362;width:983;height:283" coordorigin="6938,-1362" coordsize="983,283">
              <v:shape style="position:absolute;left:6938;top:-1362;width:983;height:283" coordorigin="6938,-1362" coordsize="983,283" path="m7920,-1362l6938,-1362,6938,-1078,7920,-1078,7920,-1362e" filled="t" fillcolor="#EBEBEC" stroked="f">
                <v:path arrowok="t"/>
                <v:fill/>
              </v:shape>
            </v:group>
            <v:group style="position:absolute;left:8978;top:-1362;width:830;height:283" coordorigin="8978,-1362" coordsize="830,283">
              <v:shape style="position:absolute;left:8978;top:-1362;width:830;height:283" coordorigin="8978,-1362" coordsize="830,283" path="m9808,-1362l8978,-1362,8978,-1078,9808,-1078,9808,-1362e" filled="t" fillcolor="#EBEBEC" stroked="f">
                <v:path arrowok="t"/>
                <v:fill/>
              </v:shape>
            </v:group>
            <v:group style="position:absolute;left:9808;top:-1362;width:964;height:283" coordorigin="9808,-1362" coordsize="964,283">
              <v:shape style="position:absolute;left:9808;top:-1362;width:964;height:283" coordorigin="9808,-1362" coordsize="964,283" path="m10772,-1362l9808,-1362,9808,-1078,10772,-1078,10772,-1362e" filled="t" fillcolor="#EBEBEC" stroked="f">
                <v:path arrowok="t"/>
                <v:fill/>
              </v:shape>
            </v:group>
            <v:group style="position:absolute;left:7920;top:-1362;width:1057;height:283" coordorigin="7920,-1362" coordsize="1057,283">
              <v:shape style="position:absolute;left:7920;top:-1362;width:1057;height:283" coordorigin="7920,-1362" coordsize="1057,283" path="m8978,-1362l7920,-1362,7920,-1078,8978,-1078,8978,-1362e" filled="t" fillcolor="#EBEBEC" stroked="f">
                <v:path arrowok="t"/>
                <v:fill/>
              </v:shape>
            </v:group>
            <v:group style="position:absolute;left:1134;top:-795;width:1071;height:283" coordorigin="1134,-795" coordsize="1071,283">
              <v:shape style="position:absolute;left:1134;top:-795;width:1071;height:283" coordorigin="1134,-795" coordsize="1071,283" path="m2205,-795l1134,-795,1134,-512,2205,-512,2205,-795e" filled="t" fillcolor="#EBEBEC" stroked="f">
                <v:path arrowok="t"/>
                <v:fill/>
              </v:shape>
            </v:group>
            <v:group style="position:absolute;left:2205;top:-795;width:3649;height:283" coordorigin="2205,-795" coordsize="3649,283">
              <v:shape style="position:absolute;left:2205;top:-795;width:3649;height:283" coordorigin="2205,-795" coordsize="3649,283" path="m5853,-795l2205,-795,2205,-512,5853,-512,5853,-795e" filled="t" fillcolor="#EBEBEC" stroked="f">
                <v:path arrowok="t"/>
                <v:fill/>
              </v:shape>
            </v:group>
            <v:group style="position:absolute;left:5853;top:-795;width:1084;height:283" coordorigin="5853,-795" coordsize="1084,283">
              <v:shape style="position:absolute;left:5853;top:-795;width:1084;height:283" coordorigin="5853,-795" coordsize="1084,283" path="m6938,-795l5853,-795,5853,-512,6938,-512,6938,-795e" filled="t" fillcolor="#EBEBEC" stroked="f">
                <v:path arrowok="t"/>
                <v:fill/>
              </v:shape>
            </v:group>
            <v:group style="position:absolute;left:6938;top:-795;width:983;height:283" coordorigin="6938,-795" coordsize="983,283">
              <v:shape style="position:absolute;left:6938;top:-795;width:983;height:283" coordorigin="6938,-795" coordsize="983,283" path="m7920,-795l6938,-795,6938,-512,7920,-512,7920,-795e" filled="t" fillcolor="#EBEBEC" stroked="f">
                <v:path arrowok="t"/>
                <v:fill/>
              </v:shape>
            </v:group>
            <v:group style="position:absolute;left:8978;top:-795;width:830;height:283" coordorigin="8978,-795" coordsize="830,283">
              <v:shape style="position:absolute;left:8978;top:-795;width:830;height:283" coordorigin="8978,-795" coordsize="830,283" path="m9808,-795l8978,-795,8978,-512,9808,-512,9808,-795e" filled="t" fillcolor="#EBEBEC" stroked="f">
                <v:path arrowok="t"/>
                <v:fill/>
              </v:shape>
            </v:group>
            <v:group style="position:absolute;left:9808;top:-795;width:964;height:283" coordorigin="9808,-795" coordsize="964,283">
              <v:shape style="position:absolute;left:9808;top:-795;width:964;height:283" coordorigin="9808,-795" coordsize="964,283" path="m10772,-795l9808,-795,9808,-512,10772,-512,10772,-795e" filled="t" fillcolor="#EBEBEC" stroked="f">
                <v:path arrowok="t"/>
                <v:fill/>
              </v:shape>
            </v:group>
            <v:group style="position:absolute;left:7920;top:-795;width:1057;height:283" coordorigin="7920,-795" coordsize="1057,283">
              <v:shape style="position:absolute;left:7920;top:-795;width:1057;height:283" coordorigin="7920,-795" coordsize="1057,283" path="m8978,-795l7920,-795,7920,-512,8978,-512,8978,-795e" filled="t" fillcolor="#EBEBEC" stroked="f">
                <v:path arrowok="t"/>
                <v:fill/>
              </v:shape>
            </v:group>
            <v:group style="position:absolute;left:1134;top:-1078;width:1071;height:283" coordorigin="1134,-1078" coordsize="1071,283">
              <v:shape style="position:absolute;left:1134;top:-1078;width:1071;height:283" coordorigin="1134,-1078" coordsize="1071,283" path="m2205,-1078l1134,-1078,1134,-795,2205,-795,2205,-1078e" filled="t" fillcolor="#DCDDDE" stroked="f">
                <v:path arrowok="t"/>
                <v:fill/>
              </v:shape>
            </v:group>
            <v:group style="position:absolute;left:2205;top:-1078;width:3649;height:283" coordorigin="2205,-1078" coordsize="3649,283">
              <v:shape style="position:absolute;left:2205;top:-1078;width:3649;height:283" coordorigin="2205,-1078" coordsize="3649,283" path="m5853,-1078l2205,-1078,2205,-795,5853,-795,5853,-1078e" filled="t" fillcolor="#DCDDDE" stroked="f">
                <v:path arrowok="t"/>
                <v:fill/>
              </v:shape>
            </v:group>
            <v:group style="position:absolute;left:5853;top:-1078;width:1084;height:283" coordorigin="5853,-1078" coordsize="1084,283">
              <v:shape style="position:absolute;left:5853;top:-1078;width:1084;height:283" coordorigin="5853,-1078" coordsize="1084,283" path="m6938,-1078l5853,-1078,5853,-795,6938,-795,6938,-1078e" filled="t" fillcolor="#DCDDDE" stroked="f">
                <v:path arrowok="t"/>
                <v:fill/>
              </v:shape>
            </v:group>
            <v:group style="position:absolute;left:6938;top:-1078;width:983;height:283" coordorigin="6938,-1078" coordsize="983,283">
              <v:shape style="position:absolute;left:6938;top:-1078;width:983;height:283" coordorigin="6938,-1078" coordsize="983,283" path="m7920,-1078l6938,-1078,6938,-795,7920,-795,7920,-1078e" filled="t" fillcolor="#DCDDDE" stroked="f">
                <v:path arrowok="t"/>
                <v:fill/>
              </v:shape>
            </v:group>
            <v:group style="position:absolute;left:8978;top:-1078;width:830;height:283" coordorigin="8978,-1078" coordsize="830,283">
              <v:shape style="position:absolute;left:8978;top:-1078;width:830;height:283" coordorigin="8978,-1078" coordsize="830,283" path="m9808,-1078l8978,-1078,8978,-795,9808,-795,9808,-1078e" filled="t" fillcolor="#DCDDDE" stroked="f">
                <v:path arrowok="t"/>
                <v:fill/>
              </v:shape>
            </v:group>
            <v:group style="position:absolute;left:9808;top:-1078;width:964;height:283" coordorigin="9808,-1078" coordsize="964,283">
              <v:shape style="position:absolute;left:9808;top:-1078;width:964;height:283" coordorigin="9808,-1078" coordsize="964,283" path="m10772,-1078l9808,-1078,9808,-795,10772,-795,10772,-1078e" filled="t" fillcolor="#DCDDDE" stroked="f">
                <v:path arrowok="t"/>
                <v:fill/>
              </v:shape>
            </v:group>
            <v:group style="position:absolute;left:7920;top:-1078;width:1057;height:283" coordorigin="7920,-1078" coordsize="1057,283">
              <v:shape style="position:absolute;left:7920;top:-1078;width:1057;height:283" coordorigin="7920,-1078" coordsize="1057,283" path="m7920,-1078l8978,-1078,8978,-795,7920,-795,7920,-1078e" filled="t" fillcolor="#DCDDDE" stroked="f">
                <v:path arrowok="t"/>
                <v:fill/>
              </v:shape>
            </v:group>
            <v:group style="position:absolute;left:1134;top:-512;width:1071;height:283" coordorigin="1134,-512" coordsize="1071,283">
              <v:shape style="position:absolute;left:1134;top:-512;width:1071;height:283" coordorigin="1134,-512" coordsize="1071,283" path="m2205,-512l1134,-512,1134,-228,2205,-228,2205,-512e" filled="t" fillcolor="#DCDDDE" stroked="f">
                <v:path arrowok="t"/>
                <v:fill/>
              </v:shape>
            </v:group>
            <v:group style="position:absolute;left:2205;top:-512;width:3649;height:283" coordorigin="2205,-512" coordsize="3649,283">
              <v:shape style="position:absolute;left:2205;top:-512;width:3649;height:283" coordorigin="2205,-512" coordsize="3649,283" path="m5853,-512l2205,-512,2205,-228,5853,-228,5853,-512e" filled="t" fillcolor="#DCDDDE" stroked="f">
                <v:path arrowok="t"/>
                <v:fill/>
              </v:shape>
            </v:group>
            <v:group style="position:absolute;left:5853;top:-512;width:1084;height:283" coordorigin="5853,-512" coordsize="1084,283">
              <v:shape style="position:absolute;left:5853;top:-512;width:1084;height:283" coordorigin="5853,-512" coordsize="1084,283" path="m6938,-512l5853,-512,5853,-228,6938,-228,6938,-512e" filled="t" fillcolor="#DCDDDE" stroked="f">
                <v:path arrowok="t"/>
                <v:fill/>
              </v:shape>
            </v:group>
            <v:group style="position:absolute;left:6938;top:-512;width:983;height:283" coordorigin="6938,-512" coordsize="983,283">
              <v:shape style="position:absolute;left:6938;top:-512;width:983;height:283" coordorigin="6938,-512" coordsize="983,283" path="m7920,-512l6938,-512,6938,-228,7920,-228,7920,-512e" filled="t" fillcolor="#DCDDDE" stroked="f">
                <v:path arrowok="t"/>
                <v:fill/>
              </v:shape>
            </v:group>
            <v:group style="position:absolute;left:8978;top:-512;width:830;height:283" coordorigin="8978,-512" coordsize="830,283">
              <v:shape style="position:absolute;left:8978;top:-512;width:830;height:283" coordorigin="8978,-512" coordsize="830,283" path="m9808,-512l8978,-512,8978,-228,9808,-228,9808,-512e" filled="t" fillcolor="#DCDDDE" stroked="f">
                <v:path arrowok="t"/>
                <v:fill/>
              </v:shape>
            </v:group>
            <v:group style="position:absolute;left:9808;top:-512;width:964;height:283" coordorigin="9808,-512" coordsize="964,283">
              <v:shape style="position:absolute;left:9808;top:-512;width:964;height:283" coordorigin="9808,-512" coordsize="964,283" path="m10772,-512l9808,-512,9808,-228,10772,-228,10772,-512e" filled="t" fillcolor="#DCDDDE" stroked="f">
                <v:path arrowok="t"/>
                <v:fill/>
              </v:shape>
            </v:group>
            <v:group style="position:absolute;left:7920;top:-512;width:1057;height:283" coordorigin="7920,-512" coordsize="1057,283">
              <v:shape style="position:absolute;left:7920;top:-512;width:1057;height:283" coordorigin="7920,-512" coordsize="1057,283" path="m7920,-512l8978,-512,8978,-228,7920,-228,7920,-512e" filled="t" fillcolor="#DCDDDE" stroked="f">
                <v:path arrowok="t"/>
                <v:fill/>
              </v:shape>
            </v:group>
            <v:group style="position:absolute;left:1134;top:-1362;width:9638;height:2" coordorigin="1134,-1362" coordsize="9638,2">
              <v:shape style="position:absolute;left:1134;top:-1362;width:9638;height:2" coordorigin="1134,-1362" coordsize="9638,0" path="m1134,-1362l10772,-1362e" filled="f" stroked="t" strokeweight=".25pt" strokecolor="#ED1B2D">
                <v:path arrowok="t"/>
              </v:shape>
            </v:group>
            <v:group style="position:absolute;left:1134;top:-1078;width:9638;height:2" coordorigin="1134,-1078" coordsize="9638,2">
              <v:shape style="position:absolute;left:1134;top:-1078;width:9638;height:2" coordorigin="1134,-1078" coordsize="9638,0" path="m1134,-1078l10772,-1078e" filled="f" stroked="t" strokeweight=".25pt" strokecolor="#ED1B2D">
                <v:path arrowok="t"/>
              </v:shape>
            </v:group>
            <v:group style="position:absolute;left:1134;top:-795;width:9638;height:2" coordorigin="1134,-795" coordsize="9638,2">
              <v:shape style="position:absolute;left:1134;top:-795;width:9638;height:2" coordorigin="1134,-795" coordsize="9638,0" path="m1134,-795l10772,-795e" filled="f" stroked="t" strokeweight=".25pt" strokecolor="#ED1B2D">
                <v:path arrowok="t"/>
              </v:shape>
            </v:group>
            <v:group style="position:absolute;left:1134;top:-512;width:9638;height:2" coordorigin="1134,-512" coordsize="9638,2">
              <v:shape style="position:absolute;left:1134;top:-512;width:9638;height:2" coordorigin="1134,-512" coordsize="9638,0" path="m1134,-512l10772,-512e" filled="f" stroked="t" strokeweight=".25pt" strokecolor="#ED1B2D">
                <v:path arrowok="t"/>
              </v:shape>
            </v:group>
            <v:group style="position:absolute;left:1134;top:-228;width:9638;height:2" coordorigin="1134,-228" coordsize="9638,2">
              <v:shape style="position:absolute;left:1134;top:-228;width:9638;height:2" coordorigin="1134,-228" coordsize="9638,0" path="m1134,-228l10772,-228e" filled="f" stroked="t" strokeweight=".25pt" strokecolor="#ED1B2D">
                <v:path arrowok="t"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TEGORIE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PODKLADOV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  <w:position w:val="-1"/>
        </w:rPr>
        <w:t>Ý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4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CH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M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TERIÁ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Ů: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33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2"/>
          <w:szCs w:val="22"/>
        </w:rPr>
      </w:pPr>
      <w:rPr/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15"/>
          <w:w w:val="100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B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Plná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1"/>
          <w:w w:val="10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89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2"/>
          <w:w w:val="89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C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Děrovaná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36"/>
          <w:w w:val="92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2"/>
        </w:rPr>
        <w:t>cihla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2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D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-2"/>
          <w:w w:val="90"/>
        </w:rPr>
        <w:t>L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90"/>
        </w:rPr>
        <w:t>ehčený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6"/>
          <w:w w:val="90"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1"/>
          <w:w w:val="100"/>
        </w:rPr>
        <w:t> 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0"/>
          <w:w w:val="100"/>
          <w:b/>
          <w:bCs/>
        </w:rPr>
        <w:t>E</w:t>
      </w:r>
      <w:r>
        <w:rPr>
          <w:rFonts w:ascii="EurostileLTPro-Bold" w:hAnsi="EurostileLTPro-Bold" w:cs="EurostileLTPro-Bold" w:eastAsia="EurostileLTPro-Bold"/>
          <w:sz w:val="22"/>
          <w:szCs w:val="22"/>
          <w:color w:val="ED1B2D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2"/>
          <w:szCs w:val="22"/>
          <w:color w:val="231F20"/>
          <w:spacing w:val="0"/>
          <w:w w:val="100"/>
        </w:rPr>
        <w:t>Pórobeton</w:t>
      </w:r>
      <w:r>
        <w:rPr>
          <w:rFonts w:ascii="Times New Roman" w:hAnsi="Times New Roman" w:cs="Times New Roman" w:eastAsia="Times New Roman"/>
          <w:sz w:val="22"/>
          <w:szCs w:val="22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</w:sectPr>
      </w:pPr>
      <w:rPr/>
    </w:p>
    <w:p>
      <w:pPr>
        <w:spacing w:before="71" w:after="0" w:line="223" w:lineRule="exact"/>
        <w:ind w:right="81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855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shape style="position:absolute;margin-left:406.17099pt;margin-top:728.434021pt;width:102.710733pt;height:59.4pt;mso-position-horizontal-relative:page;mso-position-vertical-relative:page;z-index:-3850" type="#_x0000_t75">
            <v:imagedata r:id="rId147" o:title=""/>
          </v:shape>
        </w:pict>
      </w:r>
      <w:r>
        <w:rPr/>
        <w:pict>
          <v:group style="position:absolute;margin-left:116.977386pt;margin-top:545.277954pt;width:116.693989pt;height:144.531627pt;mso-position-horizontal-relative:page;mso-position-vertical-relative:page;z-index:-3849" coordorigin="2340,10906" coordsize="2334,2891">
            <v:shape style="position:absolute;left:2342;top:10908;width:1004;height:2884" type="#_x0000_t75">
              <v:imagedata r:id="rId148" o:title=""/>
            </v:shape>
            <v:shape style="position:absolute;left:2728;top:11243;width:1943;height:2310" type="#_x0000_t75">
              <v:imagedata r:id="rId149" o:title=""/>
            </v:shape>
            <v:group style="position:absolute;left:3335;top:11848;width:2;height:1227" coordorigin="3335,11848" coordsize="2,1227">
              <v:shape style="position:absolute;left:3335;top:11848;width:2;height:1227" coordorigin="3335,11848" coordsize="0,1227" path="m3335,13075l3335,13075e" filled="f" stroked="t" strokeweight=".1pt" strokecolor="#ED1C24">
                <v:path arrowok="t"/>
              </v:shape>
            </v:group>
            <v:group style="position:absolute;left:3335;top:11848;width:2;height:1227" coordorigin="3335,11848" coordsize="2,1227">
              <v:shape style="position:absolute;left:3335;top:11848;width:2;height:1227" coordorigin="3335,11848" coordsize="0,1227" path="m3335,11848l3335,13075e" filled="f" stroked="t" strokeweight="1.343973pt" strokecolor="#ED1C24">
                <v:path arrowok="t"/>
              </v:shape>
            </v:group>
            <v:group style="position:absolute;left:3351;top:11812;width:356;height:208" coordorigin="3351,11812" coordsize="356,208">
              <v:shape style="position:absolute;left:3351;top:11812;width:356;height:208" coordorigin="3351,11812" coordsize="356,208" path="m3542,11812l3351,11916,3542,12020,3542,11968,3706,11968,3706,11864,3542,11864,3542,11812e" filled="t" fillcolor="#EE342D" stroked="f">
                <v:path arrowok="t"/>
                <v:fill/>
              </v:shape>
            </v:group>
            <v:group style="position:absolute;left:3351;top:12691;width:356;height:208" coordorigin="3351,12691" coordsize="356,208">
              <v:shape style="position:absolute;left:3351;top:12691;width:356;height:208" coordorigin="3351,12691" coordsize="356,208" path="m3542,12691l3351,12795,3542,12899,3542,12847,3706,12847,3706,12743,3542,12743,3542,12691e" filled="t" fillcolor="#EE342D" stroked="f">
                <v:path arrowok="t"/>
                <v:fill/>
              </v:shape>
            </v:group>
            <v:group style="position:absolute;left:2964;top:12691;width:356;height:208" coordorigin="2964,12691" coordsize="356,208">
              <v:shape style="position:absolute;left:2964;top:12691;width:356;height:208" coordorigin="2964,12691" coordsize="356,208" path="m3128,12691l3128,12743,2964,12743,2964,12847,3128,12847,3128,12899,3320,12795,3128,12691e" filled="t" fillcolor="#EE342D" stroked="f">
                <v:path arrowok="t"/>
                <v:fill/>
              </v:shape>
            </v:group>
            <v:group style="position:absolute;left:2966;top:11812;width:356;height:208" coordorigin="2966,11812" coordsize="356,208">
              <v:shape style="position:absolute;left:2966;top:11812;width:356;height:208" coordorigin="2966,11812" coordsize="356,208" path="m3130,11812l3130,11864,2966,11864,2966,11968,3130,11968,3130,12020,3321,11916,3130,11812e" filled="t" fillcolor="#EE342D" stroked="f">
                <v:path arrowok="t"/>
                <v:fill/>
              </v:shape>
            </v:group>
            <v:group style="position:absolute;left:3041;top:11007;width:654;height:302" coordorigin="3041,11007" coordsize="654,302">
              <v:shape style="position:absolute;left:3041;top:11007;width:654;height:302" coordorigin="3041,11007" coordsize="654,302" path="m3695,11158l3663,11223,3599,11265,3533,11288,3455,11304,3368,11309,3338,11309,3254,11300,3179,11282,3118,11256,3061,11211,3041,11158,3042,11145,3085,11082,3157,11043,3227,11022,3308,11010,3367,11007,3397,11008,3481,11016,3556,11035,3617,11061,3674,11105,3695,11158xe" filled="f" stroked="t" strokeweight="1.219112pt" strokecolor="#63BC46">
                <v:path arrowok="t"/>
              </v:shape>
            </v:group>
            <v:group style="position:absolute;left:2342;top:10908;width:2330;height:2885" coordorigin="2342,10908" coordsize="2330,2885">
              <v:shape style="position:absolute;left:2342;top:10908;width:2330;height:2885" coordorigin="2342,10908" coordsize="2330,2885" path="m4671,13792l2342,13792,2342,10908,4671,10908,4671,13792xe" filled="f" stroked="t" strokeweight=".214028pt" strokecolor="#231F20">
                <v:path arrowok="t"/>
              </v:shape>
            </v:group>
            <v:group style="position:absolute;left:2342;top:13792;width:2300;height:2" coordorigin="2342,13792" coordsize="2300,2">
              <v:shape style="position:absolute;left:2342;top:13792;width:2300;height:2" coordorigin="2342,13792" coordsize="2300,2" path="m2342,13794l4642,13792e" filled="f" stroked="t" strokeweight=".198746pt" strokecolor="#231F20">
                <v:path arrowok="t"/>
              </v:shape>
            </v:group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19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6" w:after="0" w:line="240" w:lineRule="auto"/>
        <w:ind w:left="194" w:right="5153"/>
        <w:jc w:val="both"/>
        <w:rPr>
          <w:rFonts w:ascii="EurostileLTPro-Bold" w:hAnsi="EurostileLTPro-Bold" w:cs="EurostileLTPro-Bold" w:eastAsia="EurostileLTPro-Bold"/>
          <w:sz w:val="28"/>
          <w:szCs w:val="28"/>
        </w:rPr>
      </w:pPr>
      <w:rPr/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96"/>
          <w:b/>
          <w:bCs/>
        </w:rPr>
        <w:t>MON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19"/>
          <w:w w:val="96"/>
          <w:b/>
          <w:bCs/>
        </w:rPr>
        <w:t>T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96"/>
          <w:b/>
          <w:bCs/>
        </w:rPr>
        <w:t>ÁŽNÍ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16"/>
          <w:w w:val="96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96"/>
          <w:b/>
          <w:bCs/>
        </w:rPr>
        <w:t>PŘÍPR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10"/>
          <w:w w:val="96"/>
          <w:b/>
          <w:bCs/>
        </w:rPr>
        <w:t>A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96"/>
          <w:b/>
          <w:bCs/>
        </w:rPr>
        <w:t>VEK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17"/>
          <w:w w:val="96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</w:rPr>
        <w:t>ZPR,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23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</w:rPr>
        <w:t>ZPR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-21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8"/>
          <w:szCs w:val="28"/>
          <w:color w:val="FFFFFF"/>
          <w:spacing w:val="0"/>
          <w:w w:val="100"/>
          <w:b/>
          <w:bCs/>
        </w:rPr>
        <w:t>SDS</w:t>
      </w:r>
      <w:r>
        <w:rPr>
          <w:rFonts w:ascii="EurostileLTPro-Bold" w:hAnsi="EurostileLTPro-Bold" w:cs="EurostileLTPro-Bold" w:eastAsia="EurostileLTPro-Bold"/>
          <w:sz w:val="28"/>
          <w:szCs w:val="28"/>
          <w:color w:val="000000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50" w:lineRule="auto"/>
        <w:ind w:left="114" w:right="589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56.193001pt;margin-top:-29.573889pt;width:482.640098pt;height:23.677pt;mso-position-horizontal-relative:page;mso-position-vertical-relative:paragraph;z-index:-3854" coordorigin="1124,-591" coordsize="9653,474">
            <v:group style="position:absolute;left:1134;top:-581;width:5575;height:454" coordorigin="1134,-581" coordsize="5575,454">
              <v:shape style="position:absolute;left:1134;top:-581;width:5575;height:454" coordorigin="1134,-581" coordsize="5575,454" path="m1134,-581l6709,-581,6709,-128,1134,-128,1134,-581e" filled="t" fillcolor="#808285" stroked="f">
                <v:path arrowok="t"/>
                <v:fill/>
              </v:shape>
            </v:group>
            <v:group style="position:absolute;left:1134;top:-581;width:9638;height:2" coordorigin="1134,-581" coordsize="9638,2">
              <v:shape style="position:absolute;left:1134;top:-581;width:9638;height:2" coordorigin="1134,-581" coordsize="9638,0" path="m1134,-581l10772,-581e" filled="f" stroked="t" strokeweight=".5pt" strokecolor="#ED1B2D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77.257996pt;margin-top:-4.050889pt;width:157.719pt;height:181.828pt;mso-position-horizontal-relative:page;mso-position-vertical-relative:paragraph;z-index:-3853" type="#_x0000_t75">
            <v:imagedata r:id="rId150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Rotační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přípravek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ZPR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šroubových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kotev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kontaktních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zateplovacích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14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9"/>
        </w:rPr>
        <w:t>ystémech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(ETICS).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" w:right="5897"/>
        <w:jc w:val="both"/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</w:rPr>
        <w:t>VL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TNO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TI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</w:rPr>
        <w:t>                                     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  <w:u w:val="single" w:color="231F20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17"/>
          <w:b/>
          <w:bCs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14" w:right="806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0"/>
        </w:rPr>
        <w:t>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tifikovaná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zápustná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27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ČSN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ISO/IEC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0"/>
        </w:rPr>
        <w:t>17025/2005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4" w:right="707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Čistota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aplikaci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odpadu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EPS,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275" w:right="5941" w:firstLine="-162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Přesné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stejnoměrné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zapuštění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talířku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izolantu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prevence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vzniku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nežádoucích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efektů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fasádě.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8397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Nízká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hmotnost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přípravku.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25" w:lineRule="exact"/>
        <w:ind w:left="114" w:right="890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-1"/>
        </w:rPr>
        <w:t>Jednoduché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  <w:position w:val="-1"/>
        </w:rPr>
        <w:t>použití.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1" w:after="0" w:line="268" w:lineRule="exact"/>
        <w:ind w:left="114" w:right="-20"/>
        <w:jc w:val="left"/>
        <w:tabs>
          <w:tab w:pos="480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TECHNICKÉ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Ú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D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AJE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3.859997" w:type="dxa"/>
      </w:tblPr>
      <w:tblGrid/>
      <w:tr>
        <w:trPr>
          <w:trHeight w:val="276" w:hRule="exact"/>
        </w:trPr>
        <w:tc>
          <w:tcPr>
            <w:tcW w:w="2349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>
              <w:spacing w:before="59" w:after="0" w:line="393" w:lineRule="auto"/>
              <w:ind w:left="227" w:right="895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Upínací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bit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Unašeč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ZPR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Unašeč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ZPR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SDS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</w:rPr>
            </w:r>
          </w:p>
          <w:p>
            <w:pPr>
              <w:spacing w:before="18" w:after="0" w:line="240" w:lineRule="auto"/>
              <w:ind w:left="227" w:right="-20"/>
              <w:jc w:val="left"/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Materiál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</w:rPr>
            </w:r>
          </w:p>
        </w:tc>
        <w:tc>
          <w:tcPr>
            <w:tcW w:w="2349" w:type="dxa"/>
            <w:tcBorders>
              <w:top w:val="nil" w:sz="6" w:space="0" w:color="auto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6" w:after="0" w:line="240" w:lineRule="auto"/>
              <w:ind w:left="778" w:right="75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2"/>
                <w:w w:val="77"/>
              </w:rPr>
              <w:t>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77"/>
              </w:rPr>
              <w:t>ORX®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4"/>
                <w:w w:val="7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8"/>
              </w:rPr>
              <w:t>T30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76" w:hRule="exact"/>
        </w:trPr>
        <w:tc>
          <w:tcPr>
            <w:tcW w:w="234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/>
            <w:rPr/>
          </w:p>
        </w:tc>
        <w:tc>
          <w:tcPr>
            <w:tcW w:w="234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4" w:after="0" w:line="240" w:lineRule="auto"/>
              <w:ind w:left="630" w:right="-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šestihran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10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mm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76" w:hRule="exact"/>
        </w:trPr>
        <w:tc>
          <w:tcPr>
            <w:tcW w:w="2349" w:type="dxa"/>
            <w:vMerge/>
            <w:tcBorders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/>
            <w:rPr/>
          </w:p>
        </w:tc>
        <w:tc>
          <w:tcPr>
            <w:tcW w:w="234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4" w:after="0" w:line="240" w:lineRule="auto"/>
              <w:ind w:left="858" w:right="8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3"/>
              </w:rPr>
              <w:t>SDS-plus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76" w:hRule="exact"/>
        </w:trPr>
        <w:tc>
          <w:tcPr>
            <w:tcW w:w="2349" w:type="dxa"/>
            <w:vMerge/>
            <w:tcBorders>
              <w:bottom w:val="nil" w:sz="6" w:space="0" w:color="auto"/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/>
            <w:rPr/>
          </w:p>
        </w:tc>
        <w:tc>
          <w:tcPr>
            <w:tcW w:w="2349" w:type="dxa"/>
            <w:tcBorders>
              <w:top w:val="single" w:sz="2" w:space="0" w:color="ED1B2D"/>
              <w:bottom w:val="single" w:sz="2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4" w:after="0" w:line="240" w:lineRule="auto"/>
              <w:ind w:left="812" w:right="79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2"/>
              </w:rPr>
              <w:t>Hliník,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1"/>
                <w:w w:val="82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2"/>
              </w:rPr>
              <w:t>ocel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171.46803pt;height:115.83pt;mso-position-horizontal-relative:char;mso-position-vertical-relative:line" type="#_x0000_t75">
            <v:imagedata r:id="rId151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8" w:after="0" w:line="270" w:lineRule="exact"/>
        <w:ind w:left="2133" w:right="-20"/>
        <w:jc w:val="left"/>
        <w:rPr>
          <w:rFonts w:ascii="Arial" w:hAnsi="Arial" w:cs="Arial" w:eastAsia="Arial"/>
          <w:sz w:val="24"/>
          <w:szCs w:val="24"/>
        </w:rPr>
      </w:pPr>
      <w:rPr/>
      <w:r>
        <w:rPr/>
        <w:pict>
          <v:group style="position:absolute;margin-left:377.257996pt;margin-top:-204.904221pt;width:157.719pt;height:202.971pt;mso-position-horizontal-relative:page;mso-position-vertical-relative:paragraph;z-index:-3852" coordorigin="7545,-4098" coordsize="3154,4059">
            <v:shape style="position:absolute;left:7545;top:-3908;width:3154;height:3870" type="#_x0000_t75">
              <v:imagedata r:id="rId152" o:title=""/>
            </v:shape>
            <v:shape style="position:absolute;left:7545;top:-4098;width:3154;height:150" type="#_x0000_t75">
              <v:imagedata r:id="rId153" o:title=""/>
            </v:shape>
            <w10:wrap type="none"/>
          </v:group>
        </w:pict>
      </w:r>
      <w:r>
        <w:rPr>
          <w:rFonts w:ascii="Arial" w:hAnsi="Arial" w:cs="Arial" w:eastAsia="Arial"/>
          <w:sz w:val="24"/>
          <w:szCs w:val="24"/>
          <w:color w:val="4CB748"/>
          <w:spacing w:val="0"/>
          <w:w w:val="116"/>
          <w:position w:val="-1"/>
        </w:rPr>
        <w:t>OK</w:t>
      </w:r>
      <w:r>
        <w:rPr>
          <w:rFonts w:ascii="Arial" w:hAnsi="Arial" w:cs="Arial" w:eastAsia="Arial"/>
          <w:sz w:val="24"/>
          <w:szCs w:val="24"/>
          <w:color w:val="000000"/>
          <w:spacing w:val="0"/>
          <w:w w:val="100"/>
          <w:position w:val="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5" w:after="0" w:line="240" w:lineRule="auto"/>
        <w:ind w:left="2598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/>
        <w:pict>
          <v:group style="position:absolute;margin-left:377.573639pt;margin-top:11.405555pt;width:143.199351pt;height:84.660949pt;mso-position-horizontal-relative:page;mso-position-vertical-relative:paragraph;z-index:-3851" coordorigin="7551,228" coordsize="2864,1693">
            <v:shape style="position:absolute;left:7551;top:228;width:2864;height:1673" type="#_x0000_t75">
              <v:imagedata r:id="rId154" o:title=""/>
            </v:shape>
            <w10:wrap type="none"/>
          </v:group>
        </w:pict>
      </w:r>
      <w:r>
        <w:rPr>
          <w:rFonts w:ascii="Arial" w:hAnsi="Arial" w:cs="Arial" w:eastAsia="Arial"/>
          <w:sz w:val="16"/>
          <w:szCs w:val="16"/>
          <w:color w:val="ED1C24"/>
          <w:w w:val="117"/>
        </w:rPr>
        <w:t>S</w:t>
      </w:r>
      <w:r>
        <w:rPr>
          <w:rFonts w:ascii="Arial" w:hAnsi="Arial" w:cs="Arial" w:eastAsia="Arial"/>
          <w:sz w:val="16"/>
          <w:szCs w:val="16"/>
          <w:color w:val="ED1C24"/>
          <w:spacing w:val="-3"/>
          <w:w w:val="117"/>
        </w:rPr>
        <w:t>T</w:t>
      </w:r>
      <w:r>
        <w:rPr>
          <w:rFonts w:ascii="Arial" w:hAnsi="Arial" w:cs="Arial" w:eastAsia="Arial"/>
          <w:sz w:val="16"/>
          <w:szCs w:val="16"/>
          <w:color w:val="ED1C24"/>
          <w:spacing w:val="0"/>
          <w:w w:val="117"/>
        </w:rPr>
        <w:t>OP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1.357927" w:type="dxa"/>
      </w:tblPr>
      <w:tblGrid/>
      <w:tr>
        <w:trPr>
          <w:trHeight w:val="794" w:hRule="exact"/>
        </w:trPr>
        <w:tc>
          <w:tcPr>
            <w:tcW w:w="469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  <w:shd w:val="clear" w:color="auto" w:fill="808285"/>
          </w:tcPr>
          <w:p>
            <w:pPr>
              <w:spacing w:before="18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132" w:lineRule="exact"/>
              <w:ind w:left="291" w:right="-20"/>
              <w:jc w:val="left"/>
              <w:tabs>
                <w:tab w:pos="384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2"/>
              </w:rPr>
              <w:t>Obj.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2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2"/>
              </w:rPr>
              <w:t>č.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-2"/>
              </w:rPr>
              <w:t>Množství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  <w:p>
            <w:pPr>
              <w:spacing w:before="0" w:after="0" w:line="196" w:lineRule="exact"/>
              <w:ind w:left="270" w:right="-20"/>
              <w:jc w:val="left"/>
              <w:tabs>
                <w:tab w:pos="2040" w:val="left"/>
                <w:tab w:pos="3880" w:val="left"/>
              </w:tabs>
              <w:rPr>
                <w:rFonts w:ascii="EurostileLTPro-Demi" w:hAnsi="EurostileLTPro-Demi" w:cs="EurostileLTPro-Demi" w:eastAsia="EurostileLTPro-Demi"/>
                <w:sz w:val="14"/>
                <w:szCs w:val="14"/>
              </w:rPr>
            </w:pPr>
            <w:rPr/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</w:rPr>
              <w:t>položky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-3"/>
                <w:w w:val="100"/>
                <w:b/>
                <w:bCs/>
                <w:position w:val="8"/>
              </w:rPr>
              <w:t>P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8"/>
              </w:rPr>
              <w:t>rodukt</w:t>
              <w:tab/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v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 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FFFFFF"/>
                <w:spacing w:val="0"/>
                <w:w w:val="100"/>
                <w:b/>
                <w:bCs/>
                <w:position w:val="0"/>
              </w:rPr>
              <w:t>balení</w:t>
            </w:r>
            <w:r>
              <w:rPr>
                <w:rFonts w:ascii="EurostileLTPro-Demi" w:hAnsi="EurostileLTPro-Demi" w:cs="EurostileLTPro-Demi" w:eastAsia="EurostileLTPro-Demi"/>
                <w:sz w:val="14"/>
                <w:szCs w:val="14"/>
                <w:color w:val="000000"/>
                <w:spacing w:val="0"/>
                <w:w w:val="100"/>
                <w:position w:val="0"/>
              </w:rPr>
            </w:r>
          </w:p>
        </w:tc>
      </w:tr>
      <w:tr>
        <w:trPr>
          <w:trHeight w:val="283" w:hRule="exact"/>
        </w:trPr>
        <w:tc>
          <w:tcPr>
            <w:tcW w:w="4699" w:type="dxa"/>
            <w:tcBorders>
              <w:top w:val="nil" w:sz="6" w:space="0" w:color="auto"/>
              <w:bottom w:val="single" w:sz="2.000014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50" w:after="0" w:line="240" w:lineRule="auto"/>
              <w:ind w:left="256" w:right="-20"/>
              <w:jc w:val="left"/>
              <w:tabs>
                <w:tab w:pos="1080" w:val="left"/>
                <w:tab w:pos="41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078136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ZPR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4699" w:type="dxa"/>
            <w:tcBorders>
              <w:top w:val="single" w:sz="2.000014" w:space="0" w:color="ED1B2D"/>
              <w:bottom w:val="single" w:sz="2.000028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256" w:right="-20"/>
              <w:jc w:val="left"/>
              <w:tabs>
                <w:tab w:pos="1080" w:val="left"/>
                <w:tab w:pos="41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078153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91"/>
              </w:rPr>
              <w:t>ZPR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8"/>
                <w:w w:val="91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SDS+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4699" w:type="dxa"/>
            <w:tcBorders>
              <w:top w:val="single" w:sz="2.000028" w:space="0" w:color="ED1B2D"/>
              <w:bottom w:val="single" w:sz="2.000013" w:space="0" w:color="ED1B2D"/>
              <w:left w:val="nil" w:sz="6" w:space="0" w:color="auto"/>
              <w:right w:val="nil" w:sz="6" w:space="0" w:color="auto"/>
            </w:tcBorders>
            <w:shd w:val="clear" w:color="auto" w:fill="DCDDDE"/>
          </w:tcPr>
          <w:p>
            <w:pPr>
              <w:spacing w:before="47" w:after="0" w:line="240" w:lineRule="auto"/>
              <w:ind w:left="256" w:right="-20"/>
              <w:jc w:val="left"/>
              <w:tabs>
                <w:tab w:pos="1080" w:val="left"/>
                <w:tab w:pos="41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078136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8"/>
              </w:rPr>
              <w:t>Náhradní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9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8"/>
              </w:rPr>
              <w:t>korunka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30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8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2"/>
                <w:w w:val="88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ZPR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  <w:tr>
        <w:trPr>
          <w:trHeight w:val="283" w:hRule="exact"/>
        </w:trPr>
        <w:tc>
          <w:tcPr>
            <w:tcW w:w="4699" w:type="dxa"/>
            <w:tcBorders>
              <w:top w:val="single" w:sz="2.000013" w:space="0" w:color="ED1B2D"/>
              <w:bottom w:val="single" w:sz="2.000007" w:space="0" w:color="ED1B2D"/>
              <w:left w:val="nil" w:sz="6" w:space="0" w:color="auto"/>
              <w:right w:val="nil" w:sz="6" w:space="0" w:color="auto"/>
            </w:tcBorders>
            <w:shd w:val="clear" w:color="auto" w:fill="EBEBEC"/>
          </w:tcPr>
          <w:p>
            <w:pPr>
              <w:spacing w:before="47" w:after="0" w:line="240" w:lineRule="auto"/>
              <w:ind w:left="256" w:right="-20"/>
              <w:jc w:val="left"/>
              <w:tabs>
                <w:tab w:pos="1080" w:val="left"/>
                <w:tab w:pos="4100" w:val="left"/>
              </w:tabs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Pr/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054902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6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79"/>
              </w:rPr>
              <w:t>BIT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2"/>
                <w:w w:val="79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náhradní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19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87"/>
              </w:rPr>
              <w:t>k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3"/>
                <w:w w:val="87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MPS,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7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ZPS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-1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5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>ZPR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231F20"/>
                <w:spacing w:val="0"/>
                <w:w w:val="111"/>
              </w:rPr>
              <w:t>1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  <w:color w:val="000000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Mar w:header="0" w:footer="0" w:top="280" w:bottom="280" w:left="1020" w:right="120"/>
          <w:headerReference w:type="default" r:id="rId145"/>
          <w:footerReference w:type="default" r:id="rId146"/>
          <w:pgSz w:w="11920" w:h="16840"/>
        </w:sectPr>
      </w:pPr>
      <w:rPr/>
    </w:p>
    <w:p>
      <w:pPr>
        <w:spacing w:before="71" w:after="0" w:line="223" w:lineRule="exact"/>
        <w:ind w:left="101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20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68" w:lineRule="exact"/>
        <w:ind w:left="1014" w:right="-20"/>
        <w:jc w:val="left"/>
        <w:tabs>
          <w:tab w:pos="106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ANOVENÍ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DÉL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Y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TVY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40" w:lineRule="auto"/>
        <w:ind w:left="1014" w:right="64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Navrhování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použití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mechanického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spojení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vnějších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tepelně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kompozitních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7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ystémů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(ETICS)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8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řeší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ČSN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0" w:after="0" w:line="250" w:lineRule="auto"/>
        <w:ind w:left="1014" w:right="5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73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2902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dubna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2011.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Podle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této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normy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ETICS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smějí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použít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pouze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mechanické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5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upevňovací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prostředky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ověřenými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vlastnostmi,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zajišťujícími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spolehlivost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rozsahu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jimi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dotčených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základních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požadavků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stavby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podle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postupů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80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8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G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014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2"/>
        </w:rPr>
        <w:t>jinými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slovy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řečeno,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platným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tifikátem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84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2"/>
          <w:w w:val="8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(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4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vropské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 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8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technické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schválení,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5"/>
        </w:rPr>
        <w:t>resp.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posouzení)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(Stavební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technické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vědčení)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uvedením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odpovídajících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vlastností.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Jejich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počet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rozmístění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vychází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podmínek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výsledků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zkoušek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výpočtů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souvisejících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zajištěním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stability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ystému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konstrukci.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Návrh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posouzení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mechanického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ETICS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být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potom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součástí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stavební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dokumentace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podle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ČSN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73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2901.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0" w:lineRule="auto"/>
        <w:ind w:left="1014" w:right="59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třeba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uvědomit,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zda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kotvíme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izolant,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například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polystyren,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zcela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nově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postavenou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obvodovou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zeď,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3"/>
        </w:rPr>
        <w:t>již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7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stávající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omítnutou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obvodovou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zeď,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tj.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dodatečné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zateplení.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8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dodatečného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zateplení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třeba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zjistit,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jaká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vrstva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staré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omítky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zda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alespoň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zhruba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konstantní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celé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ploše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zdi.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Pakliže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5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konstantní,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třeba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zjistit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původní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dokumentace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domu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jakého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obvodová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zeď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postavena.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Případně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pokud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dokumentaci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nevlastníme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tuto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informaci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zjistit.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7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2"/>
        </w:rPr>
        <w:t>ato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informace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rozhoduje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délce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počtu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talířové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metr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čtverečn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Souhrnem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třeba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zjistit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tyto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informace,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které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rozhodují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délce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talířové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hmoždinky: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tloušťka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desky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izolantu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(polystyren,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vata),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dodatečného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zateplení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tloušťku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vrstvy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původní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stávající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fasády,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čeho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postavena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obvodová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zeď.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50" w:lineRule="auto"/>
        <w:ind w:left="1014" w:right="58"/>
        <w:jc w:val="both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předpokladu,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že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jedná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polystyrenovou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desku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tloušťky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cm,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dále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cca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silnou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vrstvu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zdiva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původní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fasády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plné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cihly,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panelových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domů,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které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dnešní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době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hromadně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zateplují,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betonový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panel,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třeba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počítat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délkou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minimálně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délky,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pokud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chceme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opravdu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použít.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třeba,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aby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rozpínací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část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hmoždinky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1"/>
        </w:rPr>
        <w:t>trnu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rozpínala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co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nejpevnější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části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zdi.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1" w:after="0" w:line="414" w:lineRule="exact"/>
        <w:ind w:left="3216" w:right="-20"/>
        <w:jc w:val="left"/>
        <w:tabs>
          <w:tab w:pos="3740" w:val="left"/>
          <w:tab w:pos="4220" w:val="left"/>
        </w:tabs>
        <w:rPr>
          <w:rFonts w:ascii="EurostileLTPro-Demi" w:hAnsi="EurostileLTPro-Demi" w:cs="EurostileLTPro-Demi" w:eastAsia="EurostileLTPro-Demi"/>
          <w:sz w:val="18"/>
          <w:szCs w:val="18"/>
        </w:rPr>
      </w:pPr>
      <w:rPr/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L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2"/>
        </w:rPr>
        <w:t>a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-57"/>
          <w:w w:val="100"/>
          <w:b/>
          <w:bCs/>
          <w:position w:val="-2"/>
        </w:rPr>
        <w:t> 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2"/>
        </w:rPr>
        <w:tab/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2"/>
        </w:rPr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≥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-96"/>
          <w:w w:val="100"/>
          <w:b/>
          <w:bCs/>
          <w:position w:val="5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ab/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h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2"/>
        </w:rPr>
        <w:t>D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2"/>
        </w:rPr>
        <w:t> 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10"/>
          <w:w w:val="100"/>
          <w:b/>
          <w:bCs/>
          <w:position w:val="-2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+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32"/>
          <w:w w:val="100"/>
          <w:b/>
          <w:bCs/>
          <w:position w:val="5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h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2"/>
        </w:rPr>
        <w:t>nom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2"/>
        </w:rPr>
        <w:t> 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8"/>
          <w:w w:val="100"/>
          <w:b/>
          <w:bCs/>
          <w:position w:val="-2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+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32"/>
          <w:w w:val="100"/>
          <w:b/>
          <w:bCs/>
          <w:position w:val="5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max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39"/>
          <w:w w:val="100"/>
          <w:b/>
          <w:bCs/>
          <w:position w:val="5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a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5"/>
        </w:rPr>
        <w:t>1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100"/>
          <w:b/>
          <w:bCs/>
          <w:position w:val="-5"/>
        </w:rPr>
        <w:t> 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10"/>
          <w:w w:val="100"/>
          <w:b/>
          <w:bCs/>
          <w:position w:val="-5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+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32"/>
          <w:w w:val="100"/>
          <w:b/>
          <w:bCs/>
          <w:position w:val="5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0"/>
          <w:b/>
          <w:bCs/>
          <w:position w:val="5"/>
        </w:rPr>
        <w:t>max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39"/>
          <w:w w:val="100"/>
          <w:b/>
          <w:bCs/>
          <w:position w:val="5"/>
        </w:rPr>
        <w:t> </w:t>
      </w:r>
      <w:r>
        <w:rPr>
          <w:rFonts w:ascii="EurostileLTPro-Demi" w:hAnsi="EurostileLTPro-Demi" w:cs="EurostileLTPro-Demi" w:eastAsia="EurostileLTPro-Demi"/>
          <w:sz w:val="30"/>
          <w:szCs w:val="30"/>
          <w:color w:val="ED1C24"/>
          <w:spacing w:val="0"/>
          <w:w w:val="102"/>
          <w:b/>
          <w:bCs/>
          <w:position w:val="5"/>
        </w:rPr>
        <w:t>a</w:t>
      </w:r>
      <w:r>
        <w:rPr>
          <w:rFonts w:ascii="EurostileLTPro-Demi" w:hAnsi="EurostileLTPro-Demi" w:cs="EurostileLTPro-Demi" w:eastAsia="EurostileLTPro-Demi"/>
          <w:sz w:val="18"/>
          <w:szCs w:val="18"/>
          <w:color w:val="ED1C24"/>
          <w:spacing w:val="0"/>
          <w:w w:val="99"/>
          <w:b/>
          <w:bCs/>
          <w:position w:val="-5"/>
        </w:rPr>
        <w:t>2</w:t>
      </w:r>
      <w:r>
        <w:rPr>
          <w:rFonts w:ascii="EurostileLTPro-Demi" w:hAnsi="EurostileLTPro-Demi" w:cs="EurostileLTPro-Demi" w:eastAsia="EurostileLTPro-Demi"/>
          <w:sz w:val="18"/>
          <w:szCs w:val="18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jc w:val="left"/>
        <w:spacing w:after="0"/>
        <w:sectPr>
          <w:pgMar w:header="0" w:footer="0" w:top="280" w:bottom="280" w:left="120" w:right="1020"/>
          <w:headerReference w:type="default" r:id="rId155"/>
          <w:footerReference w:type="default" r:id="rId156"/>
          <w:pgSz w:w="11920" w:h="16840"/>
        </w:sectPr>
      </w:pPr>
      <w:rPr/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510" w:lineRule="auto"/>
        <w:ind w:left="8144" w:right="-36" w:firstLine="2"/>
        <w:jc w:val="left"/>
        <w:rPr>
          <w:rFonts w:ascii="Times New Roman" w:hAnsi="Times New Roman" w:cs="Times New Roman" w:eastAsia="Times New Roman"/>
          <w:sz w:val="9"/>
          <w:szCs w:val="9"/>
        </w:rPr>
      </w:pPr>
      <w:rPr/>
      <w:r>
        <w:rPr/>
        <w:pict>
          <v:group style="position:absolute;margin-left:57.943501pt;margin-top:-16.058641pt;width:327.007800pt;height:140.4412pt;mso-position-horizontal-relative:page;mso-position-vertical-relative:paragraph;z-index:-3847" coordorigin="1159,-321" coordsize="6540,2809">
            <v:group style="position:absolute;left:1399;top:2383;width:5928;height:2" coordorigin="1399,2383" coordsize="5928,2">
              <v:shape style="position:absolute;left:1399;top:2383;width:5928;height:2" coordorigin="1399,2383" coordsize="5928,0" path="m1399,2383l1399,2383e" filled="f" stroked="t" strokeweight=".1pt" strokecolor="#231F20">
                <v:path arrowok="t"/>
              </v:shape>
            </v:group>
            <v:group style="position:absolute;left:1399;top:2383;width:5928;height:2" coordorigin="1399,2383" coordsize="5928,2">
              <v:shape style="position:absolute;left:1399;top:2383;width:5928;height:2" coordorigin="1399,2383" coordsize="5928,0" path="m7327,2383l1399,2383e" filled="f" stroked="t" strokeweight=".147pt" strokecolor="#020303">
                <v:path arrowok="t"/>
              </v:shape>
            </v:group>
            <v:group style="position:absolute;left:1399;top:968;width:2;height:1518" coordorigin="1399,968" coordsize="2,1518">
              <v:shape style="position:absolute;left:1399;top:968;width:2;height:1518" coordorigin="1399,968" coordsize="0,1518" path="m1399,2486l1399,2486e" filled="f" stroked="t" strokeweight=".1pt" strokecolor="#231F20">
                <v:path arrowok="t"/>
              </v:shape>
            </v:group>
            <v:group style="position:absolute;left:1399;top:968;width:2;height:1518" coordorigin="1399,968" coordsize="2,1518">
              <v:shape style="position:absolute;left:1399;top:968;width:2;height:1518" coordorigin="1399,968" coordsize="0,1518" path="m1399,2486l1399,968e" filled="f" stroked="t" strokeweight=".147pt" strokecolor="#020303">
                <v:path arrowok="t"/>
              </v:shape>
            </v:group>
            <v:group style="position:absolute;left:1409;top:1469;width:1786;height:2" coordorigin="1409,1469" coordsize="1786,2">
              <v:shape style="position:absolute;left:1409;top:1469;width:1786;height:2" coordorigin="1409,1469" coordsize="1786,0" path="m3195,1469l1409,1469e" filled="f" stroked="t" strokeweight=".147pt" strokecolor="#020303">
                <v:path arrowok="t"/>
              </v:shape>
            </v:group>
            <v:group style="position:absolute;left:2318;top:975;width:2;height:616" coordorigin="2318,975" coordsize="2,616">
              <v:shape style="position:absolute;left:2318;top:975;width:2;height:616" coordorigin="2318,975" coordsize="0,616" path="m2318,1591l2318,1591e" filled="f" stroked="t" strokeweight=".1pt" strokecolor="#231F20">
                <v:path arrowok="t"/>
              </v:shape>
            </v:group>
            <v:group style="position:absolute;left:2318;top:975;width:2;height:616" coordorigin="2318,975" coordsize="2,616">
              <v:shape style="position:absolute;left:2318;top:975;width:2;height:616" coordorigin="2318,975" coordsize="0,616" path="m2318,1591l2318,975e" filled="f" stroked="t" strokeweight=".147pt" strokecolor="#020303">
                <v:path arrowok="t"/>
              </v:shape>
            </v:group>
            <v:group style="position:absolute;left:7127;top:2341;width:200;height:83" coordorigin="7127,2341" coordsize="200,83">
              <v:shape style="position:absolute;left:7127;top:2341;width:200;height:83" coordorigin="7127,2341" coordsize="200,83" path="m7127,2341l7127,2424,7327,2383,7127,2341e" filled="t" fillcolor="#020303" stroked="f">
                <v:path arrowok="t"/>
                <v:fill/>
              </v:shape>
            </v:group>
            <v:group style="position:absolute;left:2118;top:1430;width:200;height:83" coordorigin="2118,1430" coordsize="200,83">
              <v:shape style="position:absolute;left:2118;top:1430;width:200;height:83" coordorigin="2118,1430" coordsize="200,83" path="m2118,1430l2118,1512,2318,1471,2118,1430e" filled="t" fillcolor="#020303" stroked="f">
                <v:path arrowok="t"/>
                <v:fill/>
              </v:shape>
            </v:group>
            <v:group style="position:absolute;left:1399;top:1430;width:200;height:83" coordorigin="1399,1430" coordsize="200,83">
              <v:shape style="position:absolute;left:1399;top:1430;width:200;height:83" coordorigin="1399,1430" coordsize="200,83" path="m1599,1430l1399,1471,1599,1512,1599,1430e" filled="t" fillcolor="#020303" stroked="f">
                <v:path arrowok="t"/>
                <v:fill/>
              </v:shape>
            </v:group>
            <v:group style="position:absolute;left:1399;top:2341;width:200;height:83" coordorigin="1399,2341" coordsize="200,83">
              <v:shape style="position:absolute;left:1399;top:2341;width:200;height:83" coordorigin="1399,2341" coordsize="200,83" path="m1599,2341l1399,2383,1599,2424,1599,2341e" filled="t" fillcolor="#020303" stroked="f">
                <v:path arrowok="t"/>
                <v:fill/>
              </v:shape>
            </v:group>
            <v:group style="position:absolute;left:7327;top:1877;width:2;height:609" coordorigin="7327,1877" coordsize="2,609">
              <v:shape style="position:absolute;left:7327;top:1877;width:2;height:609" coordorigin="7327,1877" coordsize="0,609" path="m7327,2486l7327,2486e" filled="f" stroked="t" strokeweight=".1pt" strokecolor="#231F20">
                <v:path arrowok="t"/>
              </v:shape>
            </v:group>
            <v:group style="position:absolute;left:7327;top:1877;width:2;height:609" coordorigin="7327,1877" coordsize="2,609">
              <v:shape style="position:absolute;left:7327;top:1877;width:2;height:609" coordorigin="7327,1877" coordsize="0,609" path="m7327,2486l7327,1877e" filled="f" stroked="t" strokeweight=".147pt" strokecolor="#020303">
                <v:path arrowok="t"/>
              </v:shape>
            </v:group>
            <v:group style="position:absolute;left:3491;top:975;width:2;height:1040" coordorigin="3491,975" coordsize="2,1040">
              <v:shape style="position:absolute;left:3491;top:975;width:2;height:1040" coordorigin="3491,975" coordsize="0,1040" path="m3491,2015l3491,2015e" filled="f" stroked="t" strokeweight=".1pt" strokecolor="#231F20">
                <v:path arrowok="t"/>
              </v:shape>
            </v:group>
            <v:group style="position:absolute;left:3491;top:975;width:2;height:1040" coordorigin="3491,975" coordsize="2,1040">
              <v:shape style="position:absolute;left:3491;top:975;width:2;height:1040" coordorigin="3491,975" coordsize="0,1040" path="m3491,2015l3491,975e" filled="f" stroked="t" strokeweight=".147pt" strokecolor="#020303">
                <v:path arrowok="t"/>
              </v:shape>
            </v:group>
            <v:group style="position:absolute;left:1397;top:1905;width:2094;height:2" coordorigin="1397,1905" coordsize="2094,2">
              <v:shape style="position:absolute;left:1397;top:1905;width:2094;height:2" coordorigin="1397,1905" coordsize="2094,0" path="m3491,1905l1397,1905e" filled="f" stroked="t" strokeweight=".147pt" strokecolor="#020303">
                <v:path arrowok="t"/>
              </v:shape>
            </v:group>
            <v:group style="position:absolute;left:1399;top:1864;width:200;height:83" coordorigin="1399,1864" coordsize="200,83">
              <v:shape style="position:absolute;left:1399;top:1864;width:200;height:83" coordorigin="1399,1864" coordsize="200,83" path="m1599,1864l1399,1905,1599,1947,1599,1864e" filled="t" fillcolor="#020303" stroked="f">
                <v:path arrowok="t"/>
                <v:fill/>
              </v:shape>
              <v:shape style="position:absolute;left:1278;top:-321;width:6237;height:2046" type="#_x0000_t75">
                <v:imagedata r:id="rId157" o:title=""/>
              </v:shape>
            </v:group>
            <v:group style="position:absolute;left:1422;top:835;width:4883;height:2" coordorigin="1422,835" coordsize="4883,2">
              <v:shape style="position:absolute;left:1422;top:835;width:4883;height:2" coordorigin="1422,835" coordsize="4883,0" path="m1422,835l6305,835e" filled="f" stroked="t" strokeweight=".493396pt" strokecolor="#010202">
                <v:path arrowok="t"/>
              </v:shape>
            </v:group>
            <v:group style="position:absolute;left:6307;top:836;width:112;height:19" coordorigin="6307,836" coordsize="112,19">
              <v:shape style="position:absolute;left:6307;top:836;width:112;height:19" coordorigin="6307,836" coordsize="112,19" path="m6307,836l6378,843,6417,854,6419,855e" filled="f" stroked="t" strokeweight=".417pt" strokecolor="#010202">
                <v:path arrowok="t"/>
              </v:shape>
            </v:group>
            <v:group style="position:absolute;left:6305;top:549;width:112;height:19" coordorigin="6305,549" coordsize="112,19">
              <v:shape style="position:absolute;left:6305;top:549;width:112;height:19" coordorigin="6305,549" coordsize="112,19" path="m6417,549l6348,565,6319,568,6305,568e" filled="f" stroked="t" strokeweight=".417pt" strokecolor="#010202">
                <v:path arrowok="t"/>
              </v:shape>
            </v:group>
            <v:group style="position:absolute;left:6419;top:855;width:144;height:51" coordorigin="6419,855" coordsize="144,51">
              <v:shape style="position:absolute;left:6419;top:855;width:144;height:51" coordorigin="6419,855" coordsize="144,51" path="m6419,855l6561,906,6563,906e" filled="f" stroked="t" strokeweight=".417pt" strokecolor="#010202">
                <v:path arrowok="t"/>
              </v:shape>
            </v:group>
            <v:group style="position:absolute;left:6417;top:523;width:144;height:2" coordorigin="6417,523" coordsize="144,2">
              <v:shape style="position:absolute;left:6417;top:523;width:144;height:2" coordorigin="6417,523" coordsize="144,0" path="m6417,523l6561,523e" filled="f" stroked="t" strokeweight="2.566pt" strokecolor="#010202">
                <v:path arrowok="t"/>
              </v:shape>
            </v:group>
            <v:group style="position:absolute;left:1315;top:758;width:8;height:2" coordorigin="1315,758" coordsize="8,2">
              <v:shape style="position:absolute;left:1315;top:758;width:8;height:2" coordorigin="1315,758" coordsize="8,0" path="m1315,758l1323,758e" filled="f" stroked="t" strokeweight="1.024pt" strokecolor="#010202">
                <v:path arrowok="t"/>
              </v:shape>
            </v:group>
            <v:group style="position:absolute;left:1342;top:780;width:8;height:2" coordorigin="1342,780" coordsize="8,2">
              <v:shape style="position:absolute;left:1342;top:780;width:8;height:2" coordorigin="1342,780" coordsize="8,0" path="m1342,780l1350,780e" filled="f" stroked="t" strokeweight="1.748pt" strokecolor="#010202">
                <v:path arrowok="t"/>
              </v:shape>
            </v:group>
            <v:group style="position:absolute;left:1381;top:797;width:8;height:2" coordorigin="1381,797" coordsize="8,2">
              <v:shape style="position:absolute;left:1381;top:797;width:8;height:2" coordorigin="1381,797" coordsize="8,0" path="m1381,797l1389,797e" filled="f" stroked="t" strokeweight="2.301pt" strokecolor="#010202">
                <v:path arrowok="t"/>
              </v:shape>
            </v:group>
            <v:group style="position:absolute;left:1412;top:567;width:2;height:8" coordorigin="1412,567" coordsize="2,8">
              <v:shape style="position:absolute;left:1412;top:567;width:2;height:8" coordorigin="1412,567" coordsize="0,8" path="m1412,567l1412,575e" filled="f" stroked="t" strokeweight=".141pt" strokecolor="#010202">
                <v:path arrowok="t"/>
              </v:shape>
            </v:group>
            <v:group style="position:absolute;left:1296;top:717;width:8;height:2" coordorigin="1296,717" coordsize="8,2">
              <v:shape style="position:absolute;left:1296;top:717;width:8;height:2" coordorigin="1296,717" coordsize="8,0" path="m1296,717l1305,717e" filled="f" stroked="t" strokeweight="1.212pt" strokecolor="#010202">
                <v:path arrowok="t"/>
              </v:shape>
            </v:group>
            <v:group style="position:absolute;left:1300;top:705;width:7;height:2" coordorigin="1300,705" coordsize="7,2">
              <v:shape style="position:absolute;left:1300;top:705;width:7;height:2" coordorigin="1300,705" coordsize="7,0" path="m1300,705l1307,705e" filled="f" stroked="t" strokeweight=".417pt" strokecolor="#010202">
                <v:path arrowok="t"/>
              </v:shape>
            </v:group>
            <v:group style="position:absolute;left:1296;top:683;width:8;height:2" coordorigin="1296,683" coordsize="8,2">
              <v:shape style="position:absolute;left:1296;top:683;width:8;height:2" coordorigin="1296,683" coordsize="8,0" path="m1296,683l1305,683e" filled="f" stroked="t" strokeweight="2.142pt" strokecolor="#010202">
                <v:path arrowok="t"/>
              </v:shape>
            </v:group>
            <v:group style="position:absolute;left:1300;top:662;width:7;height:2" coordorigin="1300,662" coordsize="7,2">
              <v:shape style="position:absolute;left:1300;top:662;width:7;height:2" coordorigin="1300,662" coordsize="7,0" path="m1307,662l1300,662e" filled="f" stroked="t" strokeweight=".417pt" strokecolor="#010202">
                <v:path arrowok="t"/>
              </v:shape>
            </v:group>
            <v:group style="position:absolute;left:1411;top:830;width:8;height:2" coordorigin="1411,830" coordsize="8,2">
              <v:shape style="position:absolute;left:1411;top:830;width:8;height:2" coordorigin="1411,830" coordsize="8,2" path="m1411,830l1411,830,1417,832,1419,833e" filled="f" stroked="t" strokeweight=".417pt" strokecolor="#010202">
                <v:path arrowok="t"/>
              </v:shape>
            </v:group>
            <v:group style="position:absolute;left:1406;top:572;width:2099;height:2" coordorigin="1406,572" coordsize="2099,2">
              <v:shape style="position:absolute;left:1406;top:572;width:2099;height:2" coordorigin="1406,572" coordsize="2099,0" path="m1406,572l3505,572e" filled="f" stroked="t" strokeweight=".6672pt" strokecolor="#010202">
                <v:path arrowok="t"/>
              </v:shape>
            </v:group>
            <v:group style="position:absolute;left:1406;top:581;width:8;height:2" coordorigin="1406,581" coordsize="8,2">
              <v:shape style="position:absolute;left:1406;top:581;width:8;height:2" coordorigin="1406,581" coordsize="8,0" path="m1406,581l1415,581e" filled="f" stroked="t" strokeweight=".718pt" strokecolor="#010202">
                <v:path arrowok="t"/>
              </v:shape>
            </v:group>
            <v:group style="position:absolute;left:1411;top:569;width:12;height:5" coordorigin="1411,569" coordsize="12,5">
              <v:shape style="position:absolute;left:1411;top:569;width:12;height:5" coordorigin="1411,569" coordsize="12,5" path="m1411,572l1413,571,1417,570,1419,570,1421,569,1422,569,1422,569,1422,570,1422,570,1420,571,1416,572,1411,574e" filled="f" stroked="t" strokeweight=".417pt" strokecolor="#010202">
                <v:path arrowok="t"/>
              </v:shape>
            </v:group>
            <v:group style="position:absolute;left:1307;top:705;width:12;height:14" coordorigin="1307,705" coordsize="12,14">
              <v:shape style="position:absolute;left:1307;top:705;width:12;height:14" coordorigin="1307,705" coordsize="12,14" path="m1307,705l1319,718e" filled="f" stroked="t" strokeweight=".417pt" strokecolor="#010202">
                <v:path arrowok="t"/>
              </v:shape>
            </v:group>
            <v:group style="position:absolute;left:1313;top:634;width:2;height:27" coordorigin="1313,634" coordsize="2,27">
              <v:shape style="position:absolute;left:1313;top:634;width:2;height:27" coordorigin="1313,634" coordsize="0,27" path="m1313,634l1313,662e" filled="f" stroked="t" strokeweight=".606pt" strokecolor="#010202">
                <v:path arrowok="t"/>
              </v:shape>
            </v:group>
            <v:group style="position:absolute;left:1303;top:683;width:8;height:2" coordorigin="1303,683" coordsize="8,2">
              <v:shape style="position:absolute;left:1303;top:683;width:8;height:2" coordorigin="1303,683" coordsize="8,0" path="m1303,683l1311,683e" filled="f" stroked="t" strokeweight="2.142pt" strokecolor="#010202">
                <v:path arrowok="t"/>
              </v:shape>
            </v:group>
            <v:group style="position:absolute;left:1408;top:589;width:3;height:2" coordorigin="1408,589" coordsize="3,2">
              <v:shape style="position:absolute;left:1408;top:589;width:3;height:2" coordorigin="1408,589" coordsize="3,1" path="m1408,590l1410,589,1411,589e" filled="f" stroked="t" strokeweight=".417pt" strokecolor="#010202">
                <v:path arrowok="t"/>
              </v:shape>
            </v:group>
            <v:group style="position:absolute;left:1319;top:718;width:27;height:15" coordorigin="1319,718" coordsize="27,15">
              <v:shape style="position:absolute;left:1319;top:718;width:27;height:15" coordorigin="1319,718" coordsize="27,15" path="m1319,718l1332,728,1335,729,1346,734e" filled="f" stroked="t" strokeweight=".417pt" strokecolor="#010202">
                <v:path arrowok="t"/>
              </v:shape>
            </v:group>
            <v:group style="position:absolute;left:1319;top:604;width:27;height:30" coordorigin="1319,604" coordsize="27,30">
              <v:shape style="position:absolute;left:1319;top:604;width:27;height:30" coordorigin="1319,604" coordsize="27,30" path="m1346,604l1342,607,1326,622,1321,631,1319,634e" filled="f" stroked="t" strokeweight=".417pt" strokecolor="#010202">
                <v:path arrowok="t"/>
              </v:shape>
            </v:group>
            <v:group style="position:absolute;left:1319;top:634;width:2;height:84" coordorigin="1319,634" coordsize="2,84">
              <v:shape style="position:absolute;left:1319;top:634;width:2;height:84" coordorigin="1319,634" coordsize="0,84" path="m1319,634l1319,634,1319,705,1319,718e" filled="f" stroked="t" strokeweight=".417pt" strokecolor="#010202">
                <v:path arrowok="t"/>
              </v:shape>
            </v:group>
            <v:group style="position:absolute;left:1406;top:807;width:8;height:2" coordorigin="1406,807" coordsize="8,2">
              <v:shape style="position:absolute;left:1406;top:807;width:8;height:2" coordorigin="1406,807" coordsize="8,0" path="m1406,807l1415,807e" filled="f" stroked="t" strokeweight="1.589pt" strokecolor="#010202">
                <v:path arrowok="t"/>
              </v:shape>
            </v:group>
            <v:group style="position:absolute;left:1411;top:783;width:12;height:9" coordorigin="1411,783" coordsize="12,9">
              <v:shape style="position:absolute;left:1411;top:783;width:12;height:9" coordorigin="1411,783" coordsize="12,9" path="m1411,783l1411,783,1417,785,1419,786,1421,788,1422,788,1422,789,1422,790,1422,790,1422,791,1420,791,1416,792,1411,791e" filled="f" stroked="t" strokeweight=".417pt" strokecolor="#010202">
                <v:path arrowok="t"/>
              </v:shape>
            </v:group>
            <v:group style="position:absolute;left:1300;top:734;width:7;height:2" coordorigin="1300,734" coordsize="7,2">
              <v:shape style="position:absolute;left:1300;top:734;width:7;height:2" coordorigin="1300,734" coordsize="7,0" path="m1307,734l1300,734e" filled="f" stroked="t" strokeweight=".417pt" strokecolor="#010202">
                <v:path arrowok="t"/>
              </v:shape>
            </v:group>
            <v:group style="position:absolute;left:1307;top:734;width:12;height:14" coordorigin="1307,734" coordsize="12,14">
              <v:shape style="position:absolute;left:1307;top:734;width:12;height:14" coordorigin="1307,734" coordsize="12,14" path="m1319,747l1310,738,1307,734e" filled="f" stroked="t" strokeweight=".417pt" strokecolor="#010202">
                <v:path arrowok="t"/>
              </v:shape>
            </v:group>
            <v:group style="position:absolute;left:1319;top:747;width:27;height:15" coordorigin="1319,747" coordsize="27,15">
              <v:shape style="position:absolute;left:1319;top:747;width:27;height:15" coordorigin="1319,747" coordsize="27,15" path="m1346,763l1329,755,1319,747e" filled="f" stroked="t" strokeweight=".417pt" strokecolor="#010202">
                <v:path arrowok="t"/>
              </v:shape>
            </v:group>
            <v:group style="position:absolute;left:1300;top:729;width:34;height:2" coordorigin="1300,729" coordsize="34,2">
              <v:shape style="position:absolute;left:1300;top:729;width:34;height:2" coordorigin="1300,729" coordsize="34,0" path="m1335,729l1300,729e" filled="f" stroked="t" strokeweight=".417pt" strokecolor="#010202">
                <v:path arrowok="t"/>
              </v:shape>
            </v:group>
            <v:group style="position:absolute;left:1346;top:582;width:39;height:23" coordorigin="1346,582" coordsize="39,23">
              <v:shape style="position:absolute;left:1346;top:582;width:39;height:23" coordorigin="1346,582" coordsize="39,23" path="m1385,582l1349,603,1346,604e" filled="f" stroked="t" strokeweight=".417pt" strokecolor="#010202">
                <v:path arrowok="t"/>
              </v:shape>
            </v:group>
            <v:group style="position:absolute;left:1346;top:604;width:2;height:129" coordorigin="1346,604" coordsize="2,129">
              <v:shape style="position:absolute;left:1346;top:604;width:2;height:129" coordorigin="1346,604" coordsize="0,129" path="m1346,604l1346,604,1346,713,1346,734e" filled="f" stroked="t" strokeweight=".417pt" strokecolor="#010202">
                <v:path arrowok="t"/>
              </v:shape>
            </v:group>
            <v:group style="position:absolute;left:1409;top:598;width:2;height:8" coordorigin="1409,598" coordsize="2,8">
              <v:shape style="position:absolute;left:1409;top:598;width:2;height:8" coordorigin="1409,598" coordsize="0,8" path="m1409,598l1409,606e" filled="f" stroked="t" strokeweight=".147pt" strokecolor="#010202">
                <v:path arrowok="t"/>
              </v:shape>
            </v:group>
            <v:group style="position:absolute;left:1411;top:630;width:12;height:10" coordorigin="1411,630" coordsize="12,10">
              <v:shape style="position:absolute;left:1411;top:630;width:12;height:10" coordorigin="1411,630" coordsize="12,10" path="m1411,630l1422,633,1422,633,1422,634,1422,635,1420,636,1416,638,1411,640e" filled="f" stroked="t" strokeweight=".417pt" strokecolor="#010202">
                <v:path arrowok="t"/>
              </v:shape>
            </v:group>
            <v:group style="position:absolute;left:1406;top:616;width:8;height:2" coordorigin="1406,616" coordsize="8,2">
              <v:shape style="position:absolute;left:1406;top:616;width:8;height:2" coordorigin="1406,616" coordsize="8,0" path="m1406,616l1415,616e" filled="f" stroked="t" strokeweight="1.407pt" strokecolor="#010202">
                <v:path arrowok="t"/>
              </v:shape>
            </v:group>
            <v:group style="position:absolute;left:1406;top:658;width:8;height:2" coordorigin="1406,658" coordsize="8,2">
              <v:shape style="position:absolute;left:1406;top:658;width:8;height:2" coordorigin="1406,658" coordsize="8,0" path="m1406,658l1415,658e" filled="f" stroked="t" strokeweight="1.754pt" strokecolor="#010202">
                <v:path arrowok="t"/>
              </v:shape>
            </v:group>
            <v:group style="position:absolute;left:1408;top:750;width:3;height:2" coordorigin="1408,750" coordsize="3,2">
              <v:shape style="position:absolute;left:1408;top:750;width:3;height:2" coordorigin="1408,750" coordsize="3,0" path="m1408,750l1411,750,1411,750e" filled="f" stroked="t" strokeweight=".417pt" strokecolor="#010202">
                <v:path arrowok="t"/>
              </v:shape>
            </v:group>
            <v:group style="position:absolute;left:1411;top:735;width:12;height:11" coordorigin="1411,735" coordsize="12,11">
              <v:shape style="position:absolute;left:1411;top:735;width:12;height:11" coordorigin="1411,735" coordsize="12,11" path="m1411,735l1411,735,1417,737,1419,738,1421,739,1422,740,1422,741,1422,741,1422,742,1422,743,1420,744,1416,745,1411,746e" filled="f" stroked="t" strokeweight=".417pt" strokecolor="#010202">
                <v:path arrowok="t"/>
              </v:shape>
            </v:group>
            <v:group style="position:absolute;left:1406;top:716;width:8;height:2" coordorigin="1406,716" coordsize="8,2">
              <v:shape style="position:absolute;left:1406;top:716;width:8;height:2" coordorigin="1406,716" coordsize="8,0" path="m1406,716l1415,716e" filled="f" stroked="t" strokeweight="1.848pt" strokecolor="#010202">
                <v:path arrowok="t"/>
              </v:shape>
            </v:group>
            <v:group style="position:absolute;left:1385;top:572;width:22;height:10" coordorigin="1385,572" coordsize="22,10">
              <v:shape style="position:absolute;left:1385;top:572;width:22;height:10" coordorigin="1385,572" coordsize="22,10" path="m1408,572l1393,577,1385,582e" filled="f" stroked="t" strokeweight=".417pt" strokecolor="#010202">
                <v:path arrowok="t"/>
              </v:shape>
            </v:group>
            <v:group style="position:absolute;left:1385;top:582;width:2;height:163" coordorigin="1385,582" coordsize="2,163">
              <v:shape style="position:absolute;left:1385;top:582;width:2;height:163" coordorigin="1385,582" coordsize="0,163" path="m1385,582l1385,582,1385,722,1385,745e" filled="f" stroked="t" strokeweight=".417pt" strokecolor="#010202">
                <v:path arrowok="t"/>
              </v:shape>
            </v:group>
            <v:group style="position:absolute;left:1404;top:723;width:8;height:2" coordorigin="1404,723" coordsize="8,2">
              <v:shape style="position:absolute;left:1404;top:723;width:8;height:2" coordorigin="1404,723" coordsize="8,0" path="m1404,723l1412,723e" filled="f" stroked="t" strokeweight="2.642pt" strokecolor="#010202">
                <v:path arrowok="t"/>
              </v:shape>
            </v:group>
            <v:group style="position:absolute;left:1404;top:639;width:8;height:2" coordorigin="1404,639" coordsize="8,2">
              <v:shape style="position:absolute;left:1404;top:639;width:8;height:2" coordorigin="1404,639" coordsize="8,0" path="m1404,639l1412,639e" filled="f" stroked="t" strokeweight="3.708pt" strokecolor="#010202">
                <v:path arrowok="t"/>
              </v:shape>
            </v:group>
            <v:group style="position:absolute;left:1396;top:590;width:12;height:12" coordorigin="1396,590" coordsize="12,12">
              <v:shape style="position:absolute;left:1396;top:590;width:12;height:12" coordorigin="1396,590" coordsize="12,12" path="m1408,602l1400,602,1397,601,1396,600,1396,598,1397,597,1398,595,1401,593,1408,590e" filled="f" stroked="t" strokeweight=".417pt" strokecolor="#010202">
                <v:path arrowok="t"/>
              </v:shape>
            </v:group>
            <v:group style="position:absolute;left:1404;top:581;width:8;height:2" coordorigin="1404,581" coordsize="8,2">
              <v:shape style="position:absolute;left:1404;top:581;width:8;height:2" coordorigin="1404,581" coordsize="8,0" path="m1404,581l1412,581e" filled="f" stroked="t" strokeweight=".889pt" strokecolor="#010202">
                <v:path arrowok="t"/>
              </v:shape>
            </v:group>
            <v:group style="position:absolute;left:1337;top:698;width:6358;height:2" coordorigin="1337,698" coordsize="6358,2">
              <v:shape style="position:absolute;left:1337;top:698;width:6358;height:2" coordorigin="1337,698" coordsize="6358,0" path="m1337,698l7695,698e" filled="f" stroked="t" strokeweight=".417pt" strokecolor="#010202">
                <v:path arrowok="t"/>
              </v:shape>
            </v:group>
            <v:group style="position:absolute;left:1408;top:675;width:3;height:2" coordorigin="1408,675" coordsize="3,2">
              <v:shape style="position:absolute;left:1408;top:675;width:3;height:2" coordorigin="1408,675" coordsize="3,1" path="m1408,676l1411,675,1411,675e" filled="f" stroked="t" strokeweight=".417pt" strokecolor="#010202">
                <v:path arrowok="t"/>
              </v:shape>
            </v:group>
            <v:group style="position:absolute;left:1396;top:676;width:12;height:21" coordorigin="1396,676" coordsize="12,21">
              <v:shape style="position:absolute;left:1396;top:676;width:12;height:21" coordorigin="1396,676" coordsize="12,21" path="m1408,697l1400,694,1397,691,1396,689,1396,687,1397,685,1398,682,1401,679,1408,676e" filled="f" stroked="t" strokeweight=".417pt" strokecolor="#010202">
                <v:path arrowok="t"/>
              </v:shape>
            </v:group>
            <v:group style="position:absolute;left:1300;top:742;width:7;height:2" coordorigin="1300,742" coordsize="7,2">
              <v:shape style="position:absolute;left:1300;top:742;width:7;height:2" coordorigin="1300,742" coordsize="7,0" path="m1300,742l1307,742e" filled="f" stroked="t" strokeweight=".417pt" strokecolor="#010202">
                <v:path arrowok="t"/>
              </v:shape>
            </v:group>
            <v:group style="position:absolute;left:1408;top:830;width:14;height:4" coordorigin="1408,830" coordsize="14,4">
              <v:shape style="position:absolute;left:1408;top:830;width:14;height:4" coordorigin="1408,830" coordsize="14,4" path="m1408,830l1411,830,1419,833,1422,834e" filled="f" stroked="t" strokeweight=".417pt" strokecolor="#010202">
                <v:path arrowok="t"/>
              </v:shape>
            </v:group>
            <v:group style="position:absolute;left:1313;top:742;width:2;height:26" coordorigin="1313,742" coordsize="2,26">
              <v:shape style="position:absolute;left:1313;top:742;width:2;height:26" coordorigin="1313,742" coordsize="0,26" path="m1313,742l1313,768e" filled="f" stroked="t" strokeweight=".606pt" strokecolor="#010202">
                <v:path arrowok="t"/>
              </v:shape>
            </v:group>
            <v:group style="position:absolute;left:1319;top:768;width:27;height:30" coordorigin="1319,768" coordsize="27,30">
              <v:shape style="position:absolute;left:1319;top:768;width:27;height:30" coordorigin="1319,768" coordsize="27,30" path="m1319,768l1342,795,1346,798e" filled="f" stroked="t" strokeweight=".417pt" strokecolor="#010202">
                <v:path arrowok="t"/>
              </v:shape>
            </v:group>
            <v:group style="position:absolute;left:1346;top:798;width:39;height:22" coordorigin="1346,798" coordsize="39,22">
              <v:shape style="position:absolute;left:1346;top:798;width:39;height:22" coordorigin="1346,798" coordsize="39,22" path="m1346,798l1385,820e" filled="f" stroked="t" strokeweight=".417pt" strokecolor="#010202">
                <v:path arrowok="t"/>
              </v:shape>
            </v:group>
            <v:group style="position:absolute;left:1385;top:820;width:22;height:10" coordorigin="1385,820" coordsize="22,10">
              <v:shape style="position:absolute;left:1385;top:820;width:22;height:10" coordorigin="1385,820" coordsize="22,10" path="m1385,820l1405,829,1408,830e" filled="f" stroked="t" strokeweight=".417pt" strokecolor="#010202">
                <v:path arrowok="t"/>
              </v:shape>
            </v:group>
            <v:group style="position:absolute;left:1411;top:823;width:2081;height:2" coordorigin="1411,823" coordsize="2081,2">
              <v:shape style="position:absolute;left:1411;top:823;width:2081;height:2" coordorigin="1411,823" coordsize="2081,0" path="m1411,823l3492,823e" filled="f" stroked="t" strokeweight=".417pt" strokecolor="#010202">
                <v:path arrowok="t"/>
              </v:shape>
            </v:group>
            <v:group style="position:absolute;left:1406;top:810;width:2072;height:19" coordorigin="1406,810" coordsize="2072,19">
              <v:shape style="position:absolute;left:1406;top:810;width:2072;height:19" coordorigin="1406,810" coordsize="2072,19" path="m1406,829l3479,829,3479,810,1406,810,1406,829xe" filled="t" fillcolor="#010202" stroked="f">
                <v:path arrowok="t"/>
                <v:fill/>
              </v:shape>
            </v:group>
            <v:group style="position:absolute;left:3117;top:754;width:72;height:2" coordorigin="3117,754" coordsize="72,2">
              <v:shape style="position:absolute;left:3117;top:754;width:72;height:2" coordorigin="3117,754" coordsize="72,0" path="m3117,754l3189,754e" filled="f" stroked="t" strokeweight=".4pt" strokecolor="#010202">
                <v:path arrowok="t"/>
              </v:shape>
            </v:group>
            <v:group style="position:absolute;left:1411;top:602;width:2095;height:2" coordorigin="1411,602" coordsize="2095,2">
              <v:shape style="position:absolute;left:1411;top:602;width:2095;height:2" coordorigin="1411,602" coordsize="2095,0" path="m1411,602l3505,602e" filled="f" stroked="t" strokeweight=".440386pt" strokecolor="#010202">
                <v:path arrowok="t"/>
              </v:shape>
            </v:group>
            <v:group style="position:absolute;left:3189;top:755;width:12;height:3" coordorigin="3189,755" coordsize="12,3">
              <v:shape style="position:absolute;left:3189;top:755;width:12;height:3" coordorigin="3189,755" coordsize="12,3" path="m3189,758l3193,758,3198,757,3201,755e" filled="f" stroked="t" strokeweight=".417pt" strokecolor="#010202">
                <v:path arrowok="t"/>
              </v:shape>
            </v:group>
            <v:group style="position:absolute;left:3189;top:758;width:2;height:21" coordorigin="3189,758" coordsize="2,21">
              <v:shape style="position:absolute;left:3189;top:758;width:2;height:21" coordorigin="3189,758" coordsize="0,21" path="m3189,779l3189,758e" filled="f" stroked="t" strokeweight=".417pt" strokecolor="#010202">
                <v:path arrowok="t"/>
              </v:shape>
            </v:group>
            <v:group style="position:absolute;left:1296;top:750;width:1893;height:2" coordorigin="1296,750" coordsize="1893,2">
              <v:shape style="position:absolute;left:1296;top:750;width:1893;height:2" coordorigin="1296,750" coordsize="1893,0" path="m1296,750l3189,750e" filled="f" stroked="t" strokeweight=".417pt" strokecolor="#010202">
                <v:path arrowok="t"/>
              </v:shape>
            </v:group>
            <v:group style="position:absolute;left:3189;top:750;width:17;height:15" coordorigin="3189,750" coordsize="17,15">
              <v:shape style="position:absolute;left:3189;top:750;width:17;height:15" coordorigin="3189,750" coordsize="17,15" path="m3189,750l3194,751,3199,754,3201,755,3203,758,3205,762,3205,765e" filled="f" stroked="t" strokeweight=".417pt" strokecolor="#010202">
                <v:path arrowok="t"/>
              </v:shape>
            </v:group>
            <v:group style="position:absolute;left:3189;top:765;width:17;height:14" coordorigin="3189,765" coordsize="17,14">
              <v:shape style="position:absolute;left:3189;top:765;width:17;height:14" coordorigin="3189,765" coordsize="17,14" path="m3205,765l3205,770,3202,774,3198,777,3193,779,3189,779e" filled="f" stroked="t" strokeweight=".417pt" strokecolor="#010202">
                <v:path arrowok="t"/>
              </v:shape>
            </v:group>
            <v:group style="position:absolute;left:1411;top:750;width:2095;height:2" coordorigin="1411,750" coordsize="2095,2">
              <v:shape style="position:absolute;left:1411;top:750;width:2095;height:2" coordorigin="1411,750" coordsize="2095,0" path="m1411,750l3505,750e" filled="f" stroked="t" strokeweight=".793396pt" strokecolor="#010202">
                <v:path arrowok="t"/>
              </v:shape>
            </v:group>
            <v:group style="position:absolute;left:1411;top:640;width:2068;height:2" coordorigin="1411,640" coordsize="2068,2">
              <v:shape style="position:absolute;left:1411;top:640;width:2068;height:2" coordorigin="1411,640" coordsize="2068,0" path="m1411,640l3479,640e" filled="f" stroked="t" strokeweight=".417006pt" strokecolor="#010202">
                <v:path arrowok="t"/>
              </v:shape>
            </v:group>
            <v:group style="position:absolute;left:1411;top:735;width:2068;height:2" coordorigin="1411,735" coordsize="2068,2">
              <v:shape style="position:absolute;left:1411;top:735;width:2068;height:2" coordorigin="1411,735" coordsize="2068,0" path="m1411,735l3479,735e" filled="f" stroked="t" strokeweight=".417008pt" strokecolor="#010202">
                <v:path arrowok="t"/>
              </v:shape>
            </v:group>
            <v:group style="position:absolute;left:1422;top:569;width:4883;height:2" coordorigin="1422,569" coordsize="4883,2">
              <v:shape style="position:absolute;left:1422;top:569;width:4883;height:2" coordorigin="1422,569" coordsize="4883,0" path="m1422,569l6305,569e" filled="f" stroked="t" strokeweight=".47602pt" strokecolor="#010202">
                <v:path arrowok="t"/>
              </v:shape>
            </v:group>
            <v:group style="position:absolute;left:1415;top:788;width:2064;height:8" coordorigin="1415,788" coordsize="2064,8">
              <v:shape style="position:absolute;left:1415;top:788;width:2064;height:8" coordorigin="1415,788" coordsize="2064,8" path="m1415,796l3479,796,3479,788,1415,788,1415,796xe" filled="t" fillcolor="#010202" stroked="f">
                <v:path arrowok="t"/>
                <v:fill/>
              </v:shape>
            </v:group>
            <v:group style="position:absolute;left:1411;top:630;width:2068;height:2" coordorigin="1411,630" coordsize="2068,2">
              <v:shape style="position:absolute;left:1411;top:630;width:2068;height:2" coordorigin="1411,630" coordsize="2068,0" path="m1411,630l3479,630e" filled="f" stroked="t" strokeweight=".417011pt" strokecolor="#010202">
                <v:path arrowok="t"/>
              </v:shape>
            </v:group>
            <v:group style="position:absolute;left:3506;top:568;width:2;height:260" coordorigin="3506,568" coordsize="2,260">
              <v:shape style="position:absolute;left:3506;top:568;width:2;height:260" coordorigin="3506,568" coordsize="0,260" path="m3506,568l3506,568,3506,828,3506,828e" filled="f" stroked="t" strokeweight=".417pt" strokecolor="#010202">
                <v:path arrowok="t"/>
              </v:shape>
            </v:group>
            <v:group style="position:absolute;left:2303;top:829;width:35;height:2" coordorigin="2303,829" coordsize="35,2">
              <v:shape style="position:absolute;left:2303;top:829;width:35;height:2" coordorigin="2303,829" coordsize="35,0" path="m2303,829l2339,829e" filled="f" stroked="t" strokeweight=".551750pt" strokecolor="#010202">
                <v:path arrowok="t"/>
              </v:shape>
            </v:group>
            <v:group style="position:absolute;left:2330;top:578;width:8;height:2" coordorigin="2330,578" coordsize="8,2">
              <v:shape style="position:absolute;left:2330;top:578;width:8;height:2" coordorigin="2330,578" coordsize="8,0" path="m2330,578l2339,578e" filled="f" stroked="t" strokeweight=".747pt" strokecolor="#010202">
                <v:path arrowok="t"/>
              </v:shape>
            </v:group>
            <v:group style="position:absolute;left:2303;top:578;width:8;height:2" coordorigin="2303,578" coordsize="8,2">
              <v:shape style="position:absolute;left:2303;top:578;width:8;height:2" coordorigin="2303,578" coordsize="8,0" path="m2303,578l2312,578e" filled="f" stroked="t" strokeweight=".747pt" strokecolor="#010202">
                <v:path arrowok="t"/>
              </v:shape>
            </v:group>
            <v:group style="position:absolute;left:2308;top:581;width:27;height:25" coordorigin="2308,581" coordsize="27,25">
              <v:shape style="position:absolute;left:2308;top:581;width:27;height:25" coordorigin="2308,581" coordsize="27,25" path="m2308,606l2334,606,2334,581,2308,581,2308,606xe" filled="t" fillcolor="#010202" stroked="f">
                <v:path arrowok="t"/>
                <v:fill/>
              </v:shape>
            </v:group>
            <v:group style="position:absolute;left:2330;top:786;width:8;height:2" coordorigin="2330,786" coordsize="8,2">
              <v:shape style="position:absolute;left:2330;top:786;width:8;height:2" coordorigin="2330,786" coordsize="8,0" path="m2330,786l2339,786e" filled="f" stroked="t" strokeweight=".43pt" strokecolor="#010202">
                <v:path arrowok="t"/>
              </v:shape>
            </v:group>
            <v:group style="position:absolute;left:2330;top:803;width:8;height:2" coordorigin="2330,803" coordsize="8,2">
              <v:shape style="position:absolute;left:2330;top:803;width:8;height:2" coordorigin="2330,803" coordsize="8,0" path="m2330,803l2339,803e" filled="f" stroked="t" strokeweight="1.318pt" strokecolor="#010202">
                <v:path arrowok="t"/>
              </v:shape>
            </v:group>
            <v:group style="position:absolute;left:2303;top:786;width:8;height:2" coordorigin="2303,786" coordsize="8,2">
              <v:shape style="position:absolute;left:2303;top:786;width:8;height:2" coordorigin="2303,786" coordsize="8,0" path="m2303,786l2312,786e" filled="f" stroked="t" strokeweight=".43pt" strokecolor="#010202">
                <v:path arrowok="t"/>
              </v:shape>
            </v:group>
            <v:group style="position:absolute;left:2303;top:803;width:8;height:2" coordorigin="2303,803" coordsize="8,2">
              <v:shape style="position:absolute;left:2303;top:803;width:8;height:2" coordorigin="2303,803" coordsize="8,0" path="m2303,803l2312,803e" filled="f" stroked="t" strokeweight="1.318pt" strokecolor="#010202">
                <v:path arrowok="t"/>
              </v:shape>
            </v:group>
            <v:group style="position:absolute;left:1346;top:781;width:2163;height:2" coordorigin="1346,781" coordsize="2163,2">
              <v:shape style="position:absolute;left:1346;top:781;width:2163;height:2" coordorigin="1346,781" coordsize="2163,0" path="m1346,781l3510,781e" filled="f" stroked="t" strokeweight=".417pt" strokecolor="#010202">
                <v:path arrowok="t"/>
              </v:shape>
            </v:group>
            <v:group style="position:absolute;left:2330;top:654;width:8;height:2" coordorigin="2330,654" coordsize="8,2">
              <v:shape style="position:absolute;left:2330;top:654;width:8;height:2" coordorigin="2330,654" coordsize="8,0" path="m2330,654l2339,654e" filled="f" stroked="t" strokeweight="1.948pt" strokecolor="#010202">
                <v:path arrowok="t"/>
              </v:shape>
            </v:group>
            <v:group style="position:absolute;left:2330;top:618;width:8;height:2" coordorigin="2330,618" coordsize="8,2">
              <v:shape style="position:absolute;left:2330;top:618;width:8;height:2" coordorigin="2330,618" coordsize="8,0" path="m2330,618l2339,618e" filled="f" stroked="t" strokeweight="1.624pt" strokecolor="#010202">
                <v:path arrowok="t"/>
              </v:shape>
            </v:group>
            <v:group style="position:absolute;left:2303;top:618;width:8;height:2" coordorigin="2303,618" coordsize="8,2">
              <v:shape style="position:absolute;left:2303;top:618;width:8;height:2" coordorigin="2303,618" coordsize="8,0" path="m2303,618l2312,618e" filled="f" stroked="t" strokeweight="1.624pt" strokecolor="#010202">
                <v:path arrowok="t"/>
              </v:shape>
            </v:group>
            <v:group style="position:absolute;left:2303;top:654;width:8;height:2" coordorigin="2303,654" coordsize="8,2">
              <v:shape style="position:absolute;left:2303;top:654;width:8;height:2" coordorigin="2303,654" coordsize="8,0" path="m2303,654l2312,654e" filled="f" stroked="t" strokeweight="1.948pt" strokecolor="#010202">
                <v:path arrowok="t"/>
              </v:shape>
            </v:group>
            <v:group style="position:absolute;left:2303;top:721;width:8;height:2" coordorigin="2303,721" coordsize="8,2">
              <v:shape style="position:absolute;left:2303;top:721;width:8;height:2" coordorigin="2303,721" coordsize="8,0" path="m2303,721l2312,721e" filled="f" stroked="t" strokeweight="2.06pt" strokecolor="#010202">
                <v:path arrowok="t"/>
              </v:shape>
            </v:group>
            <v:group style="position:absolute;left:2303;top:747;width:8;height:2" coordorigin="2303,747" coordsize="8,2">
              <v:shape style="position:absolute;left:2303;top:747;width:8;height:2" coordorigin="2303,747" coordsize="8,0" path="m2303,747l2312,747e" filled="f" stroked="t" strokeweight=".53pt" strokecolor="#010202">
                <v:path arrowok="t"/>
              </v:shape>
            </v:group>
            <v:group style="position:absolute;left:2308;top:753;width:27;height:2" coordorigin="2308,753" coordsize="27,2">
              <v:shape style="position:absolute;left:2308;top:753;width:27;height:2" coordorigin="2308,753" coordsize="27,0" path="m2334,753l2308,753e" filled="f" stroked="t" strokeweight=".417pt" strokecolor="#010202">
                <v:path arrowok="t"/>
              </v:shape>
            </v:group>
            <v:group style="position:absolute;left:2330;top:747;width:8;height:2" coordorigin="2330,747" coordsize="8,2">
              <v:shape style="position:absolute;left:2330;top:747;width:8;height:2" coordorigin="2330,747" coordsize="8,0" path="m2330,747l2339,747e" filled="f" stroked="t" strokeweight=".53pt" strokecolor="#010202">
                <v:path arrowok="t"/>
              </v:shape>
            </v:group>
            <v:group style="position:absolute;left:2330;top:721;width:8;height:2" coordorigin="2330,721" coordsize="8,2">
              <v:shape style="position:absolute;left:2330;top:721;width:8;height:2" coordorigin="2330,721" coordsize="8,0" path="m2330,721l2339,721e" filled="f" stroked="t" strokeweight="2.06pt" strokecolor="#010202">
                <v:path arrowok="t"/>
              </v:shape>
            </v:group>
            <v:group style="position:absolute;left:2308;top:701;width:27;height:2" coordorigin="2308,701" coordsize="27,2">
              <v:shape style="position:absolute;left:2308;top:701;width:27;height:2" coordorigin="2308,701" coordsize="27,0" path="m2308,701l2334,701e" filled="f" stroked="t" strokeweight=".417pt" strokecolor="#010202">
                <v:path arrowok="t"/>
              </v:shape>
            </v:group>
            <v:group style="position:absolute;left:2308;top:673;width:27;height:2" coordorigin="2308,673" coordsize="27,2">
              <v:shape style="position:absolute;left:2308;top:673;width:27;height:2" coordorigin="2308,673" coordsize="27,0" path="m2334,673l2308,673e" filled="f" stroked="t" strokeweight=".417pt" strokecolor="#010202">
                <v:path arrowok="t"/>
              </v:shape>
            </v:group>
            <v:group style="position:absolute;left:3445;top:831;width:65;height:2" coordorigin="3445,831" coordsize="65,2">
              <v:shape style="position:absolute;left:3445;top:831;width:65;height:2" coordorigin="3445,831" coordsize="65,0" path="m3445,831l3510,831e" filled="f" stroked="t" strokeweight=".4536pt" strokecolor="#010202">
                <v:path arrowok="t"/>
              </v:shape>
            </v:group>
            <v:group style="position:absolute;left:3501;top:579;width:8;height:2" coordorigin="3501,579" coordsize="8,2">
              <v:shape style="position:absolute;left:3501;top:579;width:8;height:2" coordorigin="3501,579" coordsize="8,0" path="m3501,579l3510,579e" filled="f" stroked="t" strokeweight=".747pt" strokecolor="#010202">
                <v:path arrowok="t"/>
              </v:shape>
            </v:group>
            <v:group style="position:absolute;left:3479;top:586;width:2;height:8" coordorigin="3479,586" coordsize="2,8">
              <v:shape style="position:absolute;left:3479;top:586;width:2;height:8" coordorigin="3479,586" coordsize="0,8" path="m3479,586l3479,594e" filled="f" stroked="t" strokeweight="0pt" strokecolor="#010202">
                <v:path arrowok="t"/>
              </v:shape>
            </v:group>
            <v:group style="position:absolute;left:3475;top:579;width:8;height:2" coordorigin="3475,579" coordsize="8,2">
              <v:shape style="position:absolute;left:3475;top:579;width:8;height:2" coordorigin="3475,579" coordsize="8,0" path="m3475,579l3483,579e" filled="f" stroked="t" strokeweight=".747pt" strokecolor="#010202">
                <v:path arrowok="t"/>
              </v:shape>
            </v:group>
            <v:group style="position:absolute;left:3475;top:827;width:35;height:2" coordorigin="3475,827" coordsize="35,2">
              <v:shape style="position:absolute;left:3475;top:827;width:35;height:2" coordorigin="3475,827" coordsize="35,0" path="m3475,827l3510,827e" filled="f" stroked="t" strokeweight=".22175pt" strokecolor="#010202">
                <v:path arrowok="t"/>
              </v:shape>
            </v:group>
            <v:group style="position:absolute;left:1411;top:588;width:2099;height:2" coordorigin="1411,588" coordsize="2099,2">
              <v:shape style="position:absolute;left:1411;top:588;width:2099;height:2" coordorigin="1411,588" coordsize="2099,0" path="m1411,588l3510,588e" filled="f" stroked="t" strokeweight=".2pt" strokecolor="#010202">
                <v:path arrowok="t"/>
              </v:shape>
            </v:group>
            <v:group style="position:absolute;left:3501;top:787;width:8;height:2" coordorigin="3501,787" coordsize="8,2">
              <v:shape style="position:absolute;left:3501;top:787;width:8;height:2" coordorigin="3501,787" coordsize="8,0" path="m3501,787l3510,787e" filled="f" stroked="t" strokeweight=".43pt" strokecolor="#010202">
                <v:path arrowok="t"/>
              </v:shape>
            </v:group>
            <v:group style="position:absolute;left:3501;top:804;width:8;height:2" coordorigin="3501,804" coordsize="8,2">
              <v:shape style="position:absolute;left:3501;top:804;width:8;height:2" coordorigin="3501,804" coordsize="8,0" path="m3501,804l3510,804e" filled="f" stroked="t" strokeweight="1.318pt" strokecolor="#010202">
                <v:path arrowok="t"/>
              </v:shape>
            </v:group>
            <v:group style="position:absolute;left:3475;top:787;width:8;height:2" coordorigin="3475,787" coordsize="8,2">
              <v:shape style="position:absolute;left:3475;top:787;width:8;height:2" coordorigin="3475,787" coordsize="8,0" path="m3475,787l3483,787e" filled="f" stroked="t" strokeweight=".43pt" strokecolor="#010202">
                <v:path arrowok="t"/>
              </v:shape>
            </v:group>
            <v:group style="position:absolute;left:3475;top:804;width:8;height:2" coordorigin="3475,804" coordsize="8,2">
              <v:shape style="position:absolute;left:3475;top:804;width:8;height:2" coordorigin="3475,804" coordsize="8,0" path="m3475,804l3483,804e" filled="f" stroked="t" strokeweight="1.318pt" strokecolor="#010202">
                <v:path arrowok="t"/>
              </v:shape>
            </v:group>
            <v:group style="position:absolute;left:3501;top:655;width:8;height:2" coordorigin="3501,655" coordsize="8,2">
              <v:shape style="position:absolute;left:3501;top:655;width:8;height:2" coordorigin="3501,655" coordsize="8,0" path="m3501,655l3510,655e" filled="f" stroked="t" strokeweight="1.948pt" strokecolor="#010202">
                <v:path arrowok="t"/>
              </v:shape>
            </v:group>
            <v:group style="position:absolute;left:3501;top:619;width:8;height:2" coordorigin="3501,619" coordsize="8,2">
              <v:shape style="position:absolute;left:3501;top:619;width:8;height:2" coordorigin="3501,619" coordsize="8,0" path="m3501,619l3510,619e" filled="f" stroked="t" strokeweight="1.624pt" strokecolor="#010202">
                <v:path arrowok="t"/>
              </v:shape>
            </v:group>
            <v:group style="position:absolute;left:3475;top:619;width:8;height:2" coordorigin="3475,619" coordsize="8,2">
              <v:shape style="position:absolute;left:3475;top:619;width:8;height:2" coordorigin="3475,619" coordsize="8,0" path="m3475,619l3483,619e" filled="f" stroked="t" strokeweight="1.624pt" strokecolor="#010202">
                <v:path arrowok="t"/>
              </v:shape>
            </v:group>
            <v:group style="position:absolute;left:3475;top:655;width:8;height:2" coordorigin="3475,655" coordsize="8,2">
              <v:shape style="position:absolute;left:3475;top:655;width:8;height:2" coordorigin="3475,655" coordsize="8,0" path="m3475,655l3483,655e" filled="f" stroked="t" strokeweight="1.948pt" strokecolor="#010202">
                <v:path arrowok="t"/>
              </v:shape>
            </v:group>
            <v:group style="position:absolute;left:3475;top:722;width:8;height:2" coordorigin="3475,722" coordsize="8,2">
              <v:shape style="position:absolute;left:3475;top:722;width:8;height:2" coordorigin="3475,722" coordsize="8,0" path="m3475,722l3483,722e" filled="f" stroked="t" strokeweight="2.06pt" strokecolor="#010202">
                <v:path arrowok="t"/>
              </v:shape>
            </v:group>
            <v:group style="position:absolute;left:3475;top:748;width:8;height:2" coordorigin="3475,748" coordsize="8,2">
              <v:shape style="position:absolute;left:3475;top:748;width:8;height:2" coordorigin="3475,748" coordsize="8,0" path="m3475,748l3483,748e" filled="f" stroked="t" strokeweight=".53pt" strokecolor="#010202">
                <v:path arrowok="t"/>
              </v:shape>
            </v:group>
            <v:group style="position:absolute;left:3501;top:748;width:8;height:2" coordorigin="3501,748" coordsize="8,2">
              <v:shape style="position:absolute;left:3501;top:748;width:8;height:2" coordorigin="3501,748" coordsize="8,0" path="m3501,748l3510,748e" filled="f" stroked="t" strokeweight=".53pt" strokecolor="#010202">
                <v:path arrowok="t"/>
              </v:shape>
            </v:group>
            <v:group style="position:absolute;left:3501;top:722;width:8;height:2" coordorigin="3501,722" coordsize="8,2">
              <v:shape style="position:absolute;left:3501;top:722;width:8;height:2" coordorigin="3501,722" coordsize="8,0" path="m3501,722l3510,722e" filled="f" stroked="t" strokeweight="2.06pt" strokecolor="#010202">
                <v:path arrowok="t"/>
              </v:shape>
            </v:group>
            <v:group style="position:absolute;left:3475;top:700;width:35;height:2" coordorigin="3475,700" coordsize="35,2">
              <v:shape style="position:absolute;left:3475;top:700;width:35;height:2" coordorigin="3475,700" coordsize="35,0" path="m3475,700l3510,700e" filled="f" stroked="t" strokeweight=".417pt" strokecolor="#010202">
                <v:path arrowok="t"/>
              </v:shape>
            </v:group>
            <v:group style="position:absolute;left:1411;top:676;width:2099;height:2" coordorigin="1411,676" coordsize="2099,2">
              <v:shape style="position:absolute;left:1411;top:676;width:2099;height:2" coordorigin="1411,676" coordsize="2099,0" path="m1411,676l3510,676e" filled="f" stroked="t" strokeweight=".1471pt" strokecolor="#010202">
                <v:path arrowok="t"/>
              </v:shape>
            </v:group>
            <v:group style="position:absolute;left:1160;top:699;width:118;height:2" coordorigin="1160,699" coordsize="118,2">
              <v:shape style="position:absolute;left:1160;top:699;width:118;height:2" coordorigin="1160,699" coordsize="118,0" path="m1160,699l1278,699e" filled="f" stroked="t" strokeweight=".147pt" strokecolor="#010202">
                <v:path arrowok="t"/>
              </v:shape>
            </v:group>
            <v:group style="position:absolute;left:3288;top:1864;width:200;height:83" coordorigin="3288,1864" coordsize="200,83">
              <v:shape style="position:absolute;left:3288;top:1864;width:200;height:83" coordorigin="3288,1864" coordsize="200,83" path="m3288,1864l3288,1947,3488,1905,3288,1864e" filled="t" fillcolor="#020303" stroked="f">
                <v:path arrowok="t"/>
                <v:fill/>
              </v:shape>
            </v:group>
            <w10:wrap type="none"/>
          </v:group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9.322815pt;margin-top:-4.973664pt;width:3.664pt;height:8pt;mso-position-horizontal-relative:page;mso-position-vertical-relative:paragraph;z-index:-3844" type="#_x0000_t202" filled="f" stroked="f">
            <v:textbox inset="0,0,0,0">
              <w:txbxContent>
                <w:p>
                  <w:pPr>
                    <w:spacing w:before="0" w:after="0" w:line="160" w:lineRule="exact"/>
                    <w:ind w:right="-6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231F20"/>
                      <w:spacing w:val="0"/>
                      <w:w w:val="75"/>
                    </w:rPr>
                    <w:t>L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9.320007pt;margin-top:6.030336pt;width:3.76pt;height:8pt;mso-position-horizontal-relative:page;mso-position-vertical-relative:paragraph;z-index:-3843" type="#_x0000_t202" filled="f" stroked="f">
            <v:textbox inset="0,0,0,0">
              <w:txbxContent>
                <w:p>
                  <w:pPr>
                    <w:spacing w:before="0" w:after="0" w:line="160" w:lineRule="exact"/>
                    <w:ind w:right="-6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09.315094pt;margin-top:17.030336pt;width:3.76pt;height:8pt;mso-position-horizontal-relative:page;mso-position-vertical-relative:paragraph;z-index:-3842" type="#_x0000_t202" filled="f" stroked="f">
            <v:textbox inset="0,0,0,0">
              <w:txbxContent>
                <w:p>
                  <w:pPr>
                    <w:spacing w:before="0" w:after="0" w:line="160" w:lineRule="exact"/>
                    <w:ind w:right="-64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231F20"/>
                      <w:spacing w:val="0"/>
                      <w:w w:val="100"/>
                    </w:rPr>
                    <w:t>h</w:t>
                  </w:r>
                  <w:r>
                    <w:rPr>
                      <w:rFonts w:ascii="Times New Roman" w:hAnsi="Times New Roman" w:cs="Times New Roman" w:eastAsia="Times New Roman"/>
                      <w:sz w:val="16"/>
                      <w:szCs w:val="16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9"/>
          <w:szCs w:val="9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9"/>
          <w:szCs w:val="9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231F20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9"/>
          <w:szCs w:val="9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9"/>
          <w:szCs w:val="9"/>
          <w:color w:val="231F20"/>
          <w:spacing w:val="2"/>
          <w:w w:val="100"/>
        </w:rPr>
        <w:t>nom</w:t>
      </w:r>
      <w:r>
        <w:rPr>
          <w:rFonts w:ascii="Times New Roman" w:hAnsi="Times New Roman" w:cs="Times New Roman" w:eastAsia="Times New Roman"/>
          <w:sz w:val="9"/>
          <w:szCs w:val="9"/>
          <w:color w:val="000000"/>
          <w:spacing w:val="0"/>
          <w:w w:val="100"/>
        </w:rPr>
      </w:r>
    </w:p>
    <w:p>
      <w:pPr>
        <w:spacing w:before="41" w:after="0" w:line="240" w:lineRule="auto"/>
        <w:ind w:left="2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6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2"/>
        </w:rPr>
        <w:t>é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7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78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77"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6" w:after="0" w:line="240" w:lineRule="auto"/>
        <w:ind w:left="2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2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14"/>
        </w:rPr>
        <w:t>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8"/>
        </w:rPr>
        <w:t>ť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8"/>
        </w:rPr>
        <w:t>ep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7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7"/>
        </w:rPr>
        <w:t>é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65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88"/>
        </w:rPr>
        <w:t>z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88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9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6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7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5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5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7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2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65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7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8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65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6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2"/>
        </w:rPr>
        <w:t>é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6" w:after="0" w:line="179" w:lineRule="exact"/>
        <w:ind w:left="106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79"/>
          <w:position w:val="-1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  <w:position w:val="-1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20"/>
          <w:position w:val="-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78"/>
          <w:position w:val="-1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77"/>
          <w:position w:val="-1"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78"/>
          <w:position w:val="-1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5"/>
          <w:w w:val="78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5"/>
          <w:position w:val="-1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  <w:position w:val="-1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6"/>
          <w:position w:val="-1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79"/>
          <w:position w:val="-1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  <w:position w:val="-1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  <w:position w:val="-1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6"/>
          <w:position w:val="-1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3"/>
          <w:position w:val="-1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5"/>
          <w:position w:val="-1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7"/>
          <w:position w:val="-1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7"/>
          <w:position w:val="-1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  <w:position w:val="-1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0"/>
          <w:position w:val="-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  <w:position w:val="-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12"/>
          <w:position w:val="-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5"/>
          <w:position w:val="-1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2"/>
          <w:position w:val="-1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  <w:position w:val="-1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  <w:position w:val="-1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2" w:equalWidth="0">
            <w:col w:w="8310" w:space="318"/>
            <w:col w:w="2152"/>
          </w:cols>
        </w:sectPr>
      </w:pPr>
      <w:rPr/>
    </w:p>
    <w:p>
      <w:pPr>
        <w:spacing w:before="41" w:after="0" w:line="240" w:lineRule="auto"/>
        <w:ind w:right="29"/>
        <w:jc w:val="righ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8.783997pt;margin-top:8.386929pt;width:2.593184pt;height:4.664pt;mso-position-horizontal-relative:page;mso-position-vertical-relative:paragraph;z-index:-3846" type="#_x0000_t202" filled="f" stroked="f">
            <v:textbox inset="0,0,0,0">
              <w:txbxContent>
                <w:p>
                  <w:pPr>
                    <w:spacing w:before="0" w:after="0" w:line="93" w:lineRule="exact"/>
                    <w:ind w:right="-54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9"/>
                      <w:szCs w:val="9"/>
                      <w:color w:val="231F20"/>
                      <w:spacing w:val="0"/>
                      <w:w w:val="115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9"/>
                      <w:szCs w:val="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7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76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41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14"/>
        </w:rPr>
        <w:t>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8"/>
        </w:rPr>
        <w:t>ť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7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65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7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77"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2" w:equalWidth="0">
            <w:col w:w="8508" w:space="55"/>
            <w:col w:w="2217"/>
          </w:cols>
        </w:sectPr>
      </w:pPr>
      <w:rPr/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right="-20"/>
        <w:jc w:val="righ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21"/>
          <w:szCs w:val="21"/>
          <w:color w:val="231F20"/>
          <w:position w:val="7"/>
        </w:rPr>
        <w:t>h</w:t>
      </w:r>
      <w:r>
        <w:rPr>
          <w:rFonts w:ascii="Arial" w:hAnsi="Arial" w:cs="Arial" w:eastAsia="Arial"/>
          <w:sz w:val="12"/>
          <w:szCs w:val="12"/>
          <w:color w:val="231F20"/>
          <w:w w:val="102"/>
          <w:position w:val="0"/>
        </w:rPr>
        <w:t>nom</w:t>
      </w:r>
      <w:r>
        <w:rPr>
          <w:rFonts w:ascii="Arial" w:hAnsi="Arial" w:cs="Arial" w:eastAsia="Arial"/>
          <w:sz w:val="12"/>
          <w:szCs w:val="12"/>
          <w:color w:val="000000"/>
          <w:w w:val="100"/>
          <w:position w:val="0"/>
        </w:rPr>
      </w:r>
    </w:p>
    <w:p>
      <w:pPr>
        <w:spacing w:before="14" w:after="0" w:line="280" w:lineRule="exact"/>
        <w:jc w:val="left"/>
        <w:rPr>
          <w:sz w:val="28"/>
          <w:szCs w:val="28"/>
        </w:rPr>
      </w:pPr>
      <w:rPr/>
      <w:r>
        <w:rPr/>
        <w:br w:type="column"/>
      </w:r>
      <w:r>
        <w:rPr>
          <w:sz w:val="28"/>
          <w:szCs w:val="28"/>
        </w:rPr>
      </w:r>
    </w:p>
    <w:p>
      <w:pPr>
        <w:spacing w:before="0" w:after="0" w:line="240" w:lineRule="auto"/>
        <w:ind w:right="-61"/>
        <w:jc w:val="left"/>
        <w:rPr>
          <w:rFonts w:ascii="Arial" w:hAnsi="Arial" w:cs="Arial" w:eastAsia="Arial"/>
          <w:sz w:val="14"/>
          <w:szCs w:val="14"/>
        </w:rPr>
      </w:pPr>
      <w:rPr/>
      <w:r>
        <w:rPr>
          <w:rFonts w:ascii="Arial" w:hAnsi="Arial" w:cs="Arial" w:eastAsia="Arial"/>
          <w:sz w:val="14"/>
          <w:szCs w:val="14"/>
          <w:color w:val="231F20"/>
          <w:spacing w:val="0"/>
          <w:w w:val="101"/>
        </w:rPr>
        <w:t>(kat.A,B,C,D)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36" w:after="0" w:line="240" w:lineRule="auto"/>
        <w:ind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7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76"/>
        </w:rPr>
        <w:t>x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6"/>
          <w:w w:val="114"/>
        </w:rPr>
        <w:t>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8"/>
        </w:rPr>
        <w:t>ť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9"/>
        </w:rPr>
        <w:t>k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5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5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9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65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4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7"/>
        </w:rPr>
        <w:t>m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10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2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6" w:after="0" w:line="240" w:lineRule="auto"/>
        <w:ind w:left="619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9.049591pt;margin-top:-2.863071pt;width:2.593184pt;height:4.664pt;mso-position-horizontal-relative:page;mso-position-vertical-relative:paragraph;z-index:-3845" type="#_x0000_t202" filled="f" stroked="f">
            <v:textbox inset="0,0,0,0">
              <w:txbxContent>
                <w:p>
                  <w:pPr>
                    <w:spacing w:before="0" w:after="0" w:line="93" w:lineRule="exact"/>
                    <w:ind w:right="-54"/>
                    <w:jc w:val="left"/>
                    <w:rPr>
                      <w:rFonts w:ascii="Times New Roman" w:hAnsi="Times New Roman" w:cs="Times New Roman" w:eastAsia="Times New Roman"/>
                      <w:sz w:val="9"/>
                      <w:szCs w:val="9"/>
                    </w:rPr>
                  </w:pPr>
                  <w:rPr/>
                  <w:r>
                    <w:rPr>
                      <w:rFonts w:ascii="Times New Roman" w:hAnsi="Times New Roman" w:cs="Times New Roman" w:eastAsia="Times New Roman"/>
                      <w:sz w:val="9"/>
                      <w:szCs w:val="9"/>
                      <w:color w:val="231F20"/>
                      <w:spacing w:val="0"/>
                      <w:w w:val="115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sz w:val="9"/>
                      <w:szCs w:val="9"/>
                      <w:color w:val="000000"/>
                      <w:spacing w:val="0"/>
                      <w:w w:val="100"/>
                    </w:rPr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2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3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66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1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9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2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8"/>
          <w:w w:val="78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77"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12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8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2"/>
          <w:w w:val="9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65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36" w:after="0" w:line="179" w:lineRule="exact"/>
        <w:ind w:left="619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  <w:position w:val="-1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2"/>
          <w:position w:val="-1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12"/>
          <w:position w:val="-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  <w:position w:val="-1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8"/>
          <w:position w:val="-1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  <w:position w:val="-1"/>
        </w:rPr>
        <w:t>no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14"/>
          <w:position w:val="-1"/>
        </w:rPr>
        <w:t>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120"/>
          <w:position w:val="-1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65"/>
          <w:position w:val="-1"/>
        </w:rPr>
        <w:t>í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5"/>
          <w:position w:val="-1"/>
        </w:rPr>
        <w:t>p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  <w:position w:val="-1"/>
        </w:rPr>
        <w:t>o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8"/>
          <w:position w:val="-1"/>
        </w:rPr>
        <w:t>v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112"/>
          <w:position w:val="-1"/>
        </w:rPr>
        <w:t>r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9"/>
          <w:position w:val="-1"/>
        </w:rPr>
        <w:t>c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3"/>
          <w:position w:val="-1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93"/>
          <w:position w:val="-1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16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5"/>
          <w:w w:val="75"/>
          <w:position w:val="-1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108"/>
          <w:position w:val="-1"/>
        </w:rPr>
        <w:t>as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3"/>
          <w:w w:val="99"/>
          <w:position w:val="-1"/>
        </w:rPr>
        <w:t>á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4"/>
          <w:w w:val="99"/>
          <w:position w:val="-1"/>
        </w:rPr>
        <w:t>d</w:t>
      </w:r>
      <w:r>
        <w:rPr>
          <w:rFonts w:ascii="Times New Roman" w:hAnsi="Times New Roman" w:cs="Times New Roman" w:eastAsia="Times New Roman"/>
          <w:sz w:val="16"/>
          <w:szCs w:val="16"/>
          <w:color w:val="231F20"/>
          <w:spacing w:val="0"/>
          <w:w w:val="77"/>
          <w:position w:val="-1"/>
        </w:rPr>
        <w:t>y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3" w:equalWidth="0">
            <w:col w:w="1896" w:space="341"/>
            <w:col w:w="832" w:space="4996"/>
            <w:col w:w="2715"/>
          </w:cols>
        </w:sectPr>
      </w:pPr>
      <w:rPr/>
    </w:p>
    <w:p>
      <w:pPr>
        <w:spacing w:before="8" w:after="0" w:line="240" w:lineRule="auto"/>
        <w:ind w:right="-20"/>
        <w:jc w:val="righ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21"/>
          <w:szCs w:val="21"/>
          <w:color w:val="231F20"/>
          <w:position w:val="7"/>
        </w:rPr>
        <w:t>h</w:t>
      </w:r>
      <w:r>
        <w:rPr>
          <w:rFonts w:ascii="Arial" w:hAnsi="Arial" w:cs="Arial" w:eastAsia="Arial"/>
          <w:sz w:val="12"/>
          <w:szCs w:val="12"/>
          <w:color w:val="231F20"/>
          <w:w w:val="102"/>
          <w:position w:val="0"/>
        </w:rPr>
        <w:t>nom</w:t>
      </w:r>
      <w:r>
        <w:rPr>
          <w:rFonts w:ascii="Arial" w:hAnsi="Arial" w:cs="Arial" w:eastAsia="Arial"/>
          <w:sz w:val="12"/>
          <w:szCs w:val="12"/>
          <w:color w:val="000000"/>
          <w:w w:val="100"/>
          <w:position w:val="0"/>
        </w:rPr>
      </w:r>
    </w:p>
    <w:p>
      <w:pPr>
        <w:spacing w:before="73" w:after="0" w:line="240" w:lineRule="auto"/>
        <w:ind w:right="-20"/>
        <w:jc w:val="left"/>
        <w:rPr>
          <w:rFonts w:ascii="Arial" w:hAnsi="Arial" w:cs="Arial" w:eastAsia="Arial"/>
          <w:sz w:val="14"/>
          <w:szCs w:val="14"/>
        </w:rPr>
      </w:pPr>
      <w:rPr/>
      <w:r>
        <w:rPr/>
        <w:br w:type="column"/>
      </w:r>
      <w:r>
        <w:rPr>
          <w:rFonts w:ascii="Arial" w:hAnsi="Arial" w:cs="Arial" w:eastAsia="Arial"/>
          <w:sz w:val="14"/>
          <w:szCs w:val="14"/>
          <w:color w:val="231F20"/>
          <w:spacing w:val="0"/>
          <w:w w:val="100"/>
        </w:rPr>
        <w:t>(kat.E)</w:t>
      </w:r>
      <w:r>
        <w:rPr>
          <w:rFonts w:ascii="Arial" w:hAnsi="Arial" w:cs="Arial" w:eastAsia="Arial"/>
          <w:sz w:val="14"/>
          <w:szCs w:val="14"/>
          <w:color w:val="000000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1741" w:right="-20"/>
        <w:jc w:val="left"/>
        <w:rPr>
          <w:rFonts w:ascii="Arial" w:hAnsi="Arial" w:cs="Arial" w:eastAsia="Arial"/>
          <w:sz w:val="12"/>
          <w:szCs w:val="12"/>
        </w:rPr>
      </w:pPr>
      <w:rPr/>
      <w:r>
        <w:rPr>
          <w:rFonts w:ascii="Arial" w:hAnsi="Arial" w:cs="Arial" w:eastAsia="Arial"/>
          <w:sz w:val="21"/>
          <w:szCs w:val="21"/>
          <w:color w:val="231F20"/>
        </w:rPr>
        <w:t>L</w:t>
      </w:r>
      <w:r>
        <w:rPr>
          <w:rFonts w:ascii="Arial" w:hAnsi="Arial" w:cs="Arial" w:eastAsia="Arial"/>
          <w:sz w:val="12"/>
          <w:szCs w:val="12"/>
          <w:color w:val="231F20"/>
          <w:w w:val="102"/>
          <w:position w:val="-7"/>
        </w:rPr>
        <w:t>a</w:t>
      </w:r>
      <w:r>
        <w:rPr>
          <w:rFonts w:ascii="Arial" w:hAnsi="Arial" w:cs="Arial" w:eastAsia="Arial"/>
          <w:sz w:val="12"/>
          <w:szCs w:val="12"/>
          <w:color w:val="00000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  <w:cols w:num="2" w:equalWidth="0">
            <w:col w:w="2476" w:space="109"/>
            <w:col w:w="8195"/>
          </w:cols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848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1" w:after="0" w:line="268" w:lineRule="exact"/>
        <w:ind w:left="1014" w:right="-20"/>
        <w:jc w:val="left"/>
        <w:tabs>
          <w:tab w:pos="106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DOPORUČENÍ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PRO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IN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AL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CI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  <w:t>K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6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O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TEV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6" w:after="0" w:line="250" w:lineRule="auto"/>
        <w:ind w:left="1014" w:right="59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Nutnost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dodržet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metody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otvorů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(v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otvorů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zdiva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děrovaných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7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cihel,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ve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2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tikálně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děrovaných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7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cihel,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porobetonu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dutých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tvárnic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lehčeného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betonu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(L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8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0"/>
        </w:rPr>
        <w:t>C)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8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musí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být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pneumatického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příklepu).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4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taný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musí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být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doporučeným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táku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daný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typ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podkladu.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taný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musí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být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umístěný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mimo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výztuž.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93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eplota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během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instalace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skladování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musí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být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≥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oC.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»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Nechráněné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mohou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být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vystaveny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přímému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slunečnímu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UV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záření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dobu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max.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týdnů.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560" w:bottom="280" w:left="120" w:right="1020"/>
        </w:sectPr>
      </w:pPr>
      <w:rPr/>
    </w:p>
    <w:p>
      <w:pPr>
        <w:spacing w:before="71" w:after="0" w:line="223" w:lineRule="exact"/>
        <w:ind w:right="81"/>
        <w:jc w:val="righ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/>
        <w:pict>
          <v:group style="position:absolute;margin-left:0pt;margin-top:0pt;width:558.925pt;height:48.689015pt;mso-position-horizontal-relative:page;mso-position-vertical-relative:page;z-index:-3841" coordorigin="0,0" coordsize="11179,974">
            <v:group style="position:absolute;left:0;top:0;width:11169;height:964" coordorigin="0,0" coordsize="11169,964">
              <v:shape style="position:absolute;left:0;top:0;width:11169;height:964" coordorigin="0,0" coordsize="11169,964" path="m0,964l11169,964,11169,0,0,0,0,964e" filled="t" fillcolor="#ED1B2D" stroked="f">
                <v:path arrowok="t"/>
                <v:fill/>
              </v:shape>
            </v:group>
            <v:group style="position:absolute;left:9122;top:340;width:1432;height:283" coordorigin="9122,340" coordsize="1432,283">
              <v:shape style="position:absolute;left:9122;top:340;width:1432;height:283" coordorigin="9122,340" coordsize="1432,283" path="m9152,350l9122,377,9122,587,9238,617,9246,617,9307,582,9317,563,9183,563,9183,508,9315,508,9313,503,9300,486,9288,476,9278,472,9268,470,9285,457,9286,455,9183,455,9183,404,9198,404,9206,404,9297,404,9250,354,9234,350,9152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9l9242,509,9254,520,9258,536,9252,553,9238,562,9232,563,9222,563,9317,563,9320,550,9321,544,9321,530,9319,520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315,508l9220,508,9231,509,9242,509,9315,509e" filled="t" fillcolor="#FFFFFF" stroked="f">
                <v:path arrowok="t"/>
                <v:fill/>
              </v:shape>
              <v:shape style="position:absolute;left:9122;top:340;width:1432;height:283" coordorigin="9122,340" coordsize="1432,283" path="m9297,404l9206,404,9220,405,9226,407,9230,408,9236,415,9240,429,9232,446,9213,454,9194,455,9183,455,9286,455,9296,439,9298,419,9297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198,404l9183,404,9195,405,9198,404e" filled="t" fillcolor="#FFFFFF" stroked="f">
                <v:path arrowok="t"/>
                <v:fill/>
              </v:shape>
              <v:shape style="position:absolute;left:9122;top:340;width:1432;height:283" coordorigin="9122,340" coordsize="1432,283" path="m9471,511l9400,511,9475,606,9488,620,9495,621,9508,619,9516,617,9521,617,9530,607,9534,590,9527,571,9471,511e" filled="t" fillcolor="#FFFFFF" stroked="f">
                <v:path arrowok="t"/>
                <v:fill/>
              </v:shape>
              <v:shape style="position:absolute;left:9122;top:340;width:1432;height:283" coordorigin="9122,340" coordsize="1432,283" path="m9370,350l9338,590,9338,595,9339,603,9346,611,9362,620,9380,618,9398,604,9398,597,9399,587,9400,511,9471,511,9469,508,9487,503,9505,493,9521,474,9525,466,9399,466,9399,406,9527,406,9526,403,9523,396,9473,354,9453,350,9370,350e" filled="t" fillcolor="#FFFFFF" stroked="f">
                <v:path arrowok="t"/>
                <v:fill/>
              </v:shape>
              <v:shape style="position:absolute;left:9122;top:340;width:1432;height:283" coordorigin="9122,340" coordsize="1432,283" path="m9521,617l9516,617,9521,617e" filled="t" fillcolor="#FFFFFF" stroked="f">
                <v:path arrowok="t"/>
                <v:fill/>
              </v:shape>
              <v:shape style="position:absolute;left:9122;top:340;width:1432;height:283" coordorigin="9122,340" coordsize="1432,283" path="m9527,406l9419,406,9439,406,9453,409,9459,410,9466,422,9471,438,9462,456,9453,464,9445,466,9399,466,9525,466,9529,456,9531,438,9531,428,9530,419,9527,406e" filled="t" fillcolor="#FFFFFF" stroked="f">
                <v:path arrowok="t"/>
                <v:fill/>
              </v:shape>
              <v:shape style="position:absolute;left:9122;top:340;width:1432;height:283" coordorigin="9122,340" coordsize="1432,283" path="m9779,564l9716,564,9721,582,9757,619,9769,622,9781,606,9784,587,9781,568,9779,564e" filled="t" fillcolor="#FFFFFF" stroked="f">
                <v:path arrowok="t"/>
                <v:fill/>
              </v:shape>
              <v:shape style="position:absolute;left:9122;top:340;width:1432;height:283" coordorigin="9122,340" coordsize="1432,283" path="m9672,344l9619,388,9563,538,9556,557,9549,581,9548,596,9550,607,9555,613,9559,615,9574,619,9592,614,9605,594,9613,577,9716,564,9779,564,9758,507,9634,507,9667,410,9721,410,9712,384,9703,366,9689,351,9672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9777,348l9758,351,9753,352,9745,362,9740,372,9740,382,9745,392,9746,393,9768,451,9819,581,9863,618,9880,608,9905,551,9921,512,9857,512,9821,419,9814,400,9807,381,9792,357,9777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946,348l9928,350,9915,361,9911,368,9909,375,9857,512,9921,512,9928,495,9957,422,9973,373,9973,366,9963,356,9946,348e" filled="t" fillcolor="#FFFFFF" stroked="f">
                <v:path arrowok="t"/>
                <v:fill/>
              </v:shape>
              <v:shape style="position:absolute;left:9122;top:340;width:1432;height:283" coordorigin="9122,340" coordsize="1432,283" path="m9721,410l9667,410,9698,507,9758,507,9721,410e" filled="t" fillcolor="#FFFFFF" stroked="f">
                <v:path arrowok="t"/>
                <v:fill/>
              </v:shape>
              <v:shape style="position:absolute;left:9122;top:340;width:1432;height:283" coordorigin="9122,340" coordsize="1432,283" path="m10111,344l10048,358,10001,399,9980,466,9980,493,9981,512,10001,569,10059,615,10098,623,10123,623,10190,600,10221,566,10101,566,10082,561,10063,542,10052,524,10046,507,10044,489,10045,468,10073,412,10221,401,10220,399,10171,356,10131,345,10111,344e" filled="t" fillcolor="#FFFFFF" stroked="f">
                <v:path arrowok="t"/>
                <v:fill/>
              </v:shape>
              <v:shape style="position:absolute;left:9122;top:340;width:1432;height:283" coordorigin="9122,340" coordsize="1432,283" path="m10221,401l10111,401,10123,401,10136,403,10175,469,10176,489,10174,508,10140,561,10101,566,10221,566,10225,559,10233,541,10238,522,10241,501,10241,474,10240,456,10234,430,10228,415,10221,401e" filled="t" fillcolor="#FFFFFF" stroked="f">
                <v:path arrowok="t"/>
                <v:fill/>
              </v:shape>
              <v:shape style="position:absolute;left:9122;top:340;width:1432;height:283" coordorigin="9122,340" coordsize="1432,283" path="m10443,340l10412,369,10413,560,10413,580,10413,593,10415,600,10416,606,10526,618,10534,619,10547,614,10552,600,10554,590,10554,580,10546,569,10539,563,10532,562,10472,560,10472,375,10471,365,10473,355,10458,344,10443,340e" filled="t" fillcolor="#FFFFFF" stroked="f">
                <v:path arrowok="t"/>
                <v:fill/>
              </v:shape>
              <v:shape style="position:absolute;left:9122;top:340;width:1432;height:283" coordorigin="9122,340" coordsize="1432,283" path="m10288,340l10257,369,10257,590,10348,617,10368,617,10383,615,10388,614,10394,605,10399,590,10395,574,10381,561,10376,560,10316,560,10316,375,10315,365,10316,354,10303,345,10288,340e" filled="t" fillcolor="#FFFFFF" stroked="f">
                <v:path arrowok="t"/>
                <v:fill/>
              </v:shape>
            </v:group>
            <v:group style="position:absolute;left:10531;top:346;width:68;height:75" coordorigin="10531,346" coordsize="68,75">
              <v:shape style="position:absolute;left:10531;top:346;width:68;height:75" coordorigin="10531,346" coordsize="68,75" path="m10570,346l10546,351,10531,365,10531,393,10540,411,10555,420,10564,421,10585,415,10586,413,10564,413,10544,405,10535,385,10542,364,10560,354,10586,354,10570,346e" filled="t" fillcolor="#FFFFFF" stroked="f">
                <v:path arrowok="t"/>
                <v:fill/>
              </v:shape>
              <v:shape style="position:absolute;left:10531;top:346;width:68;height:75" coordorigin="10531,346" coordsize="68,75" path="m10586,354l10560,354,10582,361,10593,378,10586,401,10570,413,10564,413,10586,413,10599,398,10596,371,10586,354e" filled="t" fillcolor="#FFFFFF" stroked="f">
                <v:path arrowok="t"/>
                <v:fill/>
              </v:shape>
              <v:shape style="position:absolute;left:10531;top:346;width:68;height:75" coordorigin="10531,346" coordsize="68,75" path="m10575,362l10549,362,10548,363,10548,404,10549,405,10554,405,10555,404,10555,387,10570,387,10569,387,10575,386,10580,383,10580,381,10555,381,10555,369,10580,369,10580,365,10575,362e" filled="t" fillcolor="#FFFFFF" stroked="f">
                <v:path arrowok="t"/>
                <v:fill/>
              </v:shape>
              <v:shape style="position:absolute;left:10531;top:346;width:68;height:75" coordorigin="10531,346" coordsize="68,75" path="m10570,387l10562,387,10573,405,10574,405,10578,405,10580,405,10580,403,10579,401,10570,387e" filled="t" fillcolor="#FFFFFF" stroked="f">
                <v:path arrowok="t"/>
                <v:fill/>
              </v:shape>
              <v:shape style="position:absolute;left:10531;top:346;width:68;height:75" coordorigin="10531,346" coordsize="68,75" path="m10580,369l10568,369,10573,369,10573,380,10568,381,10580,381,10580,36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21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68" w:lineRule="exact"/>
        <w:ind w:left="114" w:right="-20"/>
        <w:jc w:val="left"/>
        <w:tabs>
          <w:tab w:pos="97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CHY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  <w:t>B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3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Y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PŘI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9"/>
          <w:b/>
          <w:bCs/>
          <w:u w:val="single" w:color="231F20"/>
          <w:position w:val="-1"/>
        </w:rPr>
        <w:t>Á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9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VRHU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MON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  <w:t>T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-17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ÁŽI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UPEVNĚNÍ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ETICS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spacing w:val="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spacing w:val="0"/>
          <w:position w:val="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7" w:after="0" w:line="240" w:lineRule="auto"/>
        <w:ind w:left="114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Chyby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při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návrhu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mechanického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upevnění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</w:rPr>
      </w:r>
    </w:p>
    <w:p>
      <w:pPr>
        <w:spacing w:before="6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exact"/>
        <w:ind w:left="369" w:right="955" w:firstLine="-256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1)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Nevhodně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navržený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typ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kotvy: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5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špatně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navržený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typ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6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hlediska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určeného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použití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podkladním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záměna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dlouhé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krátké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rozpěrné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zóny,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použití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kotev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plastovým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trnem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izolantů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W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369" w:right="958" w:firstLine="-256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2)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Nesprávně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navržená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délka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kotvy: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nezapočítání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vrstvy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omítky,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tolerance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vyrovnání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tloušťky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lepícího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tmelu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výpočtu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5"/>
        </w:rPr>
        <w:t>délky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86"/>
        </w:rPr>
        <w:t>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</w:rPr>
        <w:t>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Nerespektování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skladby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sendvičových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konstrukcí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panelových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domů.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369" w:right="958" w:firstLine="-256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3)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Nerespektování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podkladního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návrhu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ETICS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vychází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špatně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určeného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podkladního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kotvení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(děrované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zdivo,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zdivo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dutinami,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pórobeton,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lehčený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beton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nízkou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pevností,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2"/>
        </w:rPr>
        <w:t>atd.).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369" w:right="954" w:firstLine="-256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4)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Nerespektování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požadavku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podklad: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návrhu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ETICS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8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jsou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nesprávně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vyhodnoceny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požadavky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podklad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9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8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9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požadavkům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vůbec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nepřihlíží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(absence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odtrhových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zkoušek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stanovení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únosnosti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podkladu,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přede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3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ším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rekonstrukcí).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369" w:right="955" w:firstLine="-256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5)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Nesprávně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navržený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plán: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návrh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nevychází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7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statického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výpočtu,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navržený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malý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počet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kotev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7"/>
        </w:rPr>
        <w:t>m</w:t>
      </w:r>
      <w:r>
        <w:rPr>
          <w:rFonts w:ascii="Times New Roman" w:hAnsi="Times New Roman" w:cs="Times New Roman" w:eastAsia="Times New Roman"/>
          <w:sz w:val="11"/>
          <w:szCs w:val="11"/>
          <w:color w:val="231F20"/>
          <w:spacing w:val="0"/>
          <w:w w:val="117"/>
          <w:position w:val="7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11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  <w:position w:val="0"/>
        </w:rPr>
        <w:t>nerespektování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  <w:position w:val="0"/>
        </w:rPr>
        <w:t>okrajových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91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  <w:position w:val="0"/>
        </w:rPr>
        <w:t>oblastí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2"/>
          <w:w w:val="91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apod.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89"/>
          <w:position w:val="0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  <w:position w:val="0"/>
        </w:rPr>
        <w:t>otevní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  <w:position w:val="0"/>
        </w:rPr>
        <w:t>plány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7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  <w:position w:val="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  <w:position w:val="0"/>
        </w:rPr>
        <w:t>mnohých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  <w:position w:val="0"/>
        </w:rPr>
        <w:t>případech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89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  <w:position w:val="0"/>
        </w:rPr>
        <w:t>schází.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exact"/>
        <w:ind w:left="369" w:right="955" w:firstLine="-256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6)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Neprovedení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7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tahových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zkoušek: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7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rekonstrukcí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nezkoušených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6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typů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podkladních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(neuvedených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88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A)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návrhu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upevnění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2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ETICS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nevychází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9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výsledků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tahových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zkoušek.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7)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Použití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92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ystémových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nece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88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tifikovaných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ETICS: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důvodů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konkurenční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cenové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4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výhody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neznalosti.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4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Chyby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při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montáži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 </w:t>
      </w:r>
      <w:r>
        <w:rPr>
          <w:rFonts w:ascii="EurostileLTPro-Demi" w:hAnsi="EurostileLTPro-Demi" w:cs="EurostileLTPro-Demi" w:eastAsia="EurostileLTPro-Demi"/>
          <w:sz w:val="20"/>
          <w:szCs w:val="20"/>
          <w:color w:val="231F20"/>
          <w:spacing w:val="0"/>
          <w:w w:val="100"/>
          <w:b/>
          <w:bCs/>
        </w:rPr>
        <w:t>upevnění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1)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Špatně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vyv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taný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nekolmých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otvorů,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malá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hloubka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vyv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taného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2)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Použití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příklepu: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děrovaného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zdiva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či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pórobetonu.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3)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8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4"/>
        </w:rPr>
        <w:t>elké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8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opotřebení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táku: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malý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velké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množství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prachu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(důležitý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nejen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průměr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4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tacího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břitu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36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špičce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táku,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65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3"/>
          <w:w w:val="6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účinná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šroubovice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3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táku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vyhazování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vyv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taného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materiálu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otvoru).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4)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Nesprávné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osazení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kotvy: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hlava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není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1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osazena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zároveň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3"/>
        </w:rPr>
        <w:t>izolantem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nebo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není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zapuštěna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izolantu.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</w:rPr>
        <w:t>5)</w: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-1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7"/>
        </w:rPr>
        <w:t>Nesprávná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montáž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kotvy: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rozpěrný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trn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zaražen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8"/>
        </w:rPr>
        <w:t>dříve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2"/>
          <w:w w:val="8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než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zapuštěn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talíř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0"/>
        </w:rPr>
        <w:t>izolantu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(pro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snažší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osazení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28" w:lineRule="exact"/>
        <w:ind w:left="369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3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izolantu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možno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5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použít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5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montážní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2"/>
        </w:rPr>
        <w:t>přípravek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BR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78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8"/>
        </w:rPr>
        <w:t>VOLL®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8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MPS).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280" w:bottom="280" w:left="1020" w:right="120"/>
          <w:headerReference w:type="default" r:id="rId158"/>
          <w:footerReference w:type="default" r:id="rId159"/>
          <w:pgSz w:w="11920" w:h="16840"/>
        </w:sectPr>
      </w:pPr>
      <w:rPr/>
    </w:p>
    <w:p>
      <w:pPr>
        <w:spacing w:before="71" w:after="0" w:line="223" w:lineRule="exact"/>
        <w:ind w:left="101" w:right="-20"/>
        <w:jc w:val="left"/>
        <w:rPr>
          <w:rFonts w:ascii="EurostileLTPro-Demi" w:hAnsi="EurostileLTPro-Demi" w:cs="EurostileLTPro-Demi" w:eastAsia="EurostileLTPro-Demi"/>
          <w:sz w:val="20"/>
          <w:szCs w:val="20"/>
        </w:rPr>
      </w:pPr>
      <w:rPr/>
      <w:r>
        <w:rPr/>
        <w:pict>
          <v:group style="position:absolute;margin-left:36.349998pt;margin-top:0pt;width:558.926001pt;height:48.689015pt;mso-position-horizontal-relative:page;mso-position-vertical-relative:page;z-index:-3840" coordorigin="727,0" coordsize="11179,974">
            <v:group style="position:absolute;left:737;top:0;width:11169;height:964" coordorigin="737,0" coordsize="11169,964">
              <v:shape style="position:absolute;left:737;top:0;width:11169;height:964" coordorigin="737,0" coordsize="11169,964" path="m737,964l11906,964,11906,0,737,0,737,964e" filled="t" fillcolor="#ED1B2D" stroked="f">
                <v:path arrowok="t"/>
                <v:fill/>
              </v:shape>
            </v:group>
            <v:group style="position:absolute;left:1304;top:340;width:1432;height:283" coordorigin="1304,340" coordsize="1432,283">
  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97,508l1402,508,1413,509,1424,509,1497,509e" filled="t" fillcolor="#FFFFFF" stroked="f">
                <v:path arrowok="t"/>
                <v:fill/>
              </v:shape>
  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380,404l1365,404,1377,405,1380,404e" filled="t" fillcolor="#FFFFFF" stroked="f">
                <v:path arrowok="t"/>
                <v:fill/>
              </v:shape>
  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  <v:path arrowok="t"/>
                <v:fill/>
              </v:shape>
  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  <v:path arrowok="t"/>
                <v:fill/>
              </v:shape>
              <v:shape style="position:absolute;left:1304;top:340;width:1432;height:283" coordorigin="1304,340" coordsize="1432,283" path="m1703,617l1697,617,1703,617e" filled="t" fillcolor="#FFFFFF" stroked="f">
                <v:path arrowok="t"/>
                <v:fill/>
              </v:shape>
  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  <v:path arrowok="t"/>
                <v:fill/>
              </v:shape>
              <v:shape style="position:absolute;left:1304;top:340;width:1432;height:283" coordorigin="1304,340" coordsize="1432,283" path="m1960,564l1898,564,1903,582,1938,619,1950,622,1962,606,1966,587,1962,568,1960,564e" filled="t" fillcolor="#FFFFFF" stroked="f">
                <v:path arrowok="t"/>
                <v:fill/>
              </v:shape>
  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  <v:path arrowok="t"/>
                <v:fill/>
              </v:shape>
              <v:shape style="position:absolute;left:1304;top:340;width:1432;height:283" coordorigin="1304,340" coordsize="1432,283" path="m1903,410l1849,410,1879,507,1939,507,1903,410e" filled="t" fillcolor="#FFFFFF" stroked="f">
                <v:path arrowok="t"/>
                <v:fill/>
              </v:shape>
  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  <v:path arrowok="t"/>
                <v:fill/>
              </v:shape>
  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  <v:path arrowok="t"/>
                <v:fill/>
              </v:shape>
  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  <v:path arrowok="t"/>
                <v:fill/>
              </v:shape>
  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  <v:path arrowok="t"/>
                <v:fill/>
              </v:shape>
            </v:group>
            <v:group style="position:absolute;left:2712;top:346;width:68;height:75" coordorigin="2712,346" coordsize="68,75">
  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  <v:path arrowok="t"/>
                <v:fill/>
              </v:shape>
  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  <v:path arrowok="t"/>
                <v:fill/>
              </v:shape>
  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  <v:path arrowok="t"/>
                <v:fill/>
              </v:shape>
              <v:shape style="position:absolute;left:2712;top:346;width:68;height:75" coordorigin="2712,346" coordsize="68,75" path="m2751,387l2743,387,2754,405,2755,405,2759,405,2761,405,2761,403,2761,401,2751,387e" filled="t" fillcolor="#FFFFFF" stroked="f">
                <v:path arrowok="t"/>
                <v:fill/>
              </v:shape>
              <v:shape style="position:absolute;left:2712;top:346;width:68;height:75" coordorigin="2712,346" coordsize="68,75" path="m2762,369l2750,369,2755,369,2755,380,2750,381,2762,381,2762,369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Demi" w:hAnsi="EurostileLTPro-Demi" w:cs="EurostileLTPro-Demi" w:eastAsia="EurostileLTPro-Demi"/>
          <w:sz w:val="20"/>
          <w:szCs w:val="20"/>
          <w:color w:val="ED1B2D"/>
          <w:spacing w:val="0"/>
          <w:w w:val="100"/>
          <w:b/>
          <w:bCs/>
          <w:position w:val="-1"/>
        </w:rPr>
        <w:t>22</w:t>
      </w:r>
      <w:r>
        <w:rPr>
          <w:rFonts w:ascii="EurostileLTPro-Demi" w:hAnsi="EurostileLTPro-Demi" w:cs="EurostileLTPro-Demi" w:eastAsia="EurostileLTPro-Demi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1" w:after="0" w:line="268" w:lineRule="exact"/>
        <w:ind w:left="1014" w:right="-20"/>
        <w:jc w:val="left"/>
        <w:tabs>
          <w:tab w:pos="10640" w:val="left"/>
        </w:tabs>
        <w:rPr>
          <w:rFonts w:ascii="EurostileLTPro-Bold" w:hAnsi="EurostileLTPro-Bold" w:cs="EurostileLTPro-Bold" w:eastAsia="EurostileLTPro-Bold"/>
          <w:sz w:val="24"/>
          <w:szCs w:val="24"/>
        </w:rPr>
      </w:pPr>
      <w:rPr/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VYSKLADNĚNÍ,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NAKLÁDKA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A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EXPEDICE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ZBOŽÍ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  <w:tab/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u w:val="single" w:color="231F20"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231F20"/>
          <w:b/>
          <w:bCs/>
          <w:position w:val="-1"/>
        </w:rPr>
      </w:r>
      <w:r>
        <w:rPr>
          <w:rFonts w:ascii="EurostileLTPro-Bold" w:hAnsi="EurostileLTPro-Bold" w:cs="EurostileLTPro-Bold" w:eastAsia="EurostileLTPro-Bold"/>
          <w:sz w:val="24"/>
          <w:szCs w:val="24"/>
          <w:color w:val="000000"/>
          <w:position w:val="0"/>
        </w:rPr>
      </w:r>
    </w:p>
    <w:p>
      <w:pPr>
        <w:spacing w:before="5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250" w:lineRule="auto"/>
        <w:ind w:left="1014" w:right="59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Naše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6"/>
        </w:rPr>
        <w:t>výrobky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2"/>
          <w:w w:val="8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jsou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přepravovány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41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9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9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pevném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ka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95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5"/>
        </w:rPr>
        <w:t>tonovém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8"/>
          <w:w w:val="95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boxu,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7"/>
        </w:rPr>
        <w:t>ý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označen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etiketou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Spit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by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BR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5"/>
          <w:w w:val="87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VOLL.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2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87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ato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1"/>
          <w:w w:val="8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etiketa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6"/>
        </w:rPr>
        <w:t>nositelem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96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78"/>
        </w:rPr>
        <w:t>v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1"/>
        </w:rPr>
        <w:t>šech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potřebných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0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identifikačních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3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údajů,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5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1"/>
        </w:rPr>
        <w:t>informací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8"/>
          <w:w w:val="9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rozměrech,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dále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pak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doporučením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20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výrobce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3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94"/>
        </w:rPr>
        <w:t>osazení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9"/>
          <w:w w:val="94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kotvy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spacing w:before="0" w:after="0" w:line="240" w:lineRule="auto"/>
        <w:ind w:left="1014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64.565994pt;margin-top:34.720341pt;width:304.48pt;height:613.36pt;mso-position-horizontal-relative:page;mso-position-vertical-relative:paragraph;z-index:-3839" coordorigin="3291,694" coordsize="6090,12267">
            <v:group style="position:absolute;left:3301;top:704;width:6070;height:12247" coordorigin="3301,704" coordsize="6070,12247">
              <v:shape style="position:absolute;left:3301;top:704;width:6070;height:12247" coordorigin="3301,704" coordsize="6070,12247" path="m3301,704l9371,704,9371,12952,3301,12952,3301,704e" filled="t" fillcolor="#231F20" stroked="f">
                <v:path arrowok="t"/>
                <v:fill/>
              </v:shape>
            </v:group>
            <v:group style="position:absolute;left:3501;top:904;width:5431;height:11612" coordorigin="3501,904" coordsize="5431,11612">
              <v:shape style="position:absolute;left:3501;top:904;width:5431;height:11612" coordorigin="3501,904" coordsize="5431,11612" path="m7285,1199l7208,1199,7146,1201,7079,1211,7027,1246,7006,1318,7002,1405,7001,1442,7001,12567,7002,12636,7009,12713,7037,12775,7099,12802,7175,12809,7244,12810,12189,12810,12258,12809,12335,12802,12397,12775,12425,12713,12431,12636,12432,12567,12432,1442,12431,1373,12425,1296,12397,1234,12335,1206,12258,1200,7285,1199e" filled="t" fillcolor="#FFFFFF" stroked="f">
                <v:path arrowok="t"/>
                <v:fill/>
              </v:shape>
              <v:shape style="position:absolute;left:3501;top:904;width:5274;height:11331" type="#_x0000_t75">
                <v:imagedata r:id="rId162" o:title="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77"/>
        </w:rPr>
        <w:t>viz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17"/>
          <w:w w:val="7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231F20"/>
          <w:spacing w:val="0"/>
          <w:w w:val="100"/>
        </w:rPr>
        <w:t>obrázek.</w:t>
      </w:r>
      <w:r>
        <w:rPr>
          <w:rFonts w:ascii="Times New Roman" w:hAnsi="Times New Roman" w:cs="Times New Roman" w:eastAsia="Times New Roman"/>
          <w:sz w:val="20"/>
          <w:szCs w:val="20"/>
          <w:color w:val="000000"/>
          <w:spacing w:val="0"/>
          <w:w w:val="100"/>
        </w:rPr>
      </w:r>
    </w:p>
    <w:p>
      <w:pPr>
        <w:jc w:val="left"/>
        <w:spacing w:after="0"/>
        <w:sectPr>
          <w:pgMar w:header="0" w:footer="0" w:top="280" w:bottom="280" w:left="120" w:right="1020"/>
          <w:headerReference w:type="default" r:id="rId160"/>
          <w:footerReference w:type="default" r:id="rId161"/>
          <w:pgSz w:w="11920" w:h="16840"/>
        </w:sectPr>
      </w:pPr>
      <w:rPr/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/>
        <w:pict>
          <v:group style="position:absolute;margin-left:0pt;margin-top:0pt;width:558.425pt;height:48.189015pt;mso-position-horizontal-relative:page;mso-position-vertical-relative:page;z-index:-3838" coordorigin="0,0" coordsize="11169,964">
            <v:shape style="position:absolute;left:0;top:0;width:11169;height:964" coordorigin="0,0" coordsize="11169,964" path="m0,964l11169,964,11169,0,0,0,0,964e" filled="t" fillcolor="#ED1B2D" stroked="f">
              <v:path arrowok="t"/>
              <v:fill/>
            </v:shape>
          </v:group>
          <w10:wrap type="none"/>
        </w:pict>
      </w:r>
      <w:r>
        <w:rPr/>
        <w:pict>
          <v:group style="position:absolute;margin-left:88.4244pt;margin-top:553.145691pt;width:418.425422pt;height:116.3311pt;mso-position-horizontal-relative:page;mso-position-vertical-relative:page;z-index:-3837" coordorigin="1768,11063" coordsize="8369,2327">
            <v:shape style="position:absolute;left:2867;top:12621;width:6171;height:391" type="#_x0000_t75">
              <v:imagedata r:id="rId165" o:title=""/>
            </v:shape>
            <v:group style="position:absolute;left:1778;top:11660;width:8349;height:1719" coordorigin="1778,11660" coordsize="8349,1719">
              <v:shape style="position:absolute;left:1778;top:11660;width:8349;height:1719" coordorigin="1778,11660" coordsize="8349,1719" path="m9185,11842l6447,11842,6811,11848,7144,11863,7448,11886,7724,11918,7973,11955,8196,11999,8396,12046,8572,12097,8727,12150,8862,12205,8977,12259,9075,12312,9157,12363,9224,12411,9277,12455,9347,12525,9381,12573,9382,12574,9383,12575,9397,12602,9409,12628,9433,12703,9441,12775,9440,12798,9430,12866,9410,12929,9383,12988,9344,13055,9312,13108,9272,13169,9233,13216,9171,13269,9107,13309,8982,13380,9057,13361,9129,13342,9198,13321,9263,13301,9324,13279,9383,13257,9439,13234,9541,13187,9633,13138,9713,13088,9784,13038,9845,12987,9898,12937,9955,12875,10011,12803,10054,12734,10085,12669,10106,12610,10122,12533,10127,12475,10127,12460,10106,12358,10073,12290,10024,12225,9960,12164,9882,12106,9789,12051,9681,11999,9560,11950,9426,11905,9278,11864,9185,11842e" filled="t" fillcolor="#E6E7E8" stroked="f">
                <v:path arrowok="t"/>
                <v:fill/>
              </v:shape>
              <v:shape style="position:absolute;left:1778;top:11660;width:8349;height:1719" coordorigin="1778,11660" coordsize="8349,1719" path="m7125,11660l6849,11663,6518,11671,6132,11688,5742,11713,5413,11741,5139,11769,4873,11801,4615,11836,4365,11875,4123,11916,3890,11959,3666,12005,3451,12051,3246,12099,3050,12147,2865,12195,2690,12243,2526,12290,2372,12337,2230,12381,2099,12424,1980,12464,1873,12502,1778,12536,1779,13043,1995,12891,2225,12752,2466,12626,2716,12513,2973,12411,3232,12320,3493,12239,3751,12169,4005,12107,4251,12054,4486,12010,4709,11972,4917,11941,5106,11916,5273,11897,5418,11883,5535,11873,5624,11866,5971,11850,6268,11844,9185,11842,9117,11826,8943,11792,8757,11762,8558,11735,8348,11713,8125,11694,7892,11680,7647,11669,7391,11663,7125,11660e" filled="t" fillcolor="#E6E7E8" stroked="f">
                <v:path arrowok="t"/>
                <v:fill/>
              </v:shape>
            </v:group>
            <v:group style="position:absolute;left:2278;top:11074;width:771;height:810" coordorigin="2278,11074" coordsize="771,810">
              <v:shape style="position:absolute;left:2278;top:11074;width:771;height:810" coordorigin="2278,11074" coordsize="771,810" path="m3049,11074l2330,11076,2303,11150,2284,11208,2278,11228,2543,11228,2324,11885,2566,11884,2780,11231,3002,11226,3022,11166,3043,11094,3049,11074e" filled="t" fillcolor="#E6E7E8" stroked="f">
                <v:path arrowok="t"/>
                <v:fill/>
              </v:shape>
            </v:group>
            <v:group style="position:absolute;left:1779;top:11074;width:303;height:810" coordorigin="1779,11074" coordsize="303,810">
              <v:shape style="position:absolute;left:1779;top:11074;width:303;height:810" coordorigin="1779,11074" coordsize="303,810" path="m2081,11074l2050,11074,1779,11884,1811,11884,2081,11074e" filled="t" fillcolor="#E6E7E8" stroked="f">
                <v:path arrowok="t"/>
                <v:fill/>
              </v:shape>
            </v:group>
            <v:group style="position:absolute;left:1843;top:11074;width:304;height:810" coordorigin="1843,11074" coordsize="304,810">
              <v:shape style="position:absolute;left:1843;top:11074;width:304;height:810" coordorigin="1843,11074" coordsize="304,810" path="m2147,11074l2114,11074,1843,11884,1874,11884,2147,11074e" filled="t" fillcolor="#E6E7E8" stroked="f">
                <v:path arrowok="t"/>
                <v:fill/>
              </v:shape>
            </v:group>
            <v:group style="position:absolute;left:1908;top:11074;width:304;height:810" coordorigin="1908,11074" coordsize="304,810">
              <v:shape style="position:absolute;left:1908;top:11074;width:304;height:810" coordorigin="1908,11074" coordsize="304,810" path="m2212,11074l2181,11074,1908,11884,1940,11884,2212,11074e" filled="t" fillcolor="#E6E7E8" stroked="f">
                <v:path arrowok="t"/>
                <v:fill/>
              </v:shape>
            </v:group>
            <v:group style="position:absolute;left:1972;top:11074;width:304;height:810" coordorigin="1972,11074" coordsize="304,810">
              <v:shape style="position:absolute;left:1972;top:11074;width:304;height:810" coordorigin="1972,11074" coordsize="304,810" path="m2276,11074l2245,11074,1972,11884,2005,11884,2276,11074e" filled="t" fillcolor="#E6E7E8" stroked="f">
                <v:path arrowok="t"/>
                <v:fill/>
              </v:shape>
            </v:group>
            <v:group style="position:absolute;left:3066;top:11073;width:1152;height:811" coordorigin="3066,11073" coordsize="1152,811">
              <v:shape style="position:absolute;left:3066;top:11073;width:1152;height:811" coordorigin="3066,11073" coordsize="1152,811" path="m3597,11365l3560,11365,3560,11883,3775,11884,3793,11851,3597,11851,3597,11365e" filled="t" fillcolor="#E6E7E8" stroked="f">
                <v:path arrowok="t"/>
                <v:fill/>
              </v:shape>
              <v:shape style="position:absolute;left:3066;top:11073;width:1152;height:811" coordorigin="3066,11073" coordsize="1152,811" path="m3066,11074l3066,11884,3275,11884,3292,11853,3249,11853,3096,11852,3096,11101,3282,11100,3282,11074,3066,11074e" filled="t" fillcolor="#E6E7E8" stroked="f">
                <v:path arrowok="t"/>
                <v:fill/>
              </v:shape>
              <v:shape style="position:absolute;left:3066;top:11073;width:1152;height:811" coordorigin="3066,11073" coordsize="1152,811" path="m3598,11230l3249,11853,3292,11853,3560,11365,3597,11365,3598,11230e" filled="t" fillcolor="#E6E7E8" stroked="f">
                <v:path arrowok="t"/>
                <v:fill/>
              </v:shape>
              <v:shape style="position:absolute;left:3066;top:11073;width:1152;height:811" coordorigin="3066,11073" coordsize="1152,811" path="m4204,11101l4165,11101,3752,11851,3793,11851,4204,11101e" filled="t" fillcolor="#E6E7E8" stroked="f">
                <v:path arrowok="t"/>
                <v:fill/>
              </v:shape>
              <v:shape style="position:absolute;left:3066;top:11073;width:1152;height:811" coordorigin="3066,11073" coordsize="1152,811" path="m3776,11104l3745,11104,3746,11668,3811,11540,3776,11540,3776,11104e" filled="t" fillcolor="#E6E7E8" stroked="f">
                <v:path arrowok="t"/>
                <v:fill/>
              </v:shape>
              <v:shape style="position:absolute;left:3066;top:11073;width:1152;height:811" coordorigin="3066,11073" coordsize="1152,811" path="m3282,11100l3250,11100,3250,11667,3316,11535,3282,11535,3282,11100e" filled="t" fillcolor="#E6E7E8" stroked="f">
                <v:path arrowok="t"/>
                <v:fill/>
              </v:shape>
              <v:shape style="position:absolute;left:3066;top:11073;width:1152;height:811" coordorigin="3066,11073" coordsize="1152,811" path="m4219,11073l4011,11073,3776,11540,3811,11540,4034,11101,4204,11101,4219,11073e" filled="t" fillcolor="#E6E7E8" stroked="f">
                <v:path arrowok="t"/>
                <v:fill/>
              </v:shape>
              <v:shape style="position:absolute;left:3066;top:11073;width:1152;height:811" coordorigin="3066,11073" coordsize="1152,811" path="m3776,11073l3508,11074,3282,11535,3316,11535,3529,11104,3776,11104,3776,11073e" filled="t" fillcolor="#E6E7E8" stroked="f">
                <v:path arrowok="t"/>
                <v:fill/>
              </v:shape>
            </v:group>
            <w10:wrap type="none"/>
          </v:group>
        </w:pict>
      </w:r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45"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width:312.773716pt;height:219pt;mso-position-horizontal-relative:char;mso-position-vertical-relative:line" type="#_x0000_t75">
            <v:imagedata r:id="rId166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jc w:val="left"/>
        <w:spacing w:after="0"/>
        <w:sectPr>
          <w:pgMar w:header="0" w:footer="0" w:top="1560" w:bottom="280" w:left="1680" w:right="1680"/>
          <w:headerReference w:type="default" r:id="rId163"/>
          <w:footerReference w:type="default" r:id="rId164"/>
          <w:pgSz w:w="11920" w:h="16840"/>
        </w:sectPr>
      </w:pPr>
      <w:rPr/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8" w:after="0" w:line="250" w:lineRule="auto"/>
        <w:ind w:left="476" w:right="3978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Naše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7"/>
        </w:rPr>
        <w:t>výrobky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0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7"/>
        </w:rPr>
        <w:t>jsou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4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7"/>
        </w:rPr>
        <w:t>určeny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35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7"/>
        </w:rPr>
        <w:t>výhradně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36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0"/>
        </w:rPr>
        <w:t>profesionální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0"/>
        </w:rPr>
        <w:t>použití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řádně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1"/>
        </w:rPr>
        <w:t>proškolenými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6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odborně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9"/>
        </w:rPr>
        <w:t>způsobilými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8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9"/>
        </w:rPr>
        <w:t>pracovník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0"/>
          <w:w w:val="89"/>
        </w:rPr>
        <w:t>y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9"/>
        </w:rPr>
        <w:t>.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0"/>
          <w:w w:val="89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Při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jejich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7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používání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6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důsledně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3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dodr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žujte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2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pokyny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9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uvedené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4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8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návodech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4"/>
        </w:rPr>
        <w:t>k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21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4"/>
        </w:rPr>
        <w:t>použití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2"/>
          <w:w w:val="8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našich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2"/>
        </w:rPr>
        <w:t>výrobků.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9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2"/>
        </w:rPr>
        <w:t>Zátěžové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35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2"/>
        </w:rPr>
        <w:t>hodnoty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27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uvedené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2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naše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1"/>
        </w:rPr>
        <w:t>upevňovací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22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ystémy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mají</w:t>
      </w:r>
      <w:r>
        <w:rPr>
          <w:rFonts w:ascii="Times New Roman" w:hAnsi="Times New Roman" w:cs="Times New Roman" w:eastAsia="Times New Roman"/>
          <w:sz w:val="18"/>
          <w:szCs w:val="18"/>
          <w:color w:val="000000"/>
          <w:spacing w:val="0"/>
          <w:w w:val="100"/>
        </w:rPr>
      </w:r>
    </w:p>
    <w:p>
      <w:pPr>
        <w:spacing w:before="0" w:after="0" w:line="250" w:lineRule="auto"/>
        <w:ind w:left="476" w:right="3977"/>
        <w:jc w:val="both"/>
        <w:rPr>
          <w:rFonts w:ascii="Times New Roman" w:hAnsi="Times New Roman" w:cs="Times New Roman" w:eastAsia="Times New Roman"/>
          <w:sz w:val="18"/>
          <w:szCs w:val="18"/>
        </w:rPr>
      </w:pPr>
      <w:rPr/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čistě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0"/>
        </w:rPr>
        <w:t>informativní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"/>
          <w:w w:val="9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charakter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4"/>
        </w:rPr>
        <w:t>mohou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3"/>
          <w:w w:val="9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5"/>
        </w:rPr>
        <w:t>lišit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9"/>
          <w:w w:val="8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5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6"/>
          <w:w w:val="8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5"/>
        </w:rPr>
        <w:t>závislosti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3"/>
          <w:w w:val="85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kvalitě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8"/>
        </w:rPr>
        <w:t>podkladových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0"/>
          <w:w w:val="88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materiálů,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2"/>
        </w:rPr>
        <w:t>podmínkách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"/>
          <w:w w:val="92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montáže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7"/>
        </w:rPr>
        <w:t>okolním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6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prostředí.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4"/>
        </w:rPr>
        <w:t>Doporučujeme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42"/>
          <w:w w:val="94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důsledně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provádět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výtažné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87"/>
        </w:rPr>
        <w:t>zkoušky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36"/>
          <w:w w:val="87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potvrzení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8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5"/>
          <w:w w:val="75"/>
        </w:rPr>
        <w:t>V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7"/>
        </w:rPr>
        <w:t>ašich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výpočtů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6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91"/>
        </w:rPr>
        <w:t>dimenzování.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34"/>
          <w:w w:val="91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Informace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-14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naleznete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stránkách</w:t>
      </w:r>
      <w:r>
        <w:rPr>
          <w:rFonts w:ascii="Times New Roman" w:hAnsi="Times New Roman" w:cs="Times New Roman" w:eastAsia="Times New Roman"/>
          <w:sz w:val="18"/>
          <w:szCs w:val="18"/>
          <w:color w:val="FFFFFF"/>
          <w:spacing w:val="0"/>
          <w:w w:val="100"/>
        </w:rPr>
        <w:t> </w:t>
      </w:r>
      <w:hyperlink r:id="rId169">
        <w:r>
          <w:rPr>
            <w:rFonts w:ascii="Times New Roman" w:hAnsi="Times New Roman" w:cs="Times New Roman" w:eastAsia="Times New Roman"/>
            <w:sz w:val="18"/>
            <w:szCs w:val="18"/>
            <w:color w:val="FFFFFF"/>
            <w:spacing w:val="0"/>
            <w:w w:val="100"/>
          </w:rPr>
          <w:t>ww</w:t>
        </w:r>
        <w:r>
          <w:rPr>
            <w:rFonts w:ascii="Times New Roman" w:hAnsi="Times New Roman" w:cs="Times New Roman" w:eastAsia="Times New Roman"/>
            <w:sz w:val="18"/>
            <w:szCs w:val="18"/>
            <w:color w:val="FFFFFF"/>
            <w:spacing w:val="-9"/>
            <w:w w:val="100"/>
          </w:rPr>
          <w:t>w</w:t>
        </w:r>
        <w:r>
          <w:rPr>
            <w:rFonts w:ascii="Times New Roman" w:hAnsi="Times New Roman" w:cs="Times New Roman" w:eastAsia="Times New Roman"/>
            <w:sz w:val="18"/>
            <w:szCs w:val="18"/>
            <w:color w:val="FFFFFF"/>
            <w:spacing w:val="0"/>
            <w:w w:val="100"/>
          </w:rPr>
          <w:t>.bravoll.cz.</w:t>
        </w:r>
        <w:r>
          <w:rPr>
            <w:rFonts w:ascii="Times New Roman" w:hAnsi="Times New Roman" w:cs="Times New Roman" w:eastAsia="Times New Roman"/>
            <w:sz w:val="18"/>
            <w:szCs w:val="18"/>
            <w:color w:val="000000"/>
            <w:spacing w:val="0"/>
            <w:w w:val="100"/>
          </w:rPr>
        </w:r>
      </w:hyperlink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9" w:after="0" w:line="180" w:lineRule="exact"/>
        <w:ind w:left="2587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color w:val="231F20"/>
          <w:spacing w:val="0"/>
          <w:w w:val="100"/>
          <w:position w:val="-1"/>
        </w:rPr>
        <w:t>Váš</w:t>
      </w:r>
      <w:r>
        <w:rPr>
          <w:rFonts w:ascii="Arial" w:hAnsi="Arial" w:cs="Arial" w:eastAsia="Arial"/>
          <w:sz w:val="16"/>
          <w:szCs w:val="16"/>
          <w:color w:val="231F20"/>
          <w:spacing w:val="8"/>
          <w:w w:val="100"/>
          <w:position w:val="-1"/>
        </w:rPr>
        <w:t> </w:t>
      </w:r>
      <w:r>
        <w:rPr>
          <w:rFonts w:ascii="Arial" w:hAnsi="Arial" w:cs="Arial" w:eastAsia="Arial"/>
          <w:sz w:val="16"/>
          <w:szCs w:val="16"/>
          <w:color w:val="231F20"/>
          <w:spacing w:val="0"/>
          <w:w w:val="114"/>
          <w:position w:val="-1"/>
        </w:rPr>
        <w:t>distributor:</w:t>
      </w:r>
      <w:r>
        <w:rPr>
          <w:rFonts w:ascii="Arial" w:hAnsi="Arial" w:cs="Arial" w:eastAsia="Arial"/>
          <w:sz w:val="16"/>
          <w:szCs w:val="16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36" w:after="0" w:line="240" w:lineRule="auto"/>
        <w:ind w:left="117" w:right="-20"/>
        <w:jc w:val="left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93"/>
        </w:rPr>
        <w:t>Obchodně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18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93"/>
        </w:rPr>
        <w:t>technický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100"/>
        </w:rPr>
        <w:t>poradce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-1"/>
          <w:w w:val="100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100"/>
        </w:rPr>
        <w:t>eská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-17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91"/>
        </w:rPr>
        <w:t>republika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21"/>
          <w:w w:val="91"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+420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777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617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539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spacing w:before="38" w:after="0" w:line="240" w:lineRule="auto"/>
        <w:ind w:left="117" w:right="-20"/>
        <w:jc w:val="left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93"/>
        </w:rPr>
        <w:t>Obchodně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18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93"/>
        </w:rPr>
        <w:t>technický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2"/>
          <w:w w:val="93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100"/>
        </w:rPr>
        <w:t>poradce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92"/>
        </w:rPr>
        <w:t>Slovenská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10"/>
          <w:w w:val="92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100"/>
        </w:rPr>
        <w:t>republika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15"/>
          <w:w w:val="100"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+421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911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471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553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spacing w:before="38" w:after="0" w:line="240" w:lineRule="auto"/>
        <w:ind w:left="117" w:right="-20"/>
        <w:jc w:val="left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89"/>
        </w:rPr>
        <w:t>Zákaznický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-7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89"/>
        </w:rPr>
        <w:t>se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2"/>
          <w:w w:val="89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89"/>
        </w:rPr>
        <w:t>vis/objednávky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89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25"/>
          <w:w w:val="89"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+420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565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428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</w:rPr>
        <w:t>603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</w:rPr>
      </w:r>
    </w:p>
    <w:p>
      <w:pPr>
        <w:spacing w:before="38" w:after="0" w:line="226" w:lineRule="exact"/>
        <w:ind w:left="117" w:right="-20"/>
        <w:jc w:val="left"/>
        <w:rPr>
          <w:rFonts w:ascii="EurostileLTPro-Bold" w:hAnsi="EurostileLTPro-Bold" w:cs="EurostileLTPro-Bold" w:eastAsia="EurostileLTPro-Bold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-16"/>
          <w:w w:val="87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87"/>
          <w:position w:val="-1"/>
        </w:rPr>
        <w:t>echnik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15"/>
          <w:w w:val="87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-1"/>
          <w:w w:val="100"/>
          <w:position w:val="-1"/>
        </w:rPr>
        <w:t>Č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100"/>
          <w:position w:val="-1"/>
        </w:rPr>
        <w:t>eská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-17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8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91"/>
          <w:position w:val="-1"/>
        </w:rPr>
        <w:t>Slovenská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19"/>
          <w:w w:val="91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0"/>
          <w:w w:val="91"/>
          <w:position w:val="-1"/>
        </w:rPr>
        <w:t>republika</w:t>
      </w:r>
      <w:r>
        <w:rPr>
          <w:rFonts w:ascii="Times New Roman" w:hAnsi="Times New Roman" w:cs="Times New Roman" w:eastAsia="Times New Roman"/>
          <w:sz w:val="20"/>
          <w:szCs w:val="20"/>
          <w:color w:val="FFFFFF"/>
          <w:spacing w:val="21"/>
          <w:w w:val="91"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  <w:position w:val="-1"/>
        </w:rPr>
        <w:t>+420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  <w:position w:val="-1"/>
        </w:rPr>
        <w:t>734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  <w:position w:val="-1"/>
        </w:rPr>
        <w:t>200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  <w:position w:val="-1"/>
        </w:rPr>
        <w:t> </w:t>
      </w:r>
      <w:r>
        <w:rPr>
          <w:rFonts w:ascii="EurostileLTPro-Bold" w:hAnsi="EurostileLTPro-Bold" w:cs="EurostileLTPro-Bold" w:eastAsia="EurostileLTPro-Bold"/>
          <w:sz w:val="20"/>
          <w:szCs w:val="20"/>
          <w:color w:val="FFFFFF"/>
          <w:spacing w:val="0"/>
          <w:w w:val="100"/>
          <w:b/>
          <w:bCs/>
          <w:position w:val="-1"/>
        </w:rPr>
        <w:t>786</w:t>
      </w:r>
      <w:r>
        <w:rPr>
          <w:rFonts w:ascii="EurostileLTPro-Bold" w:hAnsi="EurostileLTPro-Bold" w:cs="EurostileLTPro-Bold" w:eastAsia="EurostileLTPro-Bold"/>
          <w:sz w:val="20"/>
          <w:szCs w:val="20"/>
          <w:color w:val="00000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pgMar w:header="0" w:footer="0" w:top="1560" w:bottom="280" w:left="620" w:right="620"/>
          <w:headerReference w:type="default" r:id="rId167"/>
          <w:footerReference w:type="default" r:id="rId168"/>
          <w:pgSz w:w="11920" w:h="16840"/>
        </w:sectPr>
      </w:pPr>
      <w:rPr/>
    </w:p>
    <w:p>
      <w:pPr>
        <w:spacing w:before="41" w:after="0" w:line="240" w:lineRule="auto"/>
        <w:ind w:left="1591" w:right="-68"/>
        <w:jc w:val="left"/>
        <w:rPr>
          <w:rFonts w:ascii="EurostileLTPro-Bold" w:hAnsi="EurostileLTPro-Bold" w:cs="EurostileLTPro-Bold" w:eastAsia="EurostileLTPro-Bold"/>
          <w:sz w:val="16"/>
          <w:szCs w:val="16"/>
        </w:rPr>
      </w:pPr>
      <w:rPr/>
      <w:r>
        <w:rPr/>
        <w:pict>
          <v:group style="position:absolute;margin-left:0pt;margin-top:0pt;width:595.276001pt;height:841.890015pt;mso-position-horizontal-relative:page;mso-position-vertical-relative:page;z-index:-3836" coordorigin="0,0" coordsize="11906,16838">
            <v:shape style="position:absolute;left:0;top:0;width:11906;height:13805" type="#_x0000_t75">
              <v:imagedata r:id="rId170" o:title=""/>
            </v:shape>
            <v:group style="position:absolute;left:0;top:13323;width:11906;height:3515" coordorigin="0,13323" coordsize="11906,3515">
              <v:shape style="position:absolute;left:0;top:13323;width:11906;height:3515" coordorigin="0,13323" coordsize="11906,3515" path="m0,16838l11906,16838,11906,13323,0,13323,0,16838e" filled="t" fillcolor="#ED1B2D" stroked="f">
                <v:path arrowok="t"/>
                <v:fill/>
              </v:shape>
            </v:group>
            <v:group style="position:absolute;left:1531;top:10432;width:4535;height:2551" coordorigin="1531,10432" coordsize="4535,2551">
              <v:shape style="position:absolute;left:1531;top:10432;width:4535;height:2551" coordorigin="1531,10432" coordsize="4535,2551" path="m1531,12983l6066,12983,6066,10432,1531,10432,1531,12983e" filled="t" fillcolor="#FFFFFF" stroked="f">
                <v:path arrowok="t"/>
                <v:fill/>
              </v:shape>
            </v:group>
            <v:group style="position:absolute;left:1535;top:15635;width:178;height:252" coordorigin="1535,15635" coordsize="178,252">
              <v:shape style="position:absolute;left:1535;top:15635;width:178;height:252" coordorigin="1535,15635" coordsize="178,252" path="m1535,15807l1559,15863,1610,15886,1625,15883,1643,15878,1658,15873,1616,15873,1601,15871,1586,15865,1572,15854,1560,15836,1551,15824,1540,15809,1535,15807e" filled="t" fillcolor="#FFFFFF" stroked="f">
                <v:path arrowok="t"/>
                <v:fill/>
              </v:shape>
              <v:shape style="position:absolute;left:1535;top:15635;width:178;height:252" coordorigin="1535,15635" coordsize="178,252" path="m1657,15635l1653,15646,1656,15659,1660,15677,1666,15699,1673,15724,1690,15800,1694,15839,1692,15851,1687,15857,1650,15867,1633,15871,1616,15873,1658,15873,1685,15864,1710,15856,1713,15844,1705,15778,1682,15690,1676,15665,1670,15640,1657,15635e" filled="t" fillcolor="#FFFFFF" stroked="f">
                <v:path arrowok="t"/>
                <v:fill/>
              </v:shape>
            </v:group>
            <v:group style="position:absolute;left:1441;top:15914;width:490;height:174" coordorigin="1441,15914" coordsize="490,174">
              <v:shape style="position:absolute;left:1441;top:15914;width:490;height:174" coordorigin="1441,15914" coordsize="490,174" path="m1919,15914l1848,15926,1781,15940,1716,15956,1650,15975,1583,15998,1511,16024,1456,16048,1441,16082,1446,16088,1571,16038,1618,16020,1689,15995,1758,15973,1828,15954,1899,15939,1923,15935,1931,15923,1919,15914e" filled="t" fillcolor="#FFFFFF" stroked="f">
                <v:path arrowok="t"/>
                <v:fill/>
              </v:shape>
            </v:group>
            <v:group style="position:absolute;left:1261;top:16013;width:146;height:69" coordorigin="1261,16013" coordsize="146,69">
              <v:shape style="position:absolute;left:1261;top:16013;width:146;height:69" coordorigin="1261,16013" coordsize="146,69" path="m1280,16013l1265,16021,1261,16036,1268,16051,1286,16056,1303,16057,1322,16061,1342,16066,1363,16072,1384,16077,1404,16082,1406,16077,1401,16069,1389,16059,1371,16049,1351,16042,1333,16032,1317,16023,1300,16015,1280,16013e" filled="t" fillcolor="#FFFFFF" stroked="f">
                <v:path arrowok="t"/>
                <v:fill/>
              </v:shape>
            </v:group>
            <v:group style="position:absolute;left:945;top:15967;width:29;height:66" coordorigin="945,15967" coordsize="29,66">
              <v:shape style="position:absolute;left:945;top:15967;width:29;height:66" coordorigin="945,15967" coordsize="29,66" path="m957,15967l945,15977,945,15994,949,16011,958,16033,970,16033,973,16017,967,15999,967,15980,967,15978,957,15967e" filled="t" fillcolor="#FFFFFF" stroked="f">
                <v:path arrowok="t"/>
                <v:fill/>
              </v:shape>
            </v:group>
            <v:group style="position:absolute;left:997;top:15977;width:25;height:39" coordorigin="997,15977" coordsize="25,39">
              <v:shape style="position:absolute;left:997;top:15977;width:25;height:39" coordorigin="997,15977" coordsize="25,39" path="m1013,15977l1001,15986,997,16005,1006,16016,1018,16007,1022,15990,1022,15988,1013,15977e" filled="t" fillcolor="#FFFFFF" stroked="f">
                <v:path arrowok="t"/>
                <v:fill/>
              </v:shape>
            </v:group>
            <v:group style="position:absolute;left:887;top:15540;width:100;height:258" coordorigin="887,15540" coordsize="100,258">
              <v:shape style="position:absolute;left:887;top:15540;width:100;height:258" coordorigin="887,15540" coordsize="100,258" path="m988,15540l973,15540,887,15798,902,15798,988,15540e" filled="t" fillcolor="#FFFFFF" stroked="f">
                <v:path arrowok="t"/>
                <v:fill/>
              </v:shape>
            </v:group>
            <v:group style="position:absolute;left:908;top:15540;width:100;height:258" coordorigin="908,15540" coordsize="100,258">
              <v:shape style="position:absolute;left:908;top:15540;width:100;height:258" coordorigin="908,15540" coordsize="100,258" path="m1009,15540l994,15540,908,15798,923,15798,1009,15540e" filled="t" fillcolor="#FFFFFF" stroked="f">
                <v:path arrowok="t"/>
                <v:fill/>
              </v:shape>
            </v:group>
            <v:group style="position:absolute;left:930;top:15540;width:100;height:258" coordorigin="930,15540" coordsize="100,258">
              <v:shape style="position:absolute;left:930;top:15540;width:100;height:258" coordorigin="930,15540" coordsize="100,258" path="m1030,15540l1016,15540,930,15798,944,15798,1030,15540e" filled="t" fillcolor="#FFFFFF" stroked="f">
                <v:path arrowok="t"/>
                <v:fill/>
              </v:shape>
            </v:group>
            <v:group style="position:absolute;left:951;top:15540;width:100;height:258" coordorigin="951,15540" coordsize="100,258">
              <v:shape style="position:absolute;left:951;top:15540;width:100;height:258" coordorigin="951,15540" coordsize="100,258" path="m1051,15540l1037,15540,951,15798,965,15798,1051,15540e" filled="t" fillcolor="#FFFFFF" stroked="f">
                <v:path arrowok="t"/>
                <v:fill/>
              </v:shape>
            </v:group>
            <v:group style="position:absolute;left:1051;top:15540;width:161;height:258" coordorigin="1051,15540" coordsize="161,258">
              <v:shape style="position:absolute;left:1051;top:15540;width:161;height:258" coordorigin="1051,15540" coordsize="161,258" path="m1212,15589l1134,15589,1065,15798,1141,15798,1212,15589e" filled="t" fillcolor="#FFFFFF" stroked="f">
                <v:path arrowok="t"/>
                <v:fill/>
              </v:shape>
              <v:shape style="position:absolute;left:1051;top:15540;width:161;height:258" coordorigin="1051,15540" coordsize="161,258" path="m1298,15540l1067,15540,1051,15589,1283,15589,1298,15540e" filled="t" fillcolor="#FFFFFF" stroked="f">
                <v:path arrowok="t"/>
                <v:fill/>
              </v:shape>
            </v:group>
            <v:group style="position:absolute;left:1293;top:15541;width:378;height:257" coordorigin="1293,15541" coordsize="378,257">
              <v:shape style="position:absolute;left:1293;top:15541;width:378;height:257" coordorigin="1293,15541" coordsize="378,257" path="m1305,15541l1293,15798,1370,15798,1376,15788,1305,15788,1315,15557,1371,15552,1382,15552,1383,15541,1305,15541e" filled="t" fillcolor="#FFFFFF" stroked="f">
                <v:path arrowok="t"/>
                <v:fill/>
              </v:shape>
              <v:shape style="position:absolute;left:1293;top:15541;width:378;height:257" coordorigin="1293,15541" coordsize="378,257" path="m1472,15640l1460,15640,1460,15733,1460,15794,1532,15798,1538,15788,1470,15788,1472,15640e" filled="t" fillcolor="#FFFFFF" stroked="f">
                <v:path arrowok="t"/>
                <v:fill/>
              </v:shape>
              <v:shape style="position:absolute;left:1293;top:15541;width:378;height:257" coordorigin="1293,15541" coordsize="378,257" path="m1472,15599l1365,15787,1305,15788,1376,15788,1460,15640,1472,15640,1472,15599e" filled="t" fillcolor="#FFFFFF" stroked="f">
                <v:path arrowok="t"/>
                <v:fill/>
              </v:shape>
              <v:shape style="position:absolute;left:1293;top:15541;width:378;height:257" coordorigin="1293,15541" coordsize="378,257" path="m1666,15552l1654,15552,1526,15787,1470,15788,1538,15788,1666,15552e" filled="t" fillcolor="#FFFFFF" stroked="f">
                <v:path arrowok="t"/>
                <v:fill/>
              </v:shape>
              <v:shape style="position:absolute;left:1293;top:15541;width:378;height:257" coordorigin="1293,15541" coordsize="378,257" path="m1382,15552l1371,15552,1353,15734,1382,15682,1369,15682,1371,15664,1373,15640,1376,15613,1382,15552e" filled="t" fillcolor="#FFFFFF" stroked="f">
                <v:path arrowok="t"/>
                <v:fill/>
              </v:shape>
              <v:shape style="position:absolute;left:1293;top:15541;width:378;height:257" coordorigin="1293,15541" coordsize="378,257" path="m1527,15552l1516,15552,1508,15733,1533,15684,1521,15684,1522,15664,1523,15640,1524,15613,1527,15552e" filled="t" fillcolor="#FFFFFF" stroked="f">
                <v:path arrowok="t"/>
                <v:fill/>
              </v:shape>
              <v:shape style="position:absolute;left:1293;top:15541;width:378;height:257" coordorigin="1293,15541" coordsize="378,257" path="m1672,15541l1595,15541,1521,15684,1533,15684,1601,15552,1666,15552,1672,15541e" filled="t" fillcolor="#FFFFFF" stroked="f">
                <v:path arrowok="t"/>
                <v:fill/>
              </v:shape>
              <v:shape style="position:absolute;left:1293;top:15541;width:378;height:257" coordorigin="1293,15541" coordsize="378,257" path="m1448,15541l1369,15682,1382,15682,1454,15553,1527,15552,1527,15542,1448,15541e" filled="t" fillcolor="#FFFFFF" stroked="f">
                <v:path arrowok="t"/>
                <v:fill/>
              </v:shape>
            </v:group>
            <v:group style="position:absolute;left:739;top:15267;width:1078;height:834" coordorigin="739,15267" coordsize="1078,834">
              <v:shape style="position:absolute;left:739;top:15267;width:1078;height:834" coordorigin="739,15267" coordsize="1078,834" path="m1001,16093l920,16093,932,16095,943,16099,955,16101,971,16101,987,16099,1001,16093e" filled="t" fillcolor="#FFFFFF" stroked="f">
                <v:path arrowok="t"/>
                <v:fill/>
              </v:shape>
              <v:shape style="position:absolute;left:739;top:15267;width:1078;height:834" coordorigin="739,15267" coordsize="1078,834" path="m770,15783l757,15799,748,15815,742,15831,739,15845,739,15859,776,15911,818,15931,831,15941,827,15947,827,15953,854,16073,859,16093,878,16097,902,16093,1001,16093,1005,16091,1025,16081,1045,16069,1057,16061,985,16061,965,16059,948,16057,931,16053,913,16051,892,16051,870,15957,870,15953,870,15951,869,15947,1277,15947,1254,15943,1233,15939,1217,15935,1200,15931,1182,15927,1143,15923,1123,15923,1102,15921,1081,15921,1060,15919,1017,15917,995,15917,974,15915,954,15915,895,15909,877,15905,853,15901,832,15895,815,15891,801,15885,792,15879,787,15869,787,15859,792,15845,803,15827,804,15815,796,15799,782,15787,770,15783e" filled="t" fillcolor="#FFFFFF" stroked="f">
                <v:path arrowok="t"/>
                <v:fill/>
              </v:shape>
              <v:shape style="position:absolute;left:739;top:15267;width:1078;height:834" coordorigin="739,15267" coordsize="1078,834" path="m1475,15957l911,15957,917,15959,929,15961,1016,15969,1134,15969,1152,15971,1188,15971,1171,15975,1154,15979,1135,15985,1055,16013,1017,16051,1008,16059,985,16061,1057,16061,1065,16055,1084,16043,1102,16031,1117,16021,1130,16015,1155,16001,1190,15983,1203,15975,1372,15975,1388,15973,1417,15967,1446,15963,1475,15957e" filled="t" fillcolor="#FFFFFF" stroked="f">
                <v:path arrowok="t"/>
                <v:fill/>
              </v:shape>
              <v:shape style="position:absolute;left:739;top:15267;width:1078;height:834" coordorigin="739,15267" coordsize="1078,834" path="m1277,15947l869,15947,878,15951,900,15955,895,15957,891,15961,893,15967,898,15989,901,16007,905,16027,916,16037,927,16029,923,16007,920,15989,916,15969,913,15961,912,15959,911,15957,1475,15957,1503,15951,1328,15951,1277,15947e" filled="t" fillcolor="#FFFFFF" stroked="f">
                <v:path arrowok="t"/>
                <v:fill/>
              </v:shape>
              <v:shape style="position:absolute;left:739;top:15267;width:1078;height:834" coordorigin="739,15267" coordsize="1078,834" path="m1372,15975l1203,15975,1225,15977,1244,15979,1263,15983,1357,15977,1372,15975e" filled="t" fillcolor="#FFFFFF" stroked="f">
                <v:path arrowok="t"/>
                <v:fill/>
              </v:shape>
              <v:shape style="position:absolute;left:739;top:15267;width:1078;height:834" coordorigin="739,15267" coordsize="1078,834" path="m1553,15371l1509,15371,1526,15379,1542,15389,1575,15413,1590,15427,1608,15447,1624,15465,1639,15485,1653,15505,1665,15527,1677,15547,1688,15569,1699,15589,1708,15611,1718,15633,1726,15657,1735,15679,1743,15701,1751,15725,1768,15771,1776,15793,1784,15817,1793,15839,1726,15887,1668,15903,1638,15909,1606,15917,1510,15935,1416,15947,1356,15951,1503,15951,1557,15939,1584,15931,1611,15925,1663,15909,1714,15895,1740,15889,1765,15881,1816,15869,1810,15843,1803,15819,1783,15747,1760,15675,1733,15605,1701,15539,1663,15479,1618,15425,1603,15409,1588,15397,1572,15385,1556,15373,1553,15371e" filled="t" fillcolor="#FFFFFF" stroked="f">
                <v:path arrowok="t"/>
                <v:fill/>
              </v:shape>
              <v:shape style="position:absolute;left:739;top:15267;width:1078;height:834" coordorigin="739,15267" coordsize="1078,834" path="m1315,15267l1258,15267,1217,15271,1153,15283,1132,15289,1112,15297,1092,15303,1031,15331,970,15381,915,15447,898,15473,883,15497,855,15551,832,15607,807,15691,795,15769,794,15793,803,15803,825,15813,849,15819,864,15817,865,15797,866,15775,874,15703,888,15627,909,15551,938,15479,975,15415,1020,15367,1073,15339,1130,15325,1259,15325,1240,15317,1221,15311,1202,15307,1182,15305,1202,15299,1223,15293,1244,15289,1265,15287,1386,15287,1377,15283,1363,15277,1349,15273,1333,15271,1315,15267e" filled="t" fillcolor="#FFFFFF" stroked="f">
                <v:path arrowok="t"/>
                <v:fill/>
              </v:shape>
              <v:shape style="position:absolute;left:739;top:15267;width:1078;height:834" coordorigin="739,15267" coordsize="1078,834" path="m1259,15325l1168,15325,1205,15329,1241,15341,1305,15377,1355,15435,1383,15489,1392,15507,1411,15517,1388,15453,1343,15385,1294,15345,1277,15333,1259,15325e" filled="t" fillcolor="#FFFFFF" stroked="f">
                <v:path arrowok="t"/>
                <v:fill/>
              </v:shape>
              <v:shape style="position:absolute;left:739;top:15267;width:1078;height:834" coordorigin="739,15267" coordsize="1078,834" path="m1386,15287l1307,15287,1325,15289,1343,15293,1358,15297,1377,15307,1396,15315,1432,15331,1467,15347,1486,15369,1501,15387,1528,15417,1546,15439,1561,15457,1602,15509,1615,15517,1621,15515,1617,15505,1608,15489,1596,15473,1582,15455,1566,15435,1550,15417,1520,15383,1509,15371,1553,15371,1540,15363,1523,15353,1506,15343,1488,15335,1470,15325,1415,15301,1396,15291,1386,15287e" filled="t" fillcolor="#FFFFFF" stroked="f">
                <v:path arrowok="t"/>
                <v:fill/>
              </v:shape>
            </v:group>
            <v:group style="position:absolute;left:8220;top:0;width:2551;height:1417" coordorigin="8220,0" coordsize="2551,1417">
              <v:shape style="position:absolute;left:8220;top:0;width:2551;height:1417" coordorigin="8220,0" coordsize="2551,1417" path="m8220,1417l10772,1417,10772,0,8220,0,8220,1417xe" filled="t" fillcolor="#FFFFFF" stroked="f">
                <v:path arrowok="t"/>
                <v:fill/>
              </v:shape>
            </v:group>
            <v:group style="position:absolute;left:8220;top:6520;width:2551;height:6803" coordorigin="8220,6520" coordsize="2551,6803">
              <v:shape style="position:absolute;left:8220;top:6520;width:2551;height:6803" coordorigin="8220,6520" coordsize="2551,6803" path="m8220,13323l10772,13323,10772,6520,8220,6520,8220,13323xe" filled="t" fillcolor="#FFFFFF" stroked="f">
                <v:path arrowok="t"/>
                <v:fill/>
              </v:shape>
            </v:group>
            <v:group style="position:absolute;left:8220;top:1417;width:2551;height:2551" coordorigin="8220,1417" coordsize="2551,2551">
              <v:shape style="position:absolute;left:8220;top:1417;width:2551;height:2551" coordorigin="8220,1417" coordsize="2551,2551" path="m8220,3969l10772,3969,10772,1417,8220,1417,8220,3969e" filled="t" fillcolor="#ED1B2D" stroked="f">
                <v:path arrowok="t"/>
                <v:fill/>
              </v:shape>
            </v:group>
            <v:group style="position:absolute;left:8220;top:3969;width:2551;height:2551" coordorigin="8220,3969" coordsize="2551,2551">
              <v:shape style="position:absolute;left:8220;top:3969;width:2551;height:2551" coordorigin="8220,3969" coordsize="2551,2551" path="m8220,6520l10772,6520,10772,3969,8220,3969,8220,6520e" filled="t" fillcolor="#F78F31" stroked="f">
                <v:path arrowok="t"/>
                <v:fill/>
              </v:shape>
            </v:group>
            <v:group style="position:absolute;left:8461;top:2503;width:1929;height:381" coordorigin="8461,2503" coordsize="1929,381">
              <v:shape style="position:absolute;left:8461;top:2503;width:1929;height:381" coordorigin="8461,2503" coordsize="1929,381" path="m8501,2515l8461,2551,8461,2834,8616,2876,8628,2875,8692,2850,8724,2802,8543,2802,8543,2729,8720,2729,8715,2717,8703,2701,8683,2687,8666,2680,8679,2665,8684,2656,8565,2656,8551,2656,8543,2656,8543,2589,8697,2588,8693,2572,8642,2524,8608,2515,8501,2515e" filled="t" fillcolor="#FFFFFF" stroked="f">
                <v:path arrowok="t"/>
                <v:fill/>
              </v:shape>
              <v:shape style="position:absolute;left:8461;top:2503;width:1929;height:381" coordorigin="8461,2503" coordsize="1929,381" path="m8720,2729l8593,2729,8611,2730,8630,2738,8640,2754,8643,2772,8636,2787,8615,2799,8598,2802,8543,2802,8724,2802,8725,2798,8728,2775,8728,2756,8722,2734,8720,2729e" filled="t" fillcolor="#FFFFFF" stroked="f">
                <v:path arrowok="t"/>
                <v:fill/>
              </v:shape>
              <v:shape style="position:absolute;left:8461;top:2503;width:1929;height:381" coordorigin="8461,2503" coordsize="1929,381" path="m8697,2588l8562,2588,8582,2589,8601,2592,8606,2593,8614,2602,8619,2616,8617,2633,8603,2651,8585,2656,8565,2656,8684,2656,8690,2646,8697,2628,8699,2609,8698,2590,8697,2588e" filled="t" fillcolor="#FFFFFF" stroked="f">
                <v:path arrowok="t"/>
                <v:fill/>
              </v:shape>
              <v:shape style="position:absolute;left:8461;top:2503;width:1929;height:381" coordorigin="8461,2503" coordsize="1929,381" path="m8545,2656l8543,2656,8551,2656,8545,2656e" filled="t" fillcolor="#FFFFFF" stroked="f">
                <v:path arrowok="t"/>
                <v:fill/>
              </v:shape>
              <v:shape style="position:absolute;left:8461;top:2503;width:1929;height:381" coordorigin="8461,2503" coordsize="1929,381" path="m8794,2515l8752,2552,8752,2838,8752,2845,8752,2856,8762,2867,8777,2877,8795,2879,8813,2873,8830,2854,8833,2838,8835,2732,8931,2732,8928,2729,8946,2724,8964,2716,8986,2695,9000,2677,9003,2671,8833,2671,8833,2591,9006,2591,9005,2587,9001,2578,8957,2530,8900,2515,8794,2515e" filled="t" fillcolor="#FFFFFF" stroked="f">
                <v:path arrowok="t"/>
                <v:fill/>
              </v:shape>
              <v:shape style="position:absolute;left:8461;top:2503;width:1929;height:381" coordorigin="8461,2503" coordsize="1929,381" path="m8931,2732l8835,2732,8936,2860,8954,2875,8971,2879,8992,2874,9007,2864,9015,2847,9014,2829,9005,2811,8931,2732e" filled="t" fillcolor="#FFFFFF" stroked="f">
                <v:path arrowok="t"/>
                <v:fill/>
              </v:shape>
              <v:shape style="position:absolute;left:8461;top:2503;width:1929;height:381" coordorigin="8461,2503" coordsize="1929,381" path="m9006,2591l8873,2591,8893,2592,8907,2595,8914,2595,8925,2612,8930,2628,8928,2645,8906,2664,8892,2671,8833,2671,9003,2671,9007,2661,9011,2645,9011,2620,9009,2603,9006,2591e" filled="t" fillcolor="#FFFFFF" stroked="f">
                <v:path arrowok="t"/>
                <v:fill/>
              </v:shape>
              <v:shape style="position:absolute;left:8461;top:2503;width:1929;height:381" coordorigin="8461,2503" coordsize="1929,381" path="m9333,2512l9311,2518,9301,2532,9295,2550,9299,2569,9301,2574,9302,2575,9331,2650,9404,2836,9450,2877,9469,2874,9508,2804,9531,2748,9537,2733,9451,2733,9408,2622,9387,2565,9349,2514,9333,2512e" filled="t" fillcolor="#FFFFFF" stroked="f">
                <v:path arrowok="t"/>
                <v:fill/>
              </v:shape>
              <v:shape style="position:absolute;left:8461;top:2503;width:1929;height:381" coordorigin="8461,2503" coordsize="1929,381" path="m9181,2507l9132,2559,9130,2567,9060,2754,9046,2791,9038,2818,9034,2835,9035,2850,9081,2877,9100,2867,9111,2848,9119,2829,9125,2812,9261,2803,9345,2803,9317,2727,9150,2727,9195,2596,9268,2596,9255,2561,9248,2543,9236,2526,9216,2514,9198,2508,9181,2507e" filled="t" fillcolor="#FFFFFF" stroked="f">
                <v:path arrowok="t"/>
                <v:fill/>
              </v:shape>
              <v:shape style="position:absolute;left:8461;top:2503;width:1929;height:381" coordorigin="8461,2503" coordsize="1929,381" path="m9345,2803l9261,2803,9266,2821,9272,2840,9287,2864,9299,2874,9316,2877,9334,2873,9347,2851,9351,2833,9350,2817,9345,2803e" filled="t" fillcolor="#FFFFFF" stroked="f">
                <v:path arrowok="t"/>
                <v:fill/>
              </v:shape>
              <v:shape style="position:absolute;left:8461;top:2503;width:1929;height:381" coordorigin="8461,2503" coordsize="1929,381" path="m9564,2512l9547,2516,9529,2533,9521,2547,9451,2733,9537,2733,9561,2674,9590,2601,9606,2545,9598,2528,9581,2516,9564,2512e" filled="t" fillcolor="#FFFFFF" stroked="f">
                <v:path arrowok="t"/>
                <v:fill/>
              </v:shape>
              <v:shape style="position:absolute;left:8461;top:2503;width:1929;height:381" coordorigin="8461,2503" coordsize="1929,381" path="m9268,2596l9195,2596,9236,2727,9317,2727,9268,2596e" filled="t" fillcolor="#FFFFFF" stroked="f">
                <v:path arrowok="t"/>
                <v:fill/>
              </v:shape>
              <v:shape style="position:absolute;left:8461;top:2503;width:1929;height:381" coordorigin="8461,2503" coordsize="1929,381" path="m9787,2507l9725,2518,9672,2550,9635,2603,9618,2662,9616,2706,9618,2727,9645,2807,9687,2853,9747,2879,9783,2884,9807,2883,9881,2864,9930,2822,9941,2807,9789,2807,9770,2805,9718,2761,9704,2707,9705,2684,9735,2606,9940,2583,9930,2569,9877,2526,9807,2507,9787,2507e" filled="t" fillcolor="#FFFFFF" stroked="f">
                <v:path arrowok="t"/>
                <v:fill/>
              </v:shape>
              <v:shape style="position:absolute;left:8461;top:2503;width:1929;height:381" coordorigin="8461,2503" coordsize="1929,381" path="m9940,2583l9793,2583,9813,2585,9832,2592,9874,2643,9882,2698,9881,2717,9854,2780,9789,2807,9941,2807,9965,2747,9970,2709,9969,2684,9960,2624,9941,2584,9940,2583e" filled="t" fillcolor="#FFFFFF" stroked="f">
                <v:path arrowok="t"/>
                <v:fill/>
              </v:shape>
              <v:shape style="position:absolute;left:8461;top:2503;width:1929;height:381" coordorigin="8461,2503" coordsize="1929,381" path="m10236,2503l10220,2508,10204,2524,10202,2527,10201,2532,10200,2536,10200,2541,10200,2707,10200,2787,10205,2851,10352,2877,10370,2873,10386,2857,10389,2837,10385,2819,10370,2802,10362,2800,10280,2798,10280,2549,10278,2532,10269,2514,10252,2506,10236,2503e" filled="t" fillcolor="#FFFFFF" stroked="f">
                <v:path arrowok="t"/>
                <v:fill/>
              </v:shape>
              <v:shape style="position:absolute;left:8461;top:2503;width:1929;height:381" coordorigin="8461,2503" coordsize="1929,381" path="m10025,2503l9990,2541,9990,2836,10112,2876,10132,2875,10152,2875,10160,2872,10167,2871,10176,2859,10181,2844,10181,2829,10172,2811,10158,2800,10151,2798,10070,2798,10070,2549,10068,2531,10058,2513,10041,2505,10025,2503e" filled="t" fillcolor="#FFFFFF" stroked="f">
                <v:path arrowok="t"/>
                <v:fill/>
              </v:shape>
            </v:group>
            <v:group style="position:absolute;left:10355;top:2509;width:98;height:102" coordorigin="10355,2509" coordsize="98,102">
              <v:shape style="position:absolute;left:10355;top:2509;width:98;height:102" coordorigin="10355,2509" coordsize="98,102" path="m10407,2509l10384,2514,10366,2526,10355,2544,10358,2572,10366,2592,10381,2605,10398,2611,10404,2611,10426,2606,10433,2600,10404,2600,10383,2594,10369,2578,10370,2550,10379,2531,10393,2521,10434,2521,10426,2514,10407,2509e" filled="t" fillcolor="#FFFFFF" stroked="f">
                <v:path arrowok="t"/>
                <v:fill/>
              </v:shape>
              <v:shape style="position:absolute;left:10355;top:2509;width:98;height:102" coordorigin="10355,2509" coordsize="98,102" path="m10434,2521l10393,2521,10418,2525,10435,2537,10443,2555,10438,2579,10424,2594,10405,2600,10404,2600,10433,2600,10443,2593,10453,2574,10450,2547,10441,2527,10434,2521e" filled="t" fillcolor="#FFFFFF" stroked="f">
                <v:path arrowok="t"/>
                <v:fill/>
              </v:shape>
              <v:shape style="position:absolute;left:10355;top:2509;width:98;height:102" coordorigin="10355,2509" coordsize="98,102" path="m10419,2532l10384,2532,10383,2532,10383,2588,10384,2590,10391,2590,10392,2588,10392,2565,10412,2565,10411,2565,10420,2564,10426,2559,10426,2557,10392,2557,10392,2540,10426,2540,10426,2536,10419,2532e" filled="t" fillcolor="#FFFFFF" stroked="f">
                <v:path arrowok="t"/>
                <v:fill/>
              </v:shape>
              <v:shape style="position:absolute;left:10355;top:2509;width:98;height:102" coordorigin="10355,2509" coordsize="98,102" path="m10412,2565l10401,2565,10415,2587,10416,2589,10417,2590,10423,2590,10425,2589,10425,2586,10425,2585,10424,2584,10412,2565e" filled="t" fillcolor="#FFFFFF" stroked="f">
                <v:path arrowok="t"/>
                <v:fill/>
              </v:shape>
              <v:shape style="position:absolute;left:10355;top:2509;width:98;height:102" coordorigin="10355,2509" coordsize="98,102" path="m10426,2540l10410,2540,10417,2541,10417,2556,10410,2557,10426,2557,10426,2540e" filled="t" fillcolor="#FFFFFF" stroked="f">
                <v:path arrowok="t"/>
                <v:fill/>
              </v:shape>
            </v:group>
            <v:group style="position:absolute;left:9655;top:4879;width:248;height:178" coordorigin="9655,4879" coordsize="248,178">
              <v:shape style="position:absolute;left:9655;top:4879;width:248;height:178" coordorigin="9655,4879" coordsize="248,178" path="m9903,4879l9845,4879,9822,4880,9756,4889,9704,4919,9672,4979,9655,5057,9865,5057,9903,4879e" filled="t" fillcolor="#000000" stroked="f">
                <v:path arrowok="t"/>
                <v:fill/>
              </v:shape>
            </v:group>
            <v:group style="position:absolute;left:8618;top:5077;width:413;height:532" coordorigin="8618,5077" coordsize="413,532">
              <v:shape style="position:absolute;left:8618;top:5077;width:413;height:532" coordorigin="8618,5077" coordsize="413,532" path="m8941,5077l8749,5077,8750,5079,8750,5081,8754,5094,8761,5125,8826,5376,8829,5402,8824,5419,8811,5428,8788,5431,8656,5431,8618,5609,8824,5609,8853,5608,8926,5599,8993,5566,9026,5509,9031,5471,9030,5450,9028,5431,8788,5431,9028,5431,9010,5351,8946,5100,8942,5087,8942,5082,8941,5077e" filled="t" fillcolor="#FFFFFF" stroked="f">
                <v:path arrowok="t"/>
                <v:fill/>
              </v:shape>
            </v:group>
            <v:group style="position:absolute;left:8744;top:4879;width:407;height:178" coordorigin="8744,4879" coordsize="407,178">
              <v:shape style="position:absolute;left:8744;top:4879;width:407;height:178" coordorigin="8744,4879" coordsize="407,178" path="m9152,4879l8960,4879,8931,4880,8854,4891,8798,4915,8754,4969,8744,5029,8746,5052,8988,5057,9113,5057,9152,4879e" filled="t" fillcolor="#FFFFFF" stroked="f">
                <v:path arrowok="t"/>
                <v:fill/>
              </v:shape>
            </v:group>
            <v:group style="position:absolute;left:9156;top:4879;width:459;height:178" coordorigin="9156,4879" coordsize="459,178">
              <v:shape style="position:absolute;left:9156;top:4879;width:459;height:178" coordorigin="9156,4879" coordsize="459,178" path="m9195,4879l9156,5057,9610,5057,9612,5048,9615,5025,9616,5004,9613,4983,9576,4915,9504,4881,9481,4879,9195,4879e" filled="t" fillcolor="#FFFFFF" stroked="f">
                <v:path arrowok="t"/>
                <v:fill/>
              </v:shape>
              <v:shape style="position:absolute;left:9156;top:4879;width:459;height:178" coordorigin="9156,4879" coordsize="459,178" path="m9610,5057l9157,5057,9610,5057e" filled="t" fillcolor="#FFFFFF" stroked="f">
                <v:path arrowok="t"/>
                <v:fill/>
              </v:shape>
            </v:group>
            <v:group style="position:absolute;left:9909;top:4740;width:389;height:317" coordorigin="9909,4740" coordsize="389,317">
              <v:shape style="position:absolute;left:9909;top:4740;width:389;height:317" coordorigin="9909,4740" coordsize="389,317" path="m10186,4740l10129,4740,10105,4740,10040,4750,9987,4780,9955,4840,9909,5057,10260,5057,10298,4879,10156,4879,10186,4740e" filled="t" fillcolor="#FFFFFF" stroked="f">
                <v:path arrowok="t"/>
                <v:fill/>
              </v:shape>
            </v:group>
            <v:group style="position:absolute;left:9008;top:5077;width:598;height:672" coordorigin="9008,5077" coordsize="598,672">
              <v:shape style="position:absolute;left:9008;top:5077;width:598;height:672" coordorigin="9008,5077" coordsize="598,672" path="m9362,5077l9152,5077,9008,5748,9065,5748,9089,5748,9154,5738,9207,5709,9239,5649,9247,5609,9336,5609,9404,5604,9462,5583,9504,5537,9527,5444,9292,5444,9362,5077e" filled="t" fillcolor="#FFFFFF" stroked="f">
                <v:path arrowok="t"/>
                <v:fill/>
              </v:shape>
              <v:shape style="position:absolute;left:9008;top:5077;width:598;height:672" coordorigin="9008,5077" coordsize="598,672" path="m9606,5077l9411,5077,9339,5411,9332,5428,9317,5439,9292,5444,9527,5444,9606,5077e" filled="t" fillcolor="#FFFFFF" stroked="f">
                <v:path arrowok="t"/>
                <v:fill/>
              </v:shape>
            </v:group>
            <v:group style="position:absolute;left:9790;top:5077;width:324;height:532" coordorigin="9790,5077" coordsize="324,532">
              <v:shape style="position:absolute;left:9790;top:5077;width:324;height:532" coordorigin="9790,5077" coordsize="324,532" path="m10114,5077l9904,5077,9790,5609,9847,5609,9871,5608,9936,5599,9989,5569,10021,5509,10114,5077e" filled="t" fillcolor="#FFFFFF" stroked="f">
                <v:path arrowok="t"/>
                <v:fill/>
              </v:shape>
            </v:group>
            <v:group style="position:absolute;left:9536;top:5077;width:324;height:532" coordorigin="9536,5077" coordsize="324,532">
              <v:shape style="position:absolute;left:9536;top:5077;width:324;height:532" coordorigin="9536,5077" coordsize="324,532" path="m9860,5077l9651,5077,9536,5609,9594,5609,9617,5608,9682,5599,9735,5569,9767,5510,9860,5077e" filled="t" fillcolor="#FFFFFF" stroked="f">
                <v:path arrowok="t"/>
                <v:fill/>
              </v:shape>
            </v:group>
            <w10:wrap type="none"/>
          </v:group>
        </w:pict>
      </w:r>
      <w:r>
        <w:rPr>
          <w:rFonts w:ascii="EurostileLTPro-Bold" w:hAnsi="EurostileLTPro-Bold" w:cs="EurostileLTPro-Bold" w:eastAsia="EurostileLTPro-Bold"/>
          <w:sz w:val="16"/>
          <w:szCs w:val="16"/>
          <w:color w:val="FFFFFF"/>
          <w:spacing w:val="0"/>
          <w:w w:val="100"/>
          <w:b/>
          <w:bCs/>
        </w:rPr>
        <w:t>ITW</w:t>
      </w:r>
      <w:r>
        <w:rPr>
          <w:rFonts w:ascii="EurostileLTPro-Bold" w:hAnsi="EurostileLTPro-Bold" w:cs="EurostileLTPro-Bold" w:eastAsia="EurostileLTPro-Bold"/>
          <w:sz w:val="16"/>
          <w:szCs w:val="16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16"/>
          <w:szCs w:val="16"/>
          <w:color w:val="FFFFFF"/>
          <w:spacing w:val="0"/>
          <w:w w:val="100"/>
          <w:b/>
          <w:bCs/>
        </w:rPr>
        <w:t>Befestigungs</w:t>
      </w:r>
      <w:r>
        <w:rPr>
          <w:rFonts w:ascii="EurostileLTPro-Bold" w:hAnsi="EurostileLTPro-Bold" w:cs="EurostileLTPro-Bold" w:eastAsia="EurostileLTPro-Bold"/>
          <w:sz w:val="16"/>
          <w:szCs w:val="16"/>
          <w:color w:val="FFFFFF"/>
          <w:spacing w:val="-1"/>
          <w:w w:val="100"/>
          <w:b/>
          <w:bCs/>
        </w:rPr>
        <w:t>s</w:t>
      </w:r>
      <w:r>
        <w:rPr>
          <w:rFonts w:ascii="EurostileLTPro-Bold" w:hAnsi="EurostileLTPro-Bold" w:cs="EurostileLTPro-Bold" w:eastAsia="EurostileLTPro-Bold"/>
          <w:sz w:val="16"/>
          <w:szCs w:val="16"/>
          <w:color w:val="FFFFFF"/>
          <w:spacing w:val="0"/>
          <w:w w:val="100"/>
          <w:b/>
          <w:bCs/>
        </w:rPr>
        <w:t>ysteme</w:t>
      </w:r>
      <w:r>
        <w:rPr>
          <w:rFonts w:ascii="EurostileLTPro-Bold" w:hAnsi="EurostileLTPro-Bold" w:cs="EurostileLTPro-Bold" w:eastAsia="EurostileLTPro-Bold"/>
          <w:sz w:val="16"/>
          <w:szCs w:val="16"/>
          <w:color w:val="FFFFFF"/>
          <w:spacing w:val="0"/>
          <w:w w:val="100"/>
          <w:b/>
          <w:bCs/>
        </w:rPr>
        <w:t> </w:t>
      </w:r>
      <w:r>
        <w:rPr>
          <w:rFonts w:ascii="EurostileLTPro-Bold" w:hAnsi="EurostileLTPro-Bold" w:cs="EurostileLTPro-Bold" w:eastAsia="EurostileLTPro-Bold"/>
          <w:sz w:val="16"/>
          <w:szCs w:val="16"/>
          <w:color w:val="FFFFFF"/>
          <w:spacing w:val="0"/>
          <w:w w:val="100"/>
          <w:b/>
          <w:bCs/>
        </w:rPr>
        <w:t>GmbH</w:t>
      </w:r>
      <w:r>
        <w:rPr>
          <w:rFonts w:ascii="EurostileLTPro-Bold" w:hAnsi="EurostileLTPro-Bold" w:cs="EurostileLTPro-Bold" w:eastAsia="EurostileLTPro-Bold"/>
          <w:sz w:val="16"/>
          <w:szCs w:val="16"/>
          <w:color w:val="000000"/>
          <w:spacing w:val="0"/>
          <w:w w:val="100"/>
        </w:rPr>
      </w:r>
    </w:p>
    <w:p>
      <w:pPr>
        <w:spacing w:before="0" w:after="0" w:line="182" w:lineRule="exact"/>
        <w:ind w:left="1591" w:right="-20"/>
        <w:jc w:val="left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0"/>
          <w:w w:val="93"/>
        </w:rPr>
        <w:t>Modletice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7"/>
          <w:w w:val="93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0"/>
          <w:w w:val="100"/>
        </w:rPr>
        <w:t>140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0"/>
          <w:w w:val="91"/>
        </w:rPr>
        <w:t>(Areál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3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0"/>
          <w:w w:val="91"/>
        </w:rPr>
        <w:t>United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12"/>
          <w:w w:val="91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0"/>
          <w:w w:val="100"/>
        </w:rPr>
        <w:t>Brands)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8" w:after="0" w:line="240" w:lineRule="auto"/>
        <w:ind w:left="1559" w:right="1571"/>
        <w:jc w:val="center"/>
        <w:rPr>
          <w:rFonts w:ascii="Times New Roman" w:hAnsi="Times New Roman" w:cs="Times New Roman" w:eastAsia="Times New Roman"/>
          <w:sz w:val="16"/>
          <w:szCs w:val="16"/>
        </w:rPr>
      </w:pPr>
      <w:rPr/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0"/>
          <w:w w:val="100"/>
        </w:rPr>
        <w:t>251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0"/>
          <w:w w:val="100"/>
        </w:rPr>
        <w:t>01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color w:val="FFFFFF"/>
          <w:spacing w:val="0"/>
          <w:w w:val="89"/>
        </w:rPr>
        <w:t>Říčany</w:t>
      </w:r>
      <w:r>
        <w:rPr>
          <w:rFonts w:ascii="Times New Roman" w:hAnsi="Times New Roman" w:cs="Times New Roman" w:eastAsia="Times New Roman"/>
          <w:sz w:val="16"/>
          <w:szCs w:val="16"/>
          <w:color w:val="000000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40" w:lineRule="auto"/>
        <w:ind w:right="-20"/>
        <w:jc w:val="left"/>
        <w:rPr>
          <w:rFonts w:ascii="Arial" w:hAnsi="Arial" w:cs="Arial" w:eastAsia="Arial"/>
          <w:sz w:val="42"/>
          <w:szCs w:val="42"/>
        </w:rPr>
      </w:pPr>
      <w:rPr/>
      <w:hyperlink r:id="rId171">
        <w:r>
          <w:rPr>
            <w:rFonts w:ascii="Arial" w:hAnsi="Arial" w:cs="Arial" w:eastAsia="Arial"/>
            <w:sz w:val="42"/>
            <w:szCs w:val="42"/>
            <w:color w:val="FFFFFF"/>
            <w:w w:val="109"/>
          </w:rPr>
          <w:t>ww</w:t>
        </w:r>
        <w:r>
          <w:rPr>
            <w:rFonts w:ascii="Arial" w:hAnsi="Arial" w:cs="Arial" w:eastAsia="Arial"/>
            <w:sz w:val="42"/>
            <w:szCs w:val="42"/>
            <w:color w:val="FFFFFF"/>
            <w:spacing w:val="-16"/>
            <w:w w:val="109"/>
          </w:rPr>
          <w:t>w</w:t>
        </w:r>
        <w:r>
          <w:rPr>
            <w:rFonts w:ascii="Arial" w:hAnsi="Arial" w:cs="Arial" w:eastAsia="Arial"/>
            <w:sz w:val="42"/>
            <w:szCs w:val="42"/>
            <w:color w:val="FFFFFF"/>
            <w:spacing w:val="0"/>
            <w:w w:val="110"/>
          </w:rPr>
          <w:t>.bravoll.cz</w:t>
        </w:r>
        <w:r>
          <w:rPr>
            <w:rFonts w:ascii="Arial" w:hAnsi="Arial" w:cs="Arial" w:eastAsia="Arial"/>
            <w:sz w:val="42"/>
            <w:szCs w:val="42"/>
            <w:color w:val="000000"/>
            <w:spacing w:val="0"/>
            <w:w w:val="100"/>
          </w:rPr>
        </w:r>
      </w:hyperlink>
    </w:p>
    <w:sectPr>
      <w:type w:val="continuous"/>
      <w:pgSz w:w="11920" w:h="16840"/>
      <w:pgMar w:top="1560" w:bottom="280" w:left="620" w:right="620"/>
      <w:cols w:num="2" w:equalWidth="0">
        <w:col w:w="4154" w:space="3335"/>
        <w:col w:w="31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Wingdings 3">
    <w:altName w:val="Wingdings 3"/>
    <w:charset w:val="0"/>
    <w:family w:val="auto"/>
    <w:pitch w:val="default"/>
  </w:font>
  <w:font w:name="Calibri">
    <w:altName w:val="Calibri"/>
    <w:charset w:val="0"/>
    <w:family w:val="auto"/>
    <w:pitch w:val="default"/>
  </w:font>
  <w:font w:name="EurostileLTPro-Bold">
    <w:altName w:val="EurostileLTPro-Bold"/>
    <w:charset w:val="0"/>
    <w:family w:val="roman"/>
    <w:pitch w:val="variable"/>
  </w:font>
  <w:font w:name="Atrament Medium">
    <w:altName w:val="Atrament Medium"/>
    <w:charset w:val="0"/>
    <w:family w:val="roman"/>
    <w:pitch w:val="variable"/>
  </w:font>
  <w:font w:name="EurostileLTPro-Demi">
    <w:altName w:val="EurostileLTPro-Demi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56.692894pt;margin-top:799.2453pt;width:481.890205pt;height:.1pt;mso-position-horizontal-relative:page;mso-position-vertical-relative:page;z-index:-3985" coordorigin="1134,15985" coordsize="9638,2">
          <v:shape style="position:absolute;left:1134;top:15985;width:9638;height:2" coordorigin="1134,15985" coordsize="9638,0" path="m1134,15985l10772,15985e" filled="f" stroked="t" strokeweight=".250003pt" strokecolor="#ED1B2D">
            <v:path arrowok="t"/>
          </v:shape>
        </v:group>
        <w10:wrap type="none"/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56.692894pt;margin-top:799.2453pt;width:481.888205pt;height:.1pt;mso-position-horizontal-relative:page;mso-position-vertical-relative:page;z-index:-3984" coordorigin="1134,15985" coordsize="9638,2">
          <v:shape style="position:absolute;left:1134;top:15985;width:9638;height:2" coordorigin="1134,15985" coordsize="9638,0" path="m1134,15985l10772,15985e" filled="f" stroked="t" strokeweight=".250003pt" strokecolor="#ED1B2D">
            <v:path arrowok="t"/>
          </v:shape>
        </v:group>
        <w10:wrap type="none"/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0pt;margin-top:0pt;width:595.276001pt;height:48.689015pt;mso-position-horizontal-relative:page;mso-position-vertical-relative:page;z-index:-3986" coordorigin="0,0" coordsize="11906,974">
          <v:group style="position:absolute;left:0;top:0;width:11906;height:964" coordorigin="0,0" coordsize="11906,964">
            <v:shape style="position:absolute;left:0;top:0;width:11906;height:964" coordorigin="0,0" coordsize="11906,964" path="m0,964l11906,964,11906,0,0,0,0,964e" filled="t" fillcolor="#ED1B2D" stroked="f">
              <v:path arrowok="t"/>
              <v:fill/>
            </v:shape>
          </v:group>
          <v:group style="position:absolute;left:1304;top:340;width:1432;height:283" coordorigin="1304,340" coordsize="1432,283">
            <v:shape style="position:absolute;left:1304;top:340;width:1432;height:283" coordorigin="1304,340" coordsize="1432,283" path="m1334,350l1304,377,1304,587,1419,617,1428,617,1489,582,1499,563,1365,563,1365,508,1497,508,1495,503,1482,486,1470,476,1459,472,1449,470,1467,457,1468,455,1365,455,1365,404,1380,404,1388,404,1479,404,1432,354,1416,350,1334,350e" filled="t" fillcolor="#FFFFFF" stroked="f">
              <v:path arrowok="t"/>
              <v:fill/>
            </v:shape>
            <v:shape style="position:absolute;left:1304;top:340;width:1432;height:283" coordorigin="1304,340" coordsize="1432,283" path="m1497,509l1424,509,1435,520,1440,536,1433,553,1420,562,1413,563,1404,563,1499,563,1502,550,1503,544,1503,530,1501,520,1497,509e" filled="t" fillcolor="#FFFFFF" stroked="f">
              <v:path arrowok="t"/>
              <v:fill/>
            </v:shape>
            <v:shape style="position:absolute;left:1304;top:340;width:1432;height:283" coordorigin="1304,340" coordsize="1432,283" path="m1497,508l1402,508,1413,509,1424,509,1497,509e" filled="t" fillcolor="#FFFFFF" stroked="f">
              <v:path arrowok="t"/>
              <v:fill/>
            </v:shape>
            <v:shape style="position:absolute;left:1304;top:340;width:1432;height:283" coordorigin="1304,340" coordsize="1432,283" path="m1479,404l1388,404,1402,405,1408,407,1412,408,1417,415,1422,429,1414,446,1394,454,1375,455,1365,455,1468,455,1478,439,1480,419,1479,404e" filled="t" fillcolor="#FFFFFF" stroked="f">
              <v:path arrowok="t"/>
              <v:fill/>
            </v:shape>
            <v:shape style="position:absolute;left:1304;top:340;width:1432;height:283" coordorigin="1304,340" coordsize="1432,283" path="m1380,404l1365,404,1377,405,1380,404e" filled="t" fillcolor="#FFFFFF" stroked="f">
              <v:path arrowok="t"/>
              <v:fill/>
            </v:shape>
            <v:shape style="position:absolute;left:1304;top:340;width:1432;height:283" coordorigin="1304,340" coordsize="1432,283" path="m1652,511l1581,511,1657,606,1670,620,1676,621,1690,619,1697,617,1703,617,1711,607,1716,590,1709,571,1652,511e" filled="t" fillcolor="#FFFFFF" stroked="f">
              <v:path arrowok="t"/>
              <v:fill/>
            </v:shape>
            <v:shape style="position:absolute;left:1304;top:340;width:1432;height:283" coordorigin="1304,340" coordsize="1432,283" path="m1551,350l1520,590,1520,595,1520,603,1528,611,1543,620,1561,618,1579,604,1580,597,1580,587,1581,511,1652,511,1650,508,1669,503,1687,493,1703,474,1706,466,1580,466,1580,406,1708,406,1708,403,1705,396,1655,354,1634,350,1551,350e" filled="t" fillcolor="#FFFFFF" stroked="f">
              <v:path arrowok="t"/>
              <v:fill/>
            </v:shape>
            <v:shape style="position:absolute;left:1304;top:340;width:1432;height:283" coordorigin="1304,340" coordsize="1432,283" path="m1703,617l1697,617,1703,617e" filled="t" fillcolor="#FFFFFF" stroked="f">
              <v:path arrowok="t"/>
              <v:fill/>
            </v:shape>
            <v:shape style="position:absolute;left:1304;top:340;width:1432;height:283" coordorigin="1304,340" coordsize="1432,283" path="m1708,406l1600,406,1620,406,1635,409,1640,410,1648,422,1652,438,1644,456,1634,464,1627,466,1580,466,1706,466,1710,456,1712,438,1712,428,1712,419,1708,406e" filled="t" fillcolor="#FFFFFF" stroked="f">
              <v:path arrowok="t"/>
              <v:fill/>
            </v:shape>
            <v:shape style="position:absolute;left:1304;top:340;width:1432;height:283" coordorigin="1304,340" coordsize="1432,283" path="m1960,564l1898,564,1903,582,1938,619,1950,622,1962,606,1966,587,1962,568,1960,564e" filled="t" fillcolor="#FFFFFF" stroked="f">
              <v:path arrowok="t"/>
              <v:fill/>
            </v:shape>
            <v:shape style="position:absolute;left:1304;top:340;width:1432;height:283" coordorigin="1304,340" coordsize="1432,283" path="m1854,344l1800,388,1745,538,1738,557,1730,581,1730,596,1731,607,1736,613,1741,615,1756,619,1774,614,1787,594,1794,577,1898,564,1960,564,1939,507,1816,507,1849,410,1903,410,1893,384,1885,366,1871,351,1854,344e" filled="t" fillcolor="#FFFFFF" stroked="f">
              <v:path arrowok="t"/>
              <v:fill/>
            </v:shape>
            <v:shape style="position:absolute;left:1304;top:340;width:1432;height:283" coordorigin="1304,340" coordsize="1432,283" path="m1959,348l1939,351,1935,352,1927,362,1921,372,1922,382,1927,392,1927,393,1950,451,2001,581,2045,618,2062,608,2086,551,2102,512,2038,512,2003,419,1996,400,1989,381,1974,357,1959,348e" filled="t" fillcolor="#FFFFFF" stroked="f">
              <v:path arrowok="t"/>
              <v:fill/>
            </v:shape>
            <v:shape style="position:absolute;left:1304;top:340;width:1432;height:283" coordorigin="1304,340" coordsize="1432,283" path="m2128,348l2110,350,2096,361,2093,368,2090,375,2038,512,2102,512,2109,495,2138,422,2155,373,2154,366,2145,356,2128,348e" filled="t" fillcolor="#FFFFFF" stroked="f">
              <v:path arrowok="t"/>
              <v:fill/>
            </v:shape>
            <v:shape style="position:absolute;left:1304;top:340;width:1432;height:283" coordorigin="1304,340" coordsize="1432,283" path="m1903,410l1849,410,1879,507,1939,507,1903,410e" filled="t" fillcolor="#FFFFFF" stroked="f">
              <v:path arrowok="t"/>
              <v:fill/>
            </v:shape>
            <v:shape style="position:absolute;left:1304;top:340;width:1432;height:283" coordorigin="1304,340" coordsize="1432,283" path="m2292,344l2229,358,2183,399,2162,466,2161,493,2163,512,2183,569,2240,615,2280,623,2305,623,2371,600,2403,566,2282,566,2264,561,2245,542,2233,524,2228,507,2226,489,2227,468,2254,412,2402,401,2401,399,2353,356,2312,345,2292,344e" filled="t" fillcolor="#FFFFFF" stroked="f">
              <v:path arrowok="t"/>
              <v:fill/>
            </v:shape>
            <v:shape style="position:absolute;left:1304;top:340;width:1432;height:283" coordorigin="1304,340" coordsize="1432,283" path="m2402,401l2292,401,2305,401,2318,403,2356,469,2357,489,2356,508,2321,561,2282,566,2403,566,2407,559,2415,541,2420,522,2423,501,2423,474,2421,456,2415,430,2410,415,2402,401e" filled="t" fillcolor="#FFFFFF" stroked="f">
              <v:path arrowok="t"/>
              <v:fill/>
            </v:shape>
            <v:shape style="position:absolute;left:1304;top:340;width:1432;height:283" coordorigin="1304,340" coordsize="1432,283" path="m2624,340l2594,369,2594,560,2594,580,2595,593,2597,600,2598,606,2707,618,2715,619,2729,614,2733,600,2736,590,2736,580,2727,569,2720,563,2714,562,2653,560,2653,375,2653,365,2654,355,2639,344,2624,340e" filled="t" fillcolor="#FFFFFF" stroked="f">
              <v:path arrowok="t"/>
              <v:fill/>
            </v:shape>
            <v:shape style="position:absolute;left:1304;top:340;width:1432;height:283" coordorigin="1304,340" coordsize="1432,283" path="m2469,340l2439,369,2439,590,2529,617,2549,617,2564,615,2569,614,2576,605,2581,590,2576,574,2563,561,2558,560,2498,560,2498,375,2497,365,2498,354,2484,345,2469,340e" filled="t" fillcolor="#FFFFFF" stroked="f">
              <v:path arrowok="t"/>
              <v:fill/>
            </v:shape>
          </v:group>
          <v:group style="position:absolute;left:2712;top:346;width:68;height:75" coordorigin="2712,346" coordsize="68,75">
            <v:shape style="position:absolute;left:2712;top:346;width:68;height:75" coordorigin="2712,346" coordsize="68,75" path="m2751,346l2728,351,2712,365,2713,393,2722,411,2736,420,2745,421,2766,415,2768,413,2745,413,2725,405,2716,385,2724,364,2742,354,2767,354,2751,346e" filled="t" fillcolor="#FFFFFF" stroked="f">
              <v:path arrowok="t"/>
              <v:fill/>
            </v:shape>
            <v:shape style="position:absolute;left:2712;top:346;width:68;height:75" coordorigin="2712,346" coordsize="68,75" path="m2767,354l2742,354,2764,361,2774,378,2768,401,2751,413,2745,413,2768,413,2780,398,2778,371,2767,354e" filled="t" fillcolor="#FFFFFF" stroked="f">
              <v:path arrowok="t"/>
              <v:fill/>
            </v:shape>
            <v:shape style="position:absolute;left:2712;top:346;width:68;height:75" coordorigin="2712,346" coordsize="68,75" path="m2756,362l2731,362,2730,363,2730,404,2731,405,2736,405,2737,404,2737,387,2751,387,2751,387,2757,386,2762,383,2762,381,2737,381,2737,369,2762,369,2762,365,2756,362e" filled="t" fillcolor="#FFFFFF" stroked="f">
              <v:path arrowok="t"/>
              <v:fill/>
            </v:shape>
            <v:shape style="position:absolute;left:2712;top:346;width:68;height:75" coordorigin="2712,346" coordsize="68,75" path="m2751,387l2743,387,2754,405,2755,405,2759,405,2761,405,2761,403,2761,401,2751,387e" filled="t" fillcolor="#FFFFFF" stroked="f">
              <v:path arrowok="t"/>
              <v:fill/>
            </v:shape>
            <v:shape style="position:absolute;left:2712;top:346;width:68;height:75" coordorigin="2712,346" coordsize="68,75" path="m2762,369l2750,369,2755,369,2755,380,2750,381,2762,381,2762,369e" filled="t" fillcolor="#FFFFFF" stroked="f">
              <v:path arrowok="t"/>
              <v:fill/>
            </v:shape>
          </v:group>
          <w10:wrap type="none"/>
        </v:group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1.xml"/><Relationship Id="rId10" Type="http://schemas.openxmlformats.org/officeDocument/2006/relationships/hyperlink" Target="http://www.bravoll.cz/" TargetMode="External"/><Relationship Id="rId11" Type="http://schemas.openxmlformats.org/officeDocument/2006/relationships/hyperlink" Target="mailto:prodej@bravoll.cz" TargetMode="External"/><Relationship Id="rId12" Type="http://schemas.openxmlformats.org/officeDocument/2006/relationships/header" Target="header2.xml"/><Relationship Id="rId13" Type="http://schemas.openxmlformats.org/officeDocument/2006/relationships/image" Target="media/image5.jp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jpg"/><Relationship Id="rId17" Type="http://schemas.openxmlformats.org/officeDocument/2006/relationships/image" Target="media/image9.png"/><Relationship Id="rId18" Type="http://schemas.openxmlformats.org/officeDocument/2006/relationships/image" Target="media/image10.jpg"/><Relationship Id="rId19" Type="http://schemas.openxmlformats.org/officeDocument/2006/relationships/header" Target="header3.xml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header" Target="header4.xml"/><Relationship Id="rId30" Type="http://schemas.openxmlformats.org/officeDocument/2006/relationships/image" Target="media/image20.jpg"/><Relationship Id="rId31" Type="http://schemas.openxmlformats.org/officeDocument/2006/relationships/image" Target="media/image21.jpg"/><Relationship Id="rId32" Type="http://schemas.openxmlformats.org/officeDocument/2006/relationships/image" Target="media/image22.jpg"/><Relationship Id="rId33" Type="http://schemas.openxmlformats.org/officeDocument/2006/relationships/image" Target="media/image23.jp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jpg"/><Relationship Id="rId44" Type="http://schemas.openxmlformats.org/officeDocument/2006/relationships/header" Target="header5.xml"/><Relationship Id="rId45" Type="http://schemas.openxmlformats.org/officeDocument/2006/relationships/image" Target="media/image34.jpg"/><Relationship Id="rId46" Type="http://schemas.openxmlformats.org/officeDocument/2006/relationships/image" Target="media/image35.jpg"/><Relationship Id="rId47" Type="http://schemas.openxmlformats.org/officeDocument/2006/relationships/image" Target="media/image36.jpg"/><Relationship Id="rId48" Type="http://schemas.openxmlformats.org/officeDocument/2006/relationships/image" Target="media/image37.jpg"/><Relationship Id="rId49" Type="http://schemas.openxmlformats.org/officeDocument/2006/relationships/image" Target="media/image38.jpg"/><Relationship Id="rId50" Type="http://schemas.openxmlformats.org/officeDocument/2006/relationships/image" Target="media/image39.jpg"/><Relationship Id="rId51" Type="http://schemas.openxmlformats.org/officeDocument/2006/relationships/image" Target="media/image40.jpg"/><Relationship Id="rId52" Type="http://schemas.openxmlformats.org/officeDocument/2006/relationships/header" Target="header6.xml"/><Relationship Id="rId53" Type="http://schemas.openxmlformats.org/officeDocument/2006/relationships/image" Target="media/image41.jpg"/><Relationship Id="rId54" Type="http://schemas.openxmlformats.org/officeDocument/2006/relationships/image" Target="media/image42.jpg"/><Relationship Id="rId55" Type="http://schemas.openxmlformats.org/officeDocument/2006/relationships/image" Target="media/image43.jpg"/><Relationship Id="rId56" Type="http://schemas.openxmlformats.org/officeDocument/2006/relationships/image" Target="media/image44.jpg"/><Relationship Id="rId57" Type="http://schemas.openxmlformats.org/officeDocument/2006/relationships/image" Target="media/image45.png"/><Relationship Id="rId58" Type="http://schemas.openxmlformats.org/officeDocument/2006/relationships/image" Target="media/image46.png"/><Relationship Id="rId59" Type="http://schemas.openxmlformats.org/officeDocument/2006/relationships/image" Target="media/image47.png"/><Relationship Id="rId60" Type="http://schemas.openxmlformats.org/officeDocument/2006/relationships/image" Target="media/image48.png"/><Relationship Id="rId61" Type="http://schemas.openxmlformats.org/officeDocument/2006/relationships/image" Target="media/image49.png"/><Relationship Id="rId62" Type="http://schemas.openxmlformats.org/officeDocument/2006/relationships/image" Target="media/image50.png"/><Relationship Id="rId63" Type="http://schemas.openxmlformats.org/officeDocument/2006/relationships/image" Target="media/image51.png"/><Relationship Id="rId64" Type="http://schemas.openxmlformats.org/officeDocument/2006/relationships/image" Target="media/image52.png"/><Relationship Id="rId65" Type="http://schemas.openxmlformats.org/officeDocument/2006/relationships/image" Target="media/image53.png"/><Relationship Id="rId66" Type="http://schemas.openxmlformats.org/officeDocument/2006/relationships/image" Target="media/image54.jpg"/><Relationship Id="rId67" Type="http://schemas.openxmlformats.org/officeDocument/2006/relationships/header" Target="header7.xml"/><Relationship Id="rId68" Type="http://schemas.openxmlformats.org/officeDocument/2006/relationships/image" Target="media/image55.jpg"/><Relationship Id="rId69" Type="http://schemas.openxmlformats.org/officeDocument/2006/relationships/image" Target="media/image56.jpg"/><Relationship Id="rId70" Type="http://schemas.openxmlformats.org/officeDocument/2006/relationships/image" Target="media/image57.jpg"/><Relationship Id="rId71" Type="http://schemas.openxmlformats.org/officeDocument/2006/relationships/image" Target="media/image58.jpg"/><Relationship Id="rId72" Type="http://schemas.openxmlformats.org/officeDocument/2006/relationships/image" Target="media/image59.jpg"/><Relationship Id="rId73" Type="http://schemas.openxmlformats.org/officeDocument/2006/relationships/header" Target="header8.xml"/><Relationship Id="rId74" Type="http://schemas.openxmlformats.org/officeDocument/2006/relationships/image" Target="media/image60.jpg"/><Relationship Id="rId75" Type="http://schemas.openxmlformats.org/officeDocument/2006/relationships/image" Target="media/image61.jpg"/><Relationship Id="rId76" Type="http://schemas.openxmlformats.org/officeDocument/2006/relationships/image" Target="media/image62.jpg"/><Relationship Id="rId77" Type="http://schemas.openxmlformats.org/officeDocument/2006/relationships/image" Target="media/image63.jpg"/><Relationship Id="rId78" Type="http://schemas.openxmlformats.org/officeDocument/2006/relationships/image" Target="media/image64.png"/><Relationship Id="rId79" Type="http://schemas.openxmlformats.org/officeDocument/2006/relationships/image" Target="media/image65.png"/><Relationship Id="rId80" Type="http://schemas.openxmlformats.org/officeDocument/2006/relationships/image" Target="media/image66.png"/><Relationship Id="rId81" Type="http://schemas.openxmlformats.org/officeDocument/2006/relationships/image" Target="media/image67.png"/><Relationship Id="rId82" Type="http://schemas.openxmlformats.org/officeDocument/2006/relationships/image" Target="media/image68.png"/><Relationship Id="rId83" Type="http://schemas.openxmlformats.org/officeDocument/2006/relationships/image" Target="media/image69.png"/><Relationship Id="rId84" Type="http://schemas.openxmlformats.org/officeDocument/2006/relationships/image" Target="media/image70.jpg"/><Relationship Id="rId85" Type="http://schemas.openxmlformats.org/officeDocument/2006/relationships/header" Target="header9.xml"/><Relationship Id="rId86" Type="http://schemas.openxmlformats.org/officeDocument/2006/relationships/image" Target="media/image71.jpg"/><Relationship Id="rId87" Type="http://schemas.openxmlformats.org/officeDocument/2006/relationships/image" Target="media/image72.jpg"/><Relationship Id="rId88" Type="http://schemas.openxmlformats.org/officeDocument/2006/relationships/header" Target="header10.xml"/><Relationship Id="rId89" Type="http://schemas.openxmlformats.org/officeDocument/2006/relationships/image" Target="media/image73.jpg"/><Relationship Id="rId90" Type="http://schemas.openxmlformats.org/officeDocument/2006/relationships/image" Target="media/image74.jpg"/><Relationship Id="rId91" Type="http://schemas.openxmlformats.org/officeDocument/2006/relationships/image" Target="media/image75.jpg"/><Relationship Id="rId92" Type="http://schemas.openxmlformats.org/officeDocument/2006/relationships/image" Target="media/image76.jpg"/><Relationship Id="rId93" Type="http://schemas.openxmlformats.org/officeDocument/2006/relationships/image" Target="media/image77.png"/><Relationship Id="rId94" Type="http://schemas.openxmlformats.org/officeDocument/2006/relationships/image" Target="media/image78.png"/><Relationship Id="rId95" Type="http://schemas.openxmlformats.org/officeDocument/2006/relationships/image" Target="media/image79.png"/><Relationship Id="rId96" Type="http://schemas.openxmlformats.org/officeDocument/2006/relationships/image" Target="media/image80.png"/><Relationship Id="rId97" Type="http://schemas.openxmlformats.org/officeDocument/2006/relationships/image" Target="media/image81.png"/><Relationship Id="rId98" Type="http://schemas.openxmlformats.org/officeDocument/2006/relationships/image" Target="media/image82.png"/><Relationship Id="rId99" Type="http://schemas.openxmlformats.org/officeDocument/2006/relationships/image" Target="media/image83.jpg"/><Relationship Id="rId100" Type="http://schemas.openxmlformats.org/officeDocument/2006/relationships/header" Target="header11.xml"/><Relationship Id="rId101" Type="http://schemas.openxmlformats.org/officeDocument/2006/relationships/header" Target="header12.xml"/><Relationship Id="rId102" Type="http://schemas.openxmlformats.org/officeDocument/2006/relationships/footer" Target="footer1.xml"/><Relationship Id="rId103" Type="http://schemas.openxmlformats.org/officeDocument/2006/relationships/image" Target="media/image84.jpg"/><Relationship Id="rId104" Type="http://schemas.openxmlformats.org/officeDocument/2006/relationships/image" Target="media/image85.jpg"/><Relationship Id="rId105" Type="http://schemas.openxmlformats.org/officeDocument/2006/relationships/image" Target="media/image86.jpg"/><Relationship Id="rId106" Type="http://schemas.openxmlformats.org/officeDocument/2006/relationships/image" Target="media/image87.png"/><Relationship Id="rId107" Type="http://schemas.openxmlformats.org/officeDocument/2006/relationships/image" Target="media/image88.jpg"/><Relationship Id="rId108" Type="http://schemas.openxmlformats.org/officeDocument/2006/relationships/image" Target="media/image89.png"/><Relationship Id="rId109" Type="http://schemas.openxmlformats.org/officeDocument/2006/relationships/header" Target="header13.xml"/><Relationship Id="rId110" Type="http://schemas.openxmlformats.org/officeDocument/2006/relationships/footer" Target="footer2.xml"/><Relationship Id="rId111" Type="http://schemas.openxmlformats.org/officeDocument/2006/relationships/image" Target="media/image90.jpg"/><Relationship Id="rId112" Type="http://schemas.openxmlformats.org/officeDocument/2006/relationships/image" Target="media/image91.jpg"/><Relationship Id="rId113" Type="http://schemas.openxmlformats.org/officeDocument/2006/relationships/image" Target="media/image92.png"/><Relationship Id="rId114" Type="http://schemas.openxmlformats.org/officeDocument/2006/relationships/image" Target="media/image93.jpg"/><Relationship Id="rId115" Type="http://schemas.openxmlformats.org/officeDocument/2006/relationships/image" Target="media/image94.jpg"/><Relationship Id="rId116" Type="http://schemas.openxmlformats.org/officeDocument/2006/relationships/image" Target="media/image95.jpg"/><Relationship Id="rId117" Type="http://schemas.openxmlformats.org/officeDocument/2006/relationships/header" Target="header14.xml"/><Relationship Id="rId118" Type="http://schemas.openxmlformats.org/officeDocument/2006/relationships/footer" Target="footer3.xml"/><Relationship Id="rId119" Type="http://schemas.openxmlformats.org/officeDocument/2006/relationships/image" Target="media/image96.jpg"/><Relationship Id="rId120" Type="http://schemas.openxmlformats.org/officeDocument/2006/relationships/image" Target="media/image97.jpg"/><Relationship Id="rId121" Type="http://schemas.openxmlformats.org/officeDocument/2006/relationships/image" Target="media/image98.jpg"/><Relationship Id="rId122" Type="http://schemas.openxmlformats.org/officeDocument/2006/relationships/image" Target="media/image99.jpg"/><Relationship Id="rId123" Type="http://schemas.openxmlformats.org/officeDocument/2006/relationships/image" Target="media/image100.jpg"/><Relationship Id="rId124" Type="http://schemas.openxmlformats.org/officeDocument/2006/relationships/image" Target="media/image101.png"/><Relationship Id="rId125" Type="http://schemas.openxmlformats.org/officeDocument/2006/relationships/image" Target="media/image102.png"/><Relationship Id="rId126" Type="http://schemas.openxmlformats.org/officeDocument/2006/relationships/header" Target="header15.xml"/><Relationship Id="rId127" Type="http://schemas.openxmlformats.org/officeDocument/2006/relationships/footer" Target="footer4.xml"/><Relationship Id="rId128" Type="http://schemas.openxmlformats.org/officeDocument/2006/relationships/image" Target="media/image103.jpg"/><Relationship Id="rId129" Type="http://schemas.openxmlformats.org/officeDocument/2006/relationships/image" Target="media/image104.jpg"/><Relationship Id="rId130" Type="http://schemas.openxmlformats.org/officeDocument/2006/relationships/header" Target="header16.xml"/><Relationship Id="rId131" Type="http://schemas.openxmlformats.org/officeDocument/2006/relationships/footer" Target="footer5.xml"/><Relationship Id="rId132" Type="http://schemas.openxmlformats.org/officeDocument/2006/relationships/image" Target="media/image105.jpg"/><Relationship Id="rId133" Type="http://schemas.openxmlformats.org/officeDocument/2006/relationships/image" Target="media/image106.png"/><Relationship Id="rId134" Type="http://schemas.openxmlformats.org/officeDocument/2006/relationships/image" Target="media/image107.jpg"/><Relationship Id="rId135" Type="http://schemas.openxmlformats.org/officeDocument/2006/relationships/image" Target="media/image108.jpg"/><Relationship Id="rId136" Type="http://schemas.openxmlformats.org/officeDocument/2006/relationships/image" Target="media/image109.png"/><Relationship Id="rId137" Type="http://schemas.openxmlformats.org/officeDocument/2006/relationships/image" Target="media/image110.png"/><Relationship Id="rId138" Type="http://schemas.openxmlformats.org/officeDocument/2006/relationships/image" Target="media/image111.png"/><Relationship Id="rId139" Type="http://schemas.openxmlformats.org/officeDocument/2006/relationships/image" Target="media/image112.png"/><Relationship Id="rId140" Type="http://schemas.openxmlformats.org/officeDocument/2006/relationships/image" Target="media/image113.png"/><Relationship Id="rId141" Type="http://schemas.openxmlformats.org/officeDocument/2006/relationships/image" Target="media/image114.png"/><Relationship Id="rId142" Type="http://schemas.openxmlformats.org/officeDocument/2006/relationships/image" Target="media/image115.png"/><Relationship Id="rId143" Type="http://schemas.openxmlformats.org/officeDocument/2006/relationships/image" Target="media/image116.png"/><Relationship Id="rId144" Type="http://schemas.openxmlformats.org/officeDocument/2006/relationships/image" Target="media/image117.png"/><Relationship Id="rId145" Type="http://schemas.openxmlformats.org/officeDocument/2006/relationships/header" Target="header17.xml"/><Relationship Id="rId146" Type="http://schemas.openxmlformats.org/officeDocument/2006/relationships/footer" Target="footer6.xml"/><Relationship Id="rId147" Type="http://schemas.openxmlformats.org/officeDocument/2006/relationships/image" Target="media/image118.png"/><Relationship Id="rId148" Type="http://schemas.openxmlformats.org/officeDocument/2006/relationships/image" Target="media/image119.jpg"/><Relationship Id="rId149" Type="http://schemas.openxmlformats.org/officeDocument/2006/relationships/image" Target="media/image120.png"/><Relationship Id="rId150" Type="http://schemas.openxmlformats.org/officeDocument/2006/relationships/image" Target="media/image121.jpg"/><Relationship Id="rId151" Type="http://schemas.openxmlformats.org/officeDocument/2006/relationships/image" Target="media/image122.jpg"/><Relationship Id="rId152" Type="http://schemas.openxmlformats.org/officeDocument/2006/relationships/image" Target="media/image123.png"/><Relationship Id="rId153" Type="http://schemas.openxmlformats.org/officeDocument/2006/relationships/image" Target="media/image124.png"/><Relationship Id="rId154" Type="http://schemas.openxmlformats.org/officeDocument/2006/relationships/image" Target="media/image125.png"/><Relationship Id="rId155" Type="http://schemas.openxmlformats.org/officeDocument/2006/relationships/header" Target="header18.xml"/><Relationship Id="rId156" Type="http://schemas.openxmlformats.org/officeDocument/2006/relationships/footer" Target="footer7.xml"/><Relationship Id="rId157" Type="http://schemas.openxmlformats.org/officeDocument/2006/relationships/image" Target="media/image126.png"/><Relationship Id="rId158" Type="http://schemas.openxmlformats.org/officeDocument/2006/relationships/header" Target="header19.xml"/><Relationship Id="rId159" Type="http://schemas.openxmlformats.org/officeDocument/2006/relationships/footer" Target="footer8.xml"/><Relationship Id="rId160" Type="http://schemas.openxmlformats.org/officeDocument/2006/relationships/header" Target="header20.xml"/><Relationship Id="rId161" Type="http://schemas.openxmlformats.org/officeDocument/2006/relationships/footer" Target="footer9.xml"/><Relationship Id="rId162" Type="http://schemas.openxmlformats.org/officeDocument/2006/relationships/image" Target="media/image127.png"/><Relationship Id="rId163" Type="http://schemas.openxmlformats.org/officeDocument/2006/relationships/header" Target="header21.xml"/><Relationship Id="rId164" Type="http://schemas.openxmlformats.org/officeDocument/2006/relationships/footer" Target="footer10.xml"/><Relationship Id="rId165" Type="http://schemas.openxmlformats.org/officeDocument/2006/relationships/image" Target="media/image128.png"/><Relationship Id="rId166" Type="http://schemas.openxmlformats.org/officeDocument/2006/relationships/image" Target="media/image129.png"/><Relationship Id="rId167" Type="http://schemas.openxmlformats.org/officeDocument/2006/relationships/header" Target="header22.xml"/><Relationship Id="rId168" Type="http://schemas.openxmlformats.org/officeDocument/2006/relationships/footer" Target="footer11.xml"/><Relationship Id="rId169" Type="http://schemas.openxmlformats.org/officeDocument/2006/relationships/hyperlink" Target="http://www.bravoll.cz/" TargetMode="External"/><Relationship Id="rId170" Type="http://schemas.openxmlformats.org/officeDocument/2006/relationships/image" Target="media/image130.png"/><Relationship Id="rId171" Type="http://schemas.openxmlformats.org/officeDocument/2006/relationships/hyperlink" Target="http://www.bravoll.cz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2021-02-12T09:10:01Z</dcterms:created>
  <dcterms:modified xsi:type="dcterms:W3CDTF">2021-02-12T09:10:01Z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LastSaved">
    <vt:filetime>2021-02-12T00:00:00Z</vt:filetime>
  </property>
</Properties>
</file>